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header+xml" PartName="/word/header4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996F5" w14:textId="3ABB77CA" w:rsidR="00712593" w:rsidRPr="00AF681D" w:rsidRDefault="00712593" w:rsidP="00AF681D">
      <w:pPr>
        <w:jc w:val="right"/>
        <w:rPr>
          <w:sz w:val="24"/>
          <w:szCs w:val="24"/>
        </w:rPr>
      </w:pPr>
      <w:r w:rsidRPr="00712593">
        <w:rPr>
          <w:sz w:val="24"/>
          <w:szCs w:val="24"/>
        </w:rPr>
        <w:t xml:space="preserve">Утверждаю Генеральный директор ООО «Технадзор </w:t>
      </w:r>
      <w:proofErr w:type="gramStart"/>
      <w:r w:rsidRPr="00712593">
        <w:rPr>
          <w:sz w:val="24"/>
          <w:szCs w:val="24"/>
        </w:rPr>
        <w:t>77»</w:t>
      </w:r>
      <w:r w:rsidR="00AF681D">
        <w:t>#</w:t>
      </w:r>
      <w:proofErr w:type="gramEnd"/>
      <w:r w:rsidR="00AF681D">
        <w:t>##</w:t>
      </w:r>
      <w:r w:rsidR="00AF681D" w:rsidRPr="00AF681D">
        <w:t>####</w:t>
      </w:r>
    </w:p>
    <w:p w14:paraId="42D1197C" w14:textId="77777777" w:rsidR="00712593" w:rsidRDefault="00712593" w:rsidP="004F494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73F29FF" wp14:editId="7D3B15FE">
            <wp:extent cx="1475105" cy="120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B73C6" w14:textId="77777777" w:rsidR="00712593" w:rsidRDefault="00712593" w:rsidP="004F4948">
      <w:pPr>
        <w:rPr>
          <w:sz w:val="32"/>
          <w:szCs w:val="32"/>
        </w:rPr>
      </w:pPr>
    </w:p>
    <w:p w14:paraId="1A2568F2" w14:textId="77777777" w:rsidR="00712593" w:rsidRDefault="00712593" w:rsidP="004F4948">
      <w:pPr>
        <w:rPr>
          <w:sz w:val="32"/>
          <w:szCs w:val="32"/>
        </w:rPr>
      </w:pPr>
    </w:p>
    <w:p w14:paraId="2837C2B0" w14:textId="77777777" w:rsidR="00712593" w:rsidRDefault="00712593" w:rsidP="004F4948">
      <w:pPr>
        <w:rPr>
          <w:sz w:val="32"/>
          <w:szCs w:val="32"/>
        </w:rPr>
      </w:pPr>
    </w:p>
    <w:p w14:paraId="7E34AB4E" w14:textId="77777777" w:rsidR="00712593" w:rsidRPr="00712593" w:rsidRDefault="00712593" w:rsidP="00712593">
      <w:pPr>
        <w:jc w:val="center"/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Обследование индивидуального</w:t>
      </w:r>
    </w:p>
    <w:p w14:paraId="459CD994" w14:textId="77777777" w:rsidR="00712593" w:rsidRPr="00712593" w:rsidRDefault="00712593" w:rsidP="00712593">
      <w:pPr>
        <w:jc w:val="center"/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жилого дома</w:t>
      </w:r>
    </w:p>
    <w:p w14:paraId="2D53E18D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                          </w:t>
      </w:r>
    </w:p>
    <w:p w14:paraId="0600AF73" w14:textId="77777777" w:rsidR="00712593" w:rsidRDefault="00712593" w:rsidP="00712593">
      <w:pPr>
        <w:jc w:val="center"/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АКТ ОБСЛЕДОВАНИЯ.</w:t>
      </w:r>
    </w:p>
    <w:p w14:paraId="63577E5B" w14:textId="77777777" w:rsidR="00712593" w:rsidRPr="00712593" w:rsidRDefault="00712593" w:rsidP="00712593">
      <w:pPr>
        <w:jc w:val="center"/>
        <w:rPr>
          <w:b/>
          <w:sz w:val="32"/>
          <w:szCs w:val="32"/>
        </w:rPr>
      </w:pPr>
    </w:p>
    <w:p w14:paraId="2E975003" w14:textId="5BF4744F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Заказчик: </w:t>
      </w:r>
      <w:r w:rsidR="00AF681D">
        <w:t>###</w:t>
      </w:r>
      <w:r w:rsidR="00AF681D">
        <w:rPr>
          <w:lang w:val="en-US"/>
        </w:rPr>
        <w:t>####</w:t>
      </w:r>
      <w:r w:rsidRPr="00712593">
        <w:rPr>
          <w:sz w:val="32"/>
          <w:szCs w:val="32"/>
        </w:rPr>
        <w:t>.</w:t>
      </w:r>
    </w:p>
    <w:p w14:paraId="7DE54C97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Исполнитель: ООО «Технадзор77»</w:t>
      </w:r>
    </w:p>
    <w:p w14:paraId="60B84453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Основание: ______________________________________________</w:t>
      </w:r>
    </w:p>
    <w:p w14:paraId="18220D94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Объект исследования: 2-х этажный индивидуальный жилой дом</w:t>
      </w:r>
    </w:p>
    <w:p w14:paraId="6D6FB00B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(незавершенное строительство).</w:t>
      </w:r>
    </w:p>
    <w:p w14:paraId="70C1888F" w14:textId="0864C64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Адрес объекта: </w:t>
      </w:r>
      <w:r w:rsidR="00AF681D">
        <w:t>###</w:t>
      </w:r>
      <w:r w:rsidR="00AF681D" w:rsidRPr="00AF681D">
        <w:t>####</w:t>
      </w:r>
      <w:r w:rsidRPr="00712593">
        <w:rPr>
          <w:sz w:val="32"/>
          <w:szCs w:val="32"/>
        </w:rPr>
        <w:t xml:space="preserve">                                                            29 августа 2017г. </w:t>
      </w:r>
    </w:p>
    <w:p w14:paraId="4BA0CBD0" w14:textId="5C259CBD" w:rsidR="00712593" w:rsidRPr="00AF681D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Подрядчик</w:t>
      </w:r>
      <w:r w:rsidR="00AF681D">
        <w:t>###</w:t>
      </w:r>
      <w:r w:rsidR="00AF681D" w:rsidRPr="00AF681D">
        <w:t>####</w:t>
      </w:r>
    </w:p>
    <w:p w14:paraId="72B7B9C2" w14:textId="42D0DBAC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Проектировщик </w:t>
      </w:r>
      <w:r w:rsidR="00AF681D">
        <w:t>###</w:t>
      </w:r>
      <w:r w:rsidR="00AF681D">
        <w:rPr>
          <w:lang w:val="en-US"/>
        </w:rPr>
        <w:t>####</w:t>
      </w:r>
    </w:p>
    <w:p w14:paraId="0D5E4775" w14:textId="77777777" w:rsidR="00712593" w:rsidRDefault="00712593" w:rsidP="00712593">
      <w:pPr>
        <w:rPr>
          <w:sz w:val="32"/>
          <w:szCs w:val="32"/>
        </w:rPr>
      </w:pPr>
    </w:p>
    <w:p w14:paraId="74E81045" w14:textId="77777777" w:rsidR="00712593" w:rsidRDefault="00712593" w:rsidP="00712593">
      <w:pPr>
        <w:rPr>
          <w:sz w:val="32"/>
          <w:szCs w:val="32"/>
        </w:rPr>
      </w:pPr>
    </w:p>
    <w:p w14:paraId="05C50CD3" w14:textId="77777777" w:rsidR="00712593" w:rsidRDefault="00712593" w:rsidP="00712593">
      <w:pPr>
        <w:rPr>
          <w:sz w:val="32"/>
          <w:szCs w:val="32"/>
        </w:rPr>
      </w:pPr>
    </w:p>
    <w:p w14:paraId="7389A18A" w14:textId="77777777" w:rsidR="00712593" w:rsidRDefault="00712593" w:rsidP="00712593">
      <w:pPr>
        <w:rPr>
          <w:sz w:val="32"/>
          <w:szCs w:val="32"/>
        </w:rPr>
      </w:pPr>
    </w:p>
    <w:p w14:paraId="02070F64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Ответственный исполнитель проведения </w:t>
      </w:r>
    </w:p>
    <w:p w14:paraId="63E6244D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строительной экспертизы </w:t>
      </w:r>
    </w:p>
    <w:p w14:paraId="0F0B87ED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Инженер ООО «Технадзор 77»</w:t>
      </w:r>
    </w:p>
    <w:p w14:paraId="486A536F" w14:textId="47FA11CD" w:rsidR="00712593" w:rsidRPr="00712593" w:rsidRDefault="00AF681D" w:rsidP="00712593">
      <w:pPr>
        <w:rPr>
          <w:sz w:val="32"/>
          <w:szCs w:val="32"/>
        </w:rPr>
      </w:pPr>
      <w:r>
        <w:t>###</w:t>
      </w:r>
      <w:r>
        <w:rPr>
          <w:lang w:val="en-US"/>
        </w:rPr>
        <w:t>####</w:t>
      </w:r>
      <w:r w:rsidR="00712593" w:rsidRPr="00712593">
        <w:rPr>
          <w:sz w:val="32"/>
          <w:szCs w:val="32"/>
        </w:rPr>
        <w:t>. ________________</w:t>
      </w:r>
    </w:p>
    <w:p w14:paraId="320F95FA" w14:textId="77777777" w:rsidR="00712593" w:rsidRDefault="00712593" w:rsidP="00712593">
      <w:pPr>
        <w:rPr>
          <w:sz w:val="32"/>
          <w:szCs w:val="32"/>
        </w:rPr>
      </w:pPr>
    </w:p>
    <w:p w14:paraId="1AF96AB2" w14:textId="77777777" w:rsidR="00712593" w:rsidRDefault="00712593" w:rsidP="00712593">
      <w:pPr>
        <w:rPr>
          <w:sz w:val="32"/>
          <w:szCs w:val="32"/>
        </w:rPr>
      </w:pPr>
    </w:p>
    <w:p w14:paraId="6D7EDE17" w14:textId="77777777" w:rsidR="00712593" w:rsidRPr="00712593" w:rsidRDefault="00712593" w:rsidP="00712593">
      <w:pPr>
        <w:rPr>
          <w:sz w:val="32"/>
          <w:szCs w:val="32"/>
        </w:rPr>
      </w:pPr>
    </w:p>
    <w:p w14:paraId="371B17BC" w14:textId="77777777" w:rsidR="00712593" w:rsidRDefault="00712593" w:rsidP="00712593">
      <w:pPr>
        <w:jc w:val="center"/>
        <w:rPr>
          <w:sz w:val="32"/>
          <w:szCs w:val="32"/>
        </w:rPr>
      </w:pPr>
      <w:r w:rsidRPr="00712593">
        <w:rPr>
          <w:sz w:val="32"/>
          <w:szCs w:val="32"/>
        </w:rPr>
        <w:t>г. Москва</w:t>
      </w:r>
    </w:p>
    <w:p w14:paraId="256A590C" w14:textId="77777777" w:rsidR="00712593" w:rsidRDefault="00712593" w:rsidP="00712593">
      <w:pPr>
        <w:jc w:val="center"/>
        <w:rPr>
          <w:sz w:val="32"/>
          <w:szCs w:val="32"/>
        </w:rPr>
      </w:pPr>
    </w:p>
    <w:p w14:paraId="7BE6DB5A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Содержание:</w:t>
      </w:r>
    </w:p>
    <w:p w14:paraId="6279FC29" w14:textId="77777777" w:rsidR="00712593" w:rsidRPr="00712593" w:rsidRDefault="00712593" w:rsidP="00712593">
      <w:pPr>
        <w:rPr>
          <w:sz w:val="32"/>
          <w:szCs w:val="32"/>
        </w:rPr>
      </w:pPr>
    </w:p>
    <w:p w14:paraId="7CCBA375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lastRenderedPageBreak/>
        <w:t>1.       Цель обследования</w:t>
      </w:r>
    </w:p>
    <w:p w14:paraId="2B4AB54B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2. </w:t>
      </w:r>
      <w:r w:rsidRPr="00712593">
        <w:rPr>
          <w:sz w:val="32"/>
          <w:szCs w:val="32"/>
        </w:rPr>
        <w:tab/>
        <w:t>Методика обследования Объекта</w:t>
      </w:r>
    </w:p>
    <w:p w14:paraId="6C19C666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3.</w:t>
      </w:r>
      <w:r w:rsidRPr="00712593">
        <w:rPr>
          <w:sz w:val="32"/>
          <w:szCs w:val="32"/>
        </w:rPr>
        <w:tab/>
        <w:t xml:space="preserve">Характеристика Объекта </w:t>
      </w:r>
    </w:p>
    <w:p w14:paraId="33DD3430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4.</w:t>
      </w:r>
      <w:r w:rsidRPr="00712593">
        <w:rPr>
          <w:sz w:val="32"/>
          <w:szCs w:val="32"/>
        </w:rPr>
        <w:tab/>
        <w:t xml:space="preserve">Результаты инженерно-технического </w:t>
      </w:r>
      <w:proofErr w:type="gramStart"/>
      <w:r w:rsidRPr="00712593">
        <w:rPr>
          <w:sz w:val="32"/>
          <w:szCs w:val="32"/>
        </w:rPr>
        <w:t>обследования ,</w:t>
      </w:r>
      <w:proofErr w:type="gramEnd"/>
      <w:r w:rsidRPr="00712593">
        <w:rPr>
          <w:sz w:val="32"/>
          <w:szCs w:val="32"/>
        </w:rPr>
        <w:t xml:space="preserve"> выявленные нарушения.,</w:t>
      </w:r>
    </w:p>
    <w:p w14:paraId="4827D61A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5.</w:t>
      </w:r>
      <w:r w:rsidRPr="00712593">
        <w:rPr>
          <w:sz w:val="32"/>
          <w:szCs w:val="32"/>
        </w:rPr>
        <w:tab/>
        <w:t>Выводы</w:t>
      </w:r>
    </w:p>
    <w:p w14:paraId="3B4D73EB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Приложение:</w:t>
      </w:r>
    </w:p>
    <w:p w14:paraId="2564DB5C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1.</w:t>
      </w:r>
      <w:r w:rsidRPr="00712593">
        <w:rPr>
          <w:sz w:val="32"/>
          <w:szCs w:val="32"/>
        </w:rPr>
        <w:tab/>
        <w:t>Фотоматериалы обследования</w:t>
      </w:r>
    </w:p>
    <w:p w14:paraId="29401BDC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2.</w:t>
      </w:r>
      <w:r w:rsidRPr="00712593">
        <w:rPr>
          <w:sz w:val="32"/>
          <w:szCs w:val="32"/>
        </w:rPr>
        <w:tab/>
        <w:t xml:space="preserve">Копия Свидетельства о допуске к определенному виду работ </w:t>
      </w:r>
    </w:p>
    <w:p w14:paraId="1B798CAF" w14:textId="77777777" w:rsidR="00712593" w:rsidRPr="00712593" w:rsidRDefault="00712593" w:rsidP="00712593">
      <w:pPr>
        <w:rPr>
          <w:sz w:val="32"/>
          <w:szCs w:val="32"/>
        </w:rPr>
      </w:pPr>
    </w:p>
    <w:p w14:paraId="2116CD2C" w14:textId="77777777"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1.  Цель обследования</w:t>
      </w:r>
    </w:p>
    <w:p w14:paraId="02C9E249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Проверка качества выполненных строительно-монтажных работ</w:t>
      </w:r>
    </w:p>
    <w:p w14:paraId="15FAC112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Наличие и состав проектной </w:t>
      </w:r>
      <w:proofErr w:type="gramStart"/>
      <w:r w:rsidRPr="00712593">
        <w:rPr>
          <w:sz w:val="32"/>
          <w:szCs w:val="32"/>
        </w:rPr>
        <w:t>документации(</w:t>
      </w:r>
      <w:proofErr w:type="gramEnd"/>
      <w:r w:rsidRPr="00712593">
        <w:rPr>
          <w:sz w:val="32"/>
          <w:szCs w:val="32"/>
        </w:rPr>
        <w:t xml:space="preserve">РД)  </w:t>
      </w:r>
    </w:p>
    <w:p w14:paraId="4FCD8C02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Наличие и состав исполнительной документации подрядчика</w:t>
      </w:r>
    </w:p>
    <w:p w14:paraId="1B81099D" w14:textId="77777777" w:rsidR="00712593" w:rsidRPr="00712593" w:rsidRDefault="00712593" w:rsidP="00712593">
      <w:pPr>
        <w:rPr>
          <w:sz w:val="32"/>
          <w:szCs w:val="32"/>
        </w:rPr>
      </w:pPr>
    </w:p>
    <w:p w14:paraId="405A7A31" w14:textId="77777777"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2. Методика обследования Объекта</w:t>
      </w:r>
    </w:p>
    <w:p w14:paraId="6A0E7F71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Экспертом проведены подготовительные работы и осуществлено предварительное (визуальное) обследование Объекта, а в последующем выборочное детальное (инструментальное) обследование Объекта.</w:t>
      </w:r>
    </w:p>
    <w:p w14:paraId="493C037E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Экспертом был проведен осмотр состояния Объекта в присутствии представителей заказчика. Осмотр проводился с 9-00 29.08.2017г. и включал в себя:</w:t>
      </w:r>
    </w:p>
    <w:p w14:paraId="1E5ED2C4" w14:textId="77777777" w:rsidR="00712593" w:rsidRPr="00712593" w:rsidRDefault="00712593" w:rsidP="00712593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Pr="00712593">
        <w:rPr>
          <w:sz w:val="32"/>
          <w:szCs w:val="32"/>
        </w:rPr>
        <w:t>. Визуальный осмотр Объекта;</w:t>
      </w:r>
    </w:p>
    <w:p w14:paraId="36C86273" w14:textId="77777777" w:rsidR="00712593" w:rsidRPr="00712593" w:rsidRDefault="00712593" w:rsidP="00712593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Pr="00712593">
        <w:rPr>
          <w:sz w:val="32"/>
          <w:szCs w:val="32"/>
        </w:rPr>
        <w:t>. Визуальный осмотр конструкций внутри Объекта;</w:t>
      </w:r>
    </w:p>
    <w:p w14:paraId="4075A6ED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Исходя из цели обследований и основываясь на предварительном (визуальном) обследовании кровли Объекта, были принятые методы, обследования</w:t>
      </w:r>
      <w:r>
        <w:rPr>
          <w:sz w:val="32"/>
          <w:szCs w:val="32"/>
        </w:rPr>
        <w:t>,</w:t>
      </w:r>
      <w:r w:rsidRPr="00712593">
        <w:rPr>
          <w:sz w:val="32"/>
          <w:szCs w:val="32"/>
        </w:rPr>
        <w:tab/>
        <w:t xml:space="preserve">Стандарты, нормативные и </w:t>
      </w:r>
      <w:proofErr w:type="gramStart"/>
      <w:r w:rsidRPr="00712593">
        <w:rPr>
          <w:sz w:val="32"/>
          <w:szCs w:val="32"/>
        </w:rPr>
        <w:t>инструктивные  документы</w:t>
      </w:r>
      <w:proofErr w:type="gramEnd"/>
      <w:r>
        <w:rPr>
          <w:sz w:val="32"/>
          <w:szCs w:val="32"/>
        </w:rPr>
        <w:t>:</w:t>
      </w:r>
      <w:r w:rsidRPr="00712593">
        <w:rPr>
          <w:sz w:val="32"/>
          <w:szCs w:val="32"/>
        </w:rPr>
        <w:tab/>
      </w:r>
    </w:p>
    <w:p w14:paraId="7C91A112" w14:textId="77777777" w:rsidR="00712593" w:rsidRPr="00712593" w:rsidRDefault="00712593" w:rsidP="00712593">
      <w:pPr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712593">
        <w:rPr>
          <w:sz w:val="32"/>
          <w:szCs w:val="32"/>
        </w:rPr>
        <w:t>Визуальный, прямых измерений</w:t>
      </w:r>
      <w:r w:rsidRPr="00712593">
        <w:rPr>
          <w:sz w:val="32"/>
          <w:szCs w:val="32"/>
        </w:rPr>
        <w:tab/>
      </w:r>
      <w:r w:rsidRPr="00712593">
        <w:rPr>
          <w:sz w:val="32"/>
          <w:szCs w:val="32"/>
        </w:rPr>
        <w:tab/>
      </w:r>
      <w:r>
        <w:rPr>
          <w:sz w:val="32"/>
          <w:szCs w:val="32"/>
        </w:rPr>
        <w:t>(</w:t>
      </w:r>
      <w:r w:rsidRPr="00712593">
        <w:rPr>
          <w:sz w:val="32"/>
          <w:szCs w:val="32"/>
        </w:rPr>
        <w:t>СП 13-102-2003 Правила обследования несущих строительных конструкций зданий и сооружений. М. 2004</w:t>
      </w:r>
      <w:r>
        <w:rPr>
          <w:sz w:val="32"/>
          <w:szCs w:val="32"/>
        </w:rPr>
        <w:t>)</w:t>
      </w:r>
    </w:p>
    <w:p w14:paraId="79DD1A9C" w14:textId="77777777" w:rsid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2.</w:t>
      </w:r>
      <w:r w:rsidRPr="00712593">
        <w:rPr>
          <w:sz w:val="32"/>
          <w:szCs w:val="32"/>
        </w:rPr>
        <w:tab/>
        <w:t>Пособие по обследованию строительных конструкций. ОАО «</w:t>
      </w:r>
      <w:proofErr w:type="spellStart"/>
      <w:r w:rsidRPr="00712593">
        <w:rPr>
          <w:sz w:val="32"/>
          <w:szCs w:val="32"/>
        </w:rPr>
        <w:t>ЦНИИПромзданий</w:t>
      </w:r>
      <w:proofErr w:type="spellEnd"/>
      <w:r w:rsidRPr="00712593">
        <w:rPr>
          <w:sz w:val="32"/>
          <w:szCs w:val="32"/>
        </w:rPr>
        <w:t>». М. 1997г.</w:t>
      </w:r>
      <w:r w:rsidRPr="00712593">
        <w:rPr>
          <w:sz w:val="32"/>
          <w:szCs w:val="32"/>
        </w:rPr>
        <w:tab/>
      </w:r>
    </w:p>
    <w:p w14:paraId="3252C23E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Технические средства контроля, используемые на объекте:</w:t>
      </w:r>
    </w:p>
    <w:p w14:paraId="2BF289D5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1.</w:t>
      </w:r>
      <w:r w:rsidRPr="00712593">
        <w:rPr>
          <w:sz w:val="32"/>
          <w:szCs w:val="32"/>
        </w:rPr>
        <w:tab/>
        <w:t>Цифровая фотокамера «</w:t>
      </w:r>
      <w:proofErr w:type="spellStart"/>
      <w:r w:rsidRPr="00712593">
        <w:rPr>
          <w:sz w:val="32"/>
          <w:szCs w:val="32"/>
        </w:rPr>
        <w:t>Asus</w:t>
      </w:r>
      <w:proofErr w:type="spellEnd"/>
      <w:r w:rsidRPr="00712593">
        <w:rPr>
          <w:sz w:val="32"/>
          <w:szCs w:val="32"/>
        </w:rPr>
        <w:t xml:space="preserve"> </w:t>
      </w:r>
      <w:proofErr w:type="spellStart"/>
      <w:r w:rsidRPr="00712593">
        <w:rPr>
          <w:sz w:val="32"/>
          <w:szCs w:val="32"/>
        </w:rPr>
        <w:t>Padfone</w:t>
      </w:r>
      <w:proofErr w:type="spellEnd"/>
      <w:r w:rsidRPr="00712593">
        <w:rPr>
          <w:sz w:val="32"/>
          <w:szCs w:val="32"/>
        </w:rPr>
        <w:t>».</w:t>
      </w:r>
    </w:p>
    <w:p w14:paraId="129E8AE5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2.</w:t>
      </w:r>
      <w:r w:rsidRPr="00712593">
        <w:rPr>
          <w:sz w:val="32"/>
          <w:szCs w:val="32"/>
        </w:rPr>
        <w:tab/>
        <w:t>Линейка металлическая по ГОСТ 427-75.</w:t>
      </w:r>
    </w:p>
    <w:p w14:paraId="674336D9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lastRenderedPageBreak/>
        <w:t>3.</w:t>
      </w:r>
      <w:r w:rsidRPr="00712593">
        <w:rPr>
          <w:sz w:val="32"/>
          <w:szCs w:val="32"/>
        </w:rPr>
        <w:tab/>
        <w:t>Цифровой угломер «CONDTROL».</w:t>
      </w:r>
    </w:p>
    <w:p w14:paraId="189C23DC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4.</w:t>
      </w:r>
      <w:r w:rsidRPr="00712593">
        <w:rPr>
          <w:sz w:val="32"/>
          <w:szCs w:val="32"/>
        </w:rPr>
        <w:tab/>
        <w:t>Лазерный уровень самовыравнивающиеся «ADEO EAN:3 2760044 2779 3».</w:t>
      </w:r>
    </w:p>
    <w:p w14:paraId="39188085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5.</w:t>
      </w:r>
      <w:r w:rsidRPr="00712593">
        <w:rPr>
          <w:sz w:val="32"/>
          <w:szCs w:val="32"/>
        </w:rPr>
        <w:tab/>
        <w:t>Дальномер лазерный «BOSCH PLR15».</w:t>
      </w:r>
    </w:p>
    <w:p w14:paraId="7C0740BC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6.</w:t>
      </w:r>
      <w:r w:rsidRPr="00712593">
        <w:rPr>
          <w:sz w:val="32"/>
          <w:szCs w:val="32"/>
        </w:rPr>
        <w:tab/>
        <w:t>Рулетка измерительная «WILTON 2m».</w:t>
      </w:r>
    </w:p>
    <w:p w14:paraId="3D4B6502" w14:textId="77777777" w:rsidR="00712593" w:rsidRDefault="00712593" w:rsidP="00712593">
      <w:pPr>
        <w:rPr>
          <w:sz w:val="32"/>
          <w:szCs w:val="32"/>
        </w:rPr>
      </w:pPr>
    </w:p>
    <w:p w14:paraId="106EC92F" w14:textId="77777777"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3.</w:t>
      </w:r>
      <w:r w:rsidRPr="00712593">
        <w:rPr>
          <w:b/>
          <w:sz w:val="32"/>
          <w:szCs w:val="32"/>
        </w:rPr>
        <w:tab/>
        <w:t>Характеристика объекта:</w:t>
      </w:r>
    </w:p>
    <w:p w14:paraId="0528C02F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Индивидуальный 2-х этажный жилой дом со следующим конструктивом:</w:t>
      </w:r>
    </w:p>
    <w:p w14:paraId="07616FB8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Фундамент: ж/д – монолитный ленточный, под террасу – монолитные сваи и ростверк </w:t>
      </w:r>
    </w:p>
    <w:p w14:paraId="40079280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Наружные и внутренние стены: керамические пустотелые блоки </w:t>
      </w:r>
      <w:proofErr w:type="spellStart"/>
      <w:r w:rsidRPr="00712593">
        <w:rPr>
          <w:sz w:val="32"/>
          <w:szCs w:val="32"/>
        </w:rPr>
        <w:t>Поротерм</w:t>
      </w:r>
      <w:proofErr w:type="spellEnd"/>
    </w:p>
    <w:p w14:paraId="7D8C1C3A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Перекрытия: фундамент и 1-ый этаж - монолитная плита и монолитные колонны, 2-ой этаж – деревянные балки</w:t>
      </w:r>
    </w:p>
    <w:p w14:paraId="0323D436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Кровля: деревянная стропильная система с мягкой черепицей.</w:t>
      </w:r>
    </w:p>
    <w:p w14:paraId="1090C7E7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На момент исследования на объекте выполнены следующие виды работ:</w:t>
      </w:r>
    </w:p>
    <w:p w14:paraId="1D51A9D0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монолитных фундаментов под ж/дом и террасу</w:t>
      </w:r>
    </w:p>
    <w:p w14:paraId="60EC4037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монолитной плиты цоколя</w:t>
      </w:r>
    </w:p>
    <w:p w14:paraId="62686BE6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монолитных колонн 1-го этажа</w:t>
      </w:r>
    </w:p>
    <w:p w14:paraId="5B00424D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кладка наружных и внутренних стен 1-го этажа из керамических блоков</w:t>
      </w:r>
    </w:p>
    <w:p w14:paraId="33FC6575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монолитного пояса и перемычек по стенам 1-го этажа</w:t>
      </w:r>
    </w:p>
    <w:p w14:paraId="74CCF90A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устройство монолитного перекрытия 1-го этажа   </w:t>
      </w:r>
    </w:p>
    <w:p w14:paraId="767AF608" w14:textId="77777777" w:rsidR="00712593" w:rsidRPr="00712593" w:rsidRDefault="00712593" w:rsidP="00712593">
      <w:pPr>
        <w:rPr>
          <w:sz w:val="32"/>
          <w:szCs w:val="32"/>
        </w:rPr>
      </w:pPr>
    </w:p>
    <w:p w14:paraId="663D856B" w14:textId="77777777"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4.</w:t>
      </w:r>
      <w:r w:rsidRPr="00712593">
        <w:rPr>
          <w:b/>
          <w:sz w:val="32"/>
          <w:szCs w:val="32"/>
        </w:rPr>
        <w:tab/>
        <w:t>Результаты инженерно-технического обследования, выявленные нарушения:</w:t>
      </w:r>
    </w:p>
    <w:p w14:paraId="61344517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В результате проверки проектной и исполнительной документации, выполненных строительно-монтажных работ выявлены следующие нарушения:</w:t>
      </w:r>
    </w:p>
    <w:p w14:paraId="2D4B80C9" w14:textId="77777777"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Проектная документация</w:t>
      </w:r>
    </w:p>
    <w:p w14:paraId="44987B68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Строительство осуществлялось по </w:t>
      </w:r>
      <w:r w:rsidR="005F0258">
        <w:rPr>
          <w:sz w:val="32"/>
          <w:szCs w:val="32"/>
        </w:rPr>
        <w:t xml:space="preserve">предоставленному проекту «Ривьера 2» архитектурной мастерской </w:t>
      </w:r>
      <w:r w:rsidR="005F0258">
        <w:rPr>
          <w:sz w:val="32"/>
          <w:szCs w:val="32"/>
          <w:lang w:val="en-US"/>
        </w:rPr>
        <w:t>M</w:t>
      </w:r>
      <w:r w:rsidR="005F0258">
        <w:rPr>
          <w:sz w:val="32"/>
          <w:szCs w:val="32"/>
        </w:rPr>
        <w:t>.</w:t>
      </w:r>
      <w:r w:rsidR="005F0258">
        <w:rPr>
          <w:sz w:val="32"/>
          <w:szCs w:val="32"/>
          <w:lang w:val="en-US"/>
        </w:rPr>
        <w:t>G</w:t>
      </w:r>
      <w:r w:rsidR="005F0258" w:rsidRPr="005F0258">
        <w:rPr>
          <w:sz w:val="32"/>
          <w:szCs w:val="32"/>
        </w:rPr>
        <w:t>.</w:t>
      </w:r>
      <w:r w:rsidR="005F0258">
        <w:rPr>
          <w:sz w:val="32"/>
          <w:szCs w:val="32"/>
          <w:lang w:val="en-US"/>
        </w:rPr>
        <w:t>PROJEKT</w:t>
      </w:r>
      <w:r w:rsidR="005F0258" w:rsidRPr="005F0258">
        <w:rPr>
          <w:sz w:val="32"/>
          <w:szCs w:val="32"/>
        </w:rPr>
        <w:t>.</w:t>
      </w:r>
      <w:r w:rsidRPr="00712593">
        <w:rPr>
          <w:sz w:val="32"/>
          <w:szCs w:val="32"/>
        </w:rPr>
        <w:t xml:space="preserve"> Согласно проекта, фундаменты ж/дома запроектированы из сборных ж/б блоков, перекрытие 1-го этажа – по системе ТЕРИВА I, ТЕИВА I </w:t>
      </w:r>
      <w:proofErr w:type="spellStart"/>
      <w:r w:rsidRPr="00712593">
        <w:rPr>
          <w:sz w:val="32"/>
          <w:szCs w:val="32"/>
        </w:rPr>
        <w:t>nova</w:t>
      </w:r>
      <w:proofErr w:type="spellEnd"/>
      <w:r w:rsidRPr="00712593">
        <w:rPr>
          <w:sz w:val="32"/>
          <w:szCs w:val="32"/>
        </w:rPr>
        <w:t xml:space="preserve">, ТЕРИВА I </w:t>
      </w:r>
      <w:proofErr w:type="spellStart"/>
      <w:r w:rsidRPr="00712593">
        <w:rPr>
          <w:sz w:val="32"/>
          <w:szCs w:val="32"/>
        </w:rPr>
        <w:t>bis</w:t>
      </w:r>
      <w:proofErr w:type="spellEnd"/>
      <w:r w:rsidRPr="00712593">
        <w:rPr>
          <w:sz w:val="32"/>
          <w:szCs w:val="32"/>
        </w:rPr>
        <w:t xml:space="preserve">. По факту фундаменты выполнены монолитными </w:t>
      </w:r>
      <w:r w:rsidRPr="00712593">
        <w:rPr>
          <w:sz w:val="32"/>
          <w:szCs w:val="32"/>
        </w:rPr>
        <w:lastRenderedPageBreak/>
        <w:t xml:space="preserve">ленточными, перекрытие 1-го этажа –монолитная плита толщ. 200мм. Корректировка проекта в части устройства фундаментов и плиты перекрытия 1-го этажа не выполнена, отсутствуют конструктивные расчеты (договор № 21001 п.1) </w:t>
      </w:r>
    </w:p>
    <w:p w14:paraId="28C31D33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Исполнительная документация </w:t>
      </w:r>
    </w:p>
    <w:p w14:paraId="6043EDE4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После выполнения этапов работ, подрядчик должен представить исполнительную документацию согласно СНиП 3.01.04-87 п. 3.5 (б, в, г, к), СП 70.13330.2012 п.3.23, 5.5.5</w:t>
      </w:r>
    </w:p>
    <w:p w14:paraId="290A1ECB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Исполнительная документация не представлена, а именно:</w:t>
      </w:r>
    </w:p>
    <w:p w14:paraId="044C18DB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акты освидетельствования скрытых работ на:</w:t>
      </w:r>
    </w:p>
    <w:p w14:paraId="76624B7E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песчаной подушки под ленты фундамента</w:t>
      </w:r>
    </w:p>
    <w:p w14:paraId="33F71AFC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горизонтальная гидроизоляция фундаментов</w:t>
      </w:r>
    </w:p>
    <w:p w14:paraId="29D2F2EA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фундаментов (сваи, ростверк, ленты)</w:t>
      </w:r>
    </w:p>
    <w:p w14:paraId="1CBDCBC8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песчаная подготовка с трамбовкой в уровне пола 1-го </w:t>
      </w:r>
      <w:proofErr w:type="spellStart"/>
      <w:r w:rsidRPr="00712593">
        <w:rPr>
          <w:sz w:val="32"/>
          <w:szCs w:val="32"/>
        </w:rPr>
        <w:t>этжа</w:t>
      </w:r>
      <w:proofErr w:type="spellEnd"/>
    </w:p>
    <w:p w14:paraId="383F8A27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утеплителя в уровне пола 1-го этажа</w:t>
      </w:r>
    </w:p>
    <w:p w14:paraId="78A3D37B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 армирование плиты пола 1-го этажа</w:t>
      </w:r>
    </w:p>
    <w:p w14:paraId="3FF5034E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колонн 1го этажа</w:t>
      </w:r>
    </w:p>
    <w:p w14:paraId="358C9749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кладки стен</w:t>
      </w:r>
    </w:p>
    <w:p w14:paraId="6D949E17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гидроизоляция стен 1-го этажа</w:t>
      </w:r>
    </w:p>
    <w:p w14:paraId="7981B8A3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перемычек</w:t>
      </w:r>
    </w:p>
    <w:p w14:paraId="00952ECB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монолитного пояса</w:t>
      </w:r>
    </w:p>
    <w:p w14:paraId="7630D2AC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плиты перекрытия 1-го этажа</w:t>
      </w:r>
    </w:p>
    <w:p w14:paraId="4A0F01C7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 сертификаты и паспорта качества на:</w:t>
      </w:r>
    </w:p>
    <w:p w14:paraId="3CC406E2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гидроизоляция, утеплитель, арматура, бетон, керамические блоки, раствор, арматурная сетка </w:t>
      </w:r>
    </w:p>
    <w:p w14:paraId="4748F2E7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результаты испытания взятых образцов бетона </w:t>
      </w:r>
    </w:p>
    <w:p w14:paraId="549B69D9" w14:textId="77777777" w:rsidR="00712593" w:rsidRPr="00712593" w:rsidRDefault="00712593" w:rsidP="00712593">
      <w:pPr>
        <w:rPr>
          <w:sz w:val="32"/>
          <w:szCs w:val="32"/>
        </w:rPr>
      </w:pPr>
    </w:p>
    <w:p w14:paraId="6938932E" w14:textId="77777777"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Строительно-монтажные работы</w:t>
      </w:r>
    </w:p>
    <w:p w14:paraId="3A733463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При приемке СМР выявлены следующие нарушения:</w:t>
      </w:r>
    </w:p>
    <w:p w14:paraId="70AD8A49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не выполнена гидроизоляция в полу 1-го этажа (нарушение проекта в части тех. Описания п.3.7.5)</w:t>
      </w:r>
    </w:p>
    <w:p w14:paraId="4C9F07EF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не выполнена изоляция вертикальных стен фундамента (проект п.3.7.6)</w:t>
      </w:r>
    </w:p>
    <w:p w14:paraId="0C002795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при армировании монолитных конструкций (фундаменты, колонны, перекрытия, перемычки, пояса) применялась рабочая арматура АIII d 10 мм. Согласно проекта (ведомость арматурной стали) и приложения №2 к договору № 2101 фундамент </w:t>
      </w:r>
      <w:proofErr w:type="spellStart"/>
      <w:r w:rsidRPr="00712593">
        <w:rPr>
          <w:sz w:val="32"/>
          <w:szCs w:val="32"/>
        </w:rPr>
        <w:t>п.п</w:t>
      </w:r>
      <w:proofErr w:type="spellEnd"/>
      <w:r w:rsidRPr="00712593">
        <w:rPr>
          <w:sz w:val="32"/>
          <w:szCs w:val="32"/>
        </w:rPr>
        <w:t xml:space="preserve"> 5, </w:t>
      </w:r>
      <w:proofErr w:type="gramStart"/>
      <w:r w:rsidRPr="00712593">
        <w:rPr>
          <w:sz w:val="32"/>
          <w:szCs w:val="32"/>
        </w:rPr>
        <w:t>6 ;</w:t>
      </w:r>
      <w:proofErr w:type="gramEnd"/>
      <w:r w:rsidRPr="00712593">
        <w:rPr>
          <w:sz w:val="32"/>
          <w:szCs w:val="32"/>
        </w:rPr>
        <w:t xml:space="preserve"> стены </w:t>
      </w:r>
      <w:proofErr w:type="spellStart"/>
      <w:r w:rsidRPr="00712593">
        <w:rPr>
          <w:sz w:val="32"/>
          <w:szCs w:val="32"/>
        </w:rPr>
        <w:t>п.п</w:t>
      </w:r>
      <w:proofErr w:type="spellEnd"/>
      <w:r w:rsidRPr="00712593">
        <w:rPr>
          <w:sz w:val="32"/>
          <w:szCs w:val="32"/>
        </w:rPr>
        <w:t xml:space="preserve">. 3, </w:t>
      </w:r>
      <w:r w:rsidRPr="00712593">
        <w:rPr>
          <w:sz w:val="32"/>
          <w:szCs w:val="32"/>
        </w:rPr>
        <w:lastRenderedPageBreak/>
        <w:t>5 рабочая арматура принята АIII d 12мм. , для перемычек -  AIII d 16мм.(нарушение проекта и договора)</w:t>
      </w:r>
    </w:p>
    <w:p w14:paraId="7CFB24BD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при армировании плиты перекрытия в местах отверстий под инженерные коммуникации и в проеме под лестницу, не выполнено усиление армирования, что нарушает несущую способность плиты  </w:t>
      </w:r>
    </w:p>
    <w:p w14:paraId="49BD6DE8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поверхности монолитных колонн, перемычек, пояса имеют наплывы и </w:t>
      </w:r>
      <w:proofErr w:type="spellStart"/>
      <w:r w:rsidRPr="00712593">
        <w:rPr>
          <w:sz w:val="32"/>
          <w:szCs w:val="32"/>
        </w:rPr>
        <w:t>плскостные</w:t>
      </w:r>
      <w:proofErr w:type="spellEnd"/>
      <w:r w:rsidRPr="00712593">
        <w:rPr>
          <w:sz w:val="32"/>
          <w:szCs w:val="32"/>
        </w:rPr>
        <w:t xml:space="preserve"> отклонения при сопряжении со стенами более 5мм. (нарушения СП 70.13330.2012 Несущие и ограждающие конструкции, приложение Х, табл.Х.1)  </w:t>
      </w:r>
    </w:p>
    <w:p w14:paraId="032E31E1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в к</w:t>
      </w:r>
      <w:r w:rsidR="003E1456">
        <w:rPr>
          <w:sz w:val="32"/>
          <w:szCs w:val="32"/>
        </w:rPr>
        <w:t>л</w:t>
      </w:r>
      <w:r w:rsidRPr="00712593">
        <w:rPr>
          <w:sz w:val="32"/>
          <w:szCs w:val="32"/>
        </w:rPr>
        <w:t>адке внутренней стены 1-го этажа в осях 2/В-С отсутствуют тычковые ряды, что нарушает перевязку (нарушение СП 70.13330.2012 п.9.2.1)</w:t>
      </w:r>
    </w:p>
    <w:p w14:paraId="1E3C3AFD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монолитный пояс по верху стен имеет разрывы длиной 300 мм., что нарушает его несущую способность, нагрузка от перекрытия при этом передается на стены, которые являются самонесущими </w:t>
      </w:r>
    </w:p>
    <w:p w14:paraId="07AFC2E0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-в перемычке над оконным проемом в осях 6/В-С имеется оголенная арматура (нарушение СП 70.13330.2012 Приложение Х)</w:t>
      </w:r>
    </w:p>
    <w:p w14:paraId="7CD3B003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перемычки над проемами выполнены высотой 600м., что создает дополнительную нагрузку на стены</w:t>
      </w:r>
    </w:p>
    <w:p w14:paraId="60145C79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поверхность перекрытия 1-го этажа имеет отклонения по горизонтали более 5мм. (нарушение СП 70.13330.2012 приложение Х, таб. Х.1)</w:t>
      </w:r>
    </w:p>
    <w:p w14:paraId="082C71B1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колонны в осях А/8 и С/7 имеют осевое отклонение от вертикали более 15мм. (нарушение СП 70.13330.2012 таб.5.12, п.7</w:t>
      </w:r>
    </w:p>
    <w:p w14:paraId="2C123DB6" w14:textId="77777777" w:rsidR="00712593" w:rsidRPr="00712593" w:rsidRDefault="00712593" w:rsidP="00712593">
      <w:pPr>
        <w:rPr>
          <w:sz w:val="32"/>
          <w:szCs w:val="32"/>
        </w:rPr>
      </w:pPr>
    </w:p>
    <w:p w14:paraId="52D6419D" w14:textId="77777777"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5.</w:t>
      </w:r>
      <w:r w:rsidRPr="00712593">
        <w:rPr>
          <w:b/>
          <w:sz w:val="32"/>
          <w:szCs w:val="32"/>
        </w:rPr>
        <w:tab/>
        <w:t xml:space="preserve"> Выводы:</w:t>
      </w:r>
    </w:p>
    <w:p w14:paraId="009FFD5B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Для устранения выявленных нарушений необходимо:</w:t>
      </w:r>
    </w:p>
    <w:p w14:paraId="14C72CF5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выполнить расчет конструкций фундаментов, колонн, перемычек и плиты перекрытия 1-го этажа, если результаты расчета покажут, что фактически выполненные монолитные конструкции не отвечают требованиям несущей способности предусмотреть проектом их усиление</w:t>
      </w:r>
    </w:p>
    <w:p w14:paraId="38145C84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выполнить изоляцию стен фундамента</w:t>
      </w:r>
    </w:p>
    <w:p w14:paraId="002E0B10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выполнить анкеровку армирования и бетонирование участков разрывов монолитного пояса</w:t>
      </w:r>
    </w:p>
    <w:p w14:paraId="016B0B2E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оголенную арматуру в перемычке заделать ремонтной смесью</w:t>
      </w:r>
    </w:p>
    <w:p w14:paraId="02989731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lastRenderedPageBreak/>
        <w:t>- неровности и наплывы стен и колонн устранить путем оштукатуривания</w:t>
      </w:r>
    </w:p>
    <w:p w14:paraId="32ECEC7C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высоту перемычек оставить 200мм, остальной слой бетона демонтировать и заполнить керамическими блоками</w:t>
      </w:r>
    </w:p>
    <w:p w14:paraId="46391A41" w14:textId="77777777"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оформить и представить исполнительную документацию  </w:t>
      </w:r>
    </w:p>
    <w:p w14:paraId="17B10BDA" w14:textId="77777777" w:rsidR="00712593" w:rsidRPr="00712593" w:rsidRDefault="00712593" w:rsidP="00712593">
      <w:pPr>
        <w:rPr>
          <w:sz w:val="32"/>
          <w:szCs w:val="32"/>
        </w:rPr>
      </w:pPr>
    </w:p>
    <w:p w14:paraId="7E2074AC" w14:textId="4D944B50" w:rsid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  Согласно приложению 4 к договору №</w:t>
      </w:r>
      <w:r w:rsidR="00AF681D">
        <w:t>###</w:t>
      </w:r>
      <w:r w:rsidR="00AF681D" w:rsidRPr="00AF681D">
        <w:t>####</w:t>
      </w:r>
      <w:r w:rsidRPr="00712593">
        <w:rPr>
          <w:sz w:val="32"/>
          <w:szCs w:val="32"/>
        </w:rPr>
        <w:t xml:space="preserve"> работы оплачиваются поэтапно, поэтому заказчик вправе оплатить выполненные работы после устранения всех нарушений</w:t>
      </w:r>
    </w:p>
    <w:p w14:paraId="3E28D974" w14:textId="77777777" w:rsidR="004F4948" w:rsidRDefault="004F4948" w:rsidP="004F4948">
      <w:pPr>
        <w:rPr>
          <w:sz w:val="32"/>
          <w:szCs w:val="32"/>
        </w:rPr>
      </w:pPr>
    </w:p>
    <w:p w14:paraId="402B116E" w14:textId="77777777" w:rsidR="004F4948" w:rsidRDefault="004F4948" w:rsidP="004F4948">
      <w:pPr>
        <w:rPr>
          <w:sz w:val="32"/>
          <w:szCs w:val="32"/>
        </w:rPr>
      </w:pPr>
    </w:p>
    <w:p w14:paraId="4F487E14" w14:textId="77777777" w:rsidR="004F4948" w:rsidRDefault="004F4948" w:rsidP="004F4948"/>
    <w:p w14:paraId="2B19AC4B" w14:textId="77777777" w:rsidR="004F4948" w:rsidRDefault="004F4948" w:rsidP="004F4948"/>
    <w:p w14:paraId="12F389B9" w14:textId="77777777" w:rsidR="004F4948" w:rsidRDefault="004F4948" w:rsidP="004F4948"/>
    <w:p w14:paraId="23F734D5" w14:textId="77777777" w:rsidR="004F4948" w:rsidRDefault="004F4948" w:rsidP="004F4948">
      <w:bookmarkStart w:id="0" w:name="_GoBack"/>
      <w:bookmarkEnd w:id="0"/>
    </w:p>
    <w:p w14:paraId="5DB292D0" w14:textId="77777777" w:rsidR="004F4948" w:rsidRDefault="004F4948" w:rsidP="004F4948"/>
    <w:p w14:paraId="26B721B0" w14:textId="77777777" w:rsidR="004F4948" w:rsidRDefault="004F4948" w:rsidP="004F4948"/>
    <w:p w14:paraId="5A941488" w14:textId="77777777" w:rsidR="004F4948" w:rsidRDefault="004F4948" w:rsidP="004F4948"/>
    <w:p w14:paraId="7DE49D10" w14:textId="77777777" w:rsidR="004F4948" w:rsidRDefault="004F4948" w:rsidP="004F4948"/>
    <w:p w14:paraId="466A7216" w14:textId="77777777" w:rsidR="004F4948" w:rsidRDefault="004F4948" w:rsidP="004F4948"/>
    <w:p w14:paraId="7CA798D2" w14:textId="77777777" w:rsidR="004F4948" w:rsidRDefault="004F4948" w:rsidP="004F4948"/>
    <w:p w14:paraId="449EA088" w14:textId="77777777" w:rsidR="004F4948" w:rsidRDefault="004F4948" w:rsidP="004F4948"/>
    <w:p w14:paraId="14815F25" w14:textId="77777777" w:rsidR="004F4948" w:rsidRDefault="004F4948" w:rsidP="004F4948"/>
    <w:p w14:paraId="422BCAD5" w14:textId="77777777" w:rsidR="004F4948" w:rsidRDefault="004F4948" w:rsidP="004F4948"/>
    <w:p w14:paraId="251136A8" w14:textId="77777777" w:rsidR="004F4948" w:rsidRDefault="004F4948" w:rsidP="004F4948"/>
    <w:p w14:paraId="206A8660" w14:textId="77777777" w:rsidR="004F4948" w:rsidRDefault="004F4948" w:rsidP="004F4948"/>
    <w:p w14:paraId="31B1E552" w14:textId="77777777" w:rsidR="004F4948" w:rsidRDefault="004F4948" w:rsidP="004F4948"/>
    <w:p w14:paraId="10B74978" w14:textId="77777777" w:rsidR="004F4948" w:rsidRDefault="004F4948" w:rsidP="004F4948"/>
    <w:p w14:paraId="628A296E" w14:textId="77777777" w:rsidR="004F4948" w:rsidRDefault="004F4948" w:rsidP="004F4948"/>
    <w:p w14:paraId="69643A93" w14:textId="77777777" w:rsidR="004F4948" w:rsidRDefault="004F4948" w:rsidP="004F4948"/>
    <w:p w14:paraId="4527FC88" w14:textId="77777777" w:rsidR="004F4948" w:rsidRDefault="004F4948" w:rsidP="004F4948"/>
    <w:p w14:paraId="2A0FD329" w14:textId="77777777" w:rsidR="004F4948" w:rsidRDefault="004F4948" w:rsidP="004F4948"/>
    <w:p w14:paraId="3C2498FF" w14:textId="77777777" w:rsidR="004F4948" w:rsidRDefault="004F4948" w:rsidP="004F4948"/>
    <w:p w14:paraId="630E44F4" w14:textId="77777777" w:rsidR="004F4948" w:rsidRDefault="004F4948" w:rsidP="004F4948"/>
    <w:p w14:paraId="35782812" w14:textId="77777777" w:rsidR="004F4948" w:rsidRDefault="004F4948" w:rsidP="004F4948"/>
    <w:p w14:paraId="5DA615CD" w14:textId="77777777" w:rsidR="004F4948" w:rsidRDefault="004F4948" w:rsidP="004F4948"/>
    <w:p w14:paraId="479F3C74" w14:textId="77777777" w:rsidR="004F4948" w:rsidRDefault="004F4948" w:rsidP="004F4948"/>
    <w:p w14:paraId="42DF05F5" w14:textId="77777777" w:rsidR="004F4948" w:rsidRDefault="004F4948" w:rsidP="004F4948"/>
    <w:p w14:paraId="00F45D5A" w14:textId="77777777" w:rsidR="004F4948" w:rsidRDefault="004F4948" w:rsidP="004F4948"/>
    <w:p w14:paraId="39ADF4E7" w14:textId="77777777" w:rsidR="004F4948" w:rsidRDefault="004F4948" w:rsidP="004F4948"/>
    <w:p w14:paraId="61990607" w14:textId="77777777" w:rsidR="004F4948" w:rsidRDefault="004F4948" w:rsidP="004F4948"/>
    <w:p w14:paraId="4689241E" w14:textId="77777777" w:rsidR="004F4948" w:rsidRDefault="005F0258" w:rsidP="004F4948">
      <w:pPr>
        <w:rPr>
          <w:b/>
        </w:rPr>
      </w:pPr>
      <w:r w:rsidRPr="005F0258">
        <w:rPr>
          <w:b/>
        </w:rPr>
        <w:lastRenderedPageBreak/>
        <w:t>Приложение. (фотофиксация)</w:t>
      </w:r>
    </w:p>
    <w:p w14:paraId="163B6A1E" w14:textId="77777777" w:rsidR="003E1456" w:rsidRDefault="003E1456" w:rsidP="004F4948">
      <w:pPr>
        <w:rPr>
          <w:b/>
        </w:rPr>
      </w:pPr>
    </w:p>
    <w:p w14:paraId="0062C4DD" w14:textId="77777777" w:rsidR="003E1456" w:rsidRPr="003E1456" w:rsidRDefault="003E1456" w:rsidP="004F4948">
      <w:r>
        <w:t>Нарушения при производстве кирпичной кладки и устройстве перемычек</w:t>
      </w:r>
    </w:p>
    <w:p w14:paraId="6826FC18" w14:textId="77777777" w:rsidR="005F0258" w:rsidRDefault="005F0258" w:rsidP="004F4948"/>
    <w:p w14:paraId="3AA20C32" w14:textId="77777777" w:rsidR="005F0258" w:rsidRDefault="003E1456" w:rsidP="004F4948">
      <w:r>
        <w:rPr>
          <w:noProof/>
        </w:rPr>
        <w:drawing>
          <wp:inline distT="0" distB="0" distL="0" distR="0" wp14:anchorId="5EC7A2DD" wp14:editId="2BBFE036">
            <wp:extent cx="5895340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ABC78" w14:textId="77777777" w:rsidR="003E1456" w:rsidRDefault="003E1456" w:rsidP="004F4948"/>
    <w:p w14:paraId="17DD2D6D" w14:textId="77777777" w:rsidR="003E1456" w:rsidRDefault="003E1456" w:rsidP="004F4948"/>
    <w:p w14:paraId="1B245C62" w14:textId="77777777" w:rsidR="004F4948" w:rsidRDefault="004F4948" w:rsidP="004F4948"/>
    <w:p w14:paraId="5CF8CE67" w14:textId="77777777" w:rsidR="004F4948" w:rsidRDefault="003E1456" w:rsidP="004F4948">
      <w:r>
        <w:rPr>
          <w:noProof/>
        </w:rPr>
        <w:drawing>
          <wp:inline distT="0" distB="0" distL="0" distR="0" wp14:anchorId="7B094EFB" wp14:editId="2F27EB72">
            <wp:extent cx="5943600" cy="3609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3251A" w14:textId="77777777" w:rsidR="004F4948" w:rsidRDefault="004F4948" w:rsidP="004F4948"/>
    <w:p w14:paraId="09832E91" w14:textId="77777777" w:rsidR="003E1456" w:rsidRDefault="003E1456" w:rsidP="004F4948">
      <w:r>
        <w:rPr>
          <w:noProof/>
        </w:rPr>
        <w:lastRenderedPageBreak/>
        <w:drawing>
          <wp:inline distT="0" distB="0" distL="0" distR="0" wp14:anchorId="29803C6C" wp14:editId="379AC411">
            <wp:extent cx="3188335" cy="5663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E152B" w14:textId="77777777" w:rsidR="004F4948" w:rsidRPr="004F4948" w:rsidRDefault="004F4948" w:rsidP="004F4948"/>
    <w:p w14:paraId="339ED7B5" w14:textId="77777777" w:rsidR="004F4948" w:rsidRPr="00712593" w:rsidRDefault="003E1456" w:rsidP="004F4948">
      <w:r>
        <w:t>Оголенная арматура в монолитной конструкции перемычек</w:t>
      </w:r>
    </w:p>
    <w:p w14:paraId="6FC6005C" w14:textId="77777777" w:rsidR="00EC519A" w:rsidRDefault="003E1456" w:rsidP="004F4948">
      <w:r>
        <w:rPr>
          <w:noProof/>
        </w:rPr>
        <w:drawing>
          <wp:inline distT="0" distB="0" distL="0" distR="0" wp14:anchorId="476088EE" wp14:editId="5D71FA9C">
            <wp:extent cx="5675630" cy="29527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45" cy="295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8BFD0" w14:textId="77777777" w:rsidR="003E1456" w:rsidRDefault="003E1456" w:rsidP="004F4948"/>
    <w:p w14:paraId="5CB341BD" w14:textId="77777777" w:rsidR="003E1456" w:rsidRDefault="003E1456" w:rsidP="004F4948">
      <w:r>
        <w:lastRenderedPageBreak/>
        <w:t>Неровности стен после снятия опалубки</w:t>
      </w:r>
    </w:p>
    <w:p w14:paraId="63EDCBD2" w14:textId="77777777" w:rsidR="003E1456" w:rsidRDefault="003E1456" w:rsidP="004F4948"/>
    <w:p w14:paraId="34B1212A" w14:textId="77777777" w:rsidR="003E1456" w:rsidRDefault="003E1456" w:rsidP="004F4948">
      <w:r>
        <w:rPr>
          <w:noProof/>
        </w:rPr>
        <w:drawing>
          <wp:inline distT="0" distB="0" distL="0" distR="0" wp14:anchorId="78A81EF1" wp14:editId="64B7EF72">
            <wp:extent cx="3023870" cy="537718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537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214FD" w14:textId="77777777" w:rsidR="003E1456" w:rsidRDefault="003E1456" w:rsidP="004F4948"/>
    <w:p w14:paraId="09FBE164" w14:textId="77777777" w:rsidR="00482B08" w:rsidRDefault="00482B08" w:rsidP="004F4948">
      <w:r>
        <w:t>Увеличенная высота сечения перемычки</w:t>
      </w:r>
    </w:p>
    <w:p w14:paraId="1F0264A4" w14:textId="77777777" w:rsidR="003E1456" w:rsidRDefault="003E1456" w:rsidP="004F4948"/>
    <w:p w14:paraId="39DB9A9B" w14:textId="77777777" w:rsidR="003E1456" w:rsidRDefault="003E1456" w:rsidP="004F4948">
      <w:r>
        <w:rPr>
          <w:noProof/>
        </w:rPr>
        <w:drawing>
          <wp:inline distT="0" distB="0" distL="0" distR="0" wp14:anchorId="7F69D7D4" wp14:editId="1A89E40B">
            <wp:extent cx="4456430" cy="2505710"/>
            <wp:effectExtent l="0" t="0" r="127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6FA89" w14:textId="77777777" w:rsidR="00482B08" w:rsidRDefault="00482B08" w:rsidP="004F4948"/>
    <w:p w14:paraId="44862586" w14:textId="77777777" w:rsidR="00482B08" w:rsidRDefault="00482B08" w:rsidP="004F4948">
      <w:r>
        <w:rPr>
          <w:noProof/>
        </w:rPr>
        <w:lastRenderedPageBreak/>
        <w:drawing>
          <wp:inline distT="0" distB="0" distL="0" distR="0" wp14:anchorId="36FE2F92" wp14:editId="5073C902">
            <wp:extent cx="5517515" cy="3103245"/>
            <wp:effectExtent l="0" t="0" r="698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A51A8" w14:textId="77777777" w:rsidR="00482B08" w:rsidRDefault="00482B08" w:rsidP="004F4948"/>
    <w:p w14:paraId="48FB7AEA" w14:textId="77777777" w:rsidR="00482B08" w:rsidRDefault="00482B08" w:rsidP="004F4948"/>
    <w:p w14:paraId="72A73786" w14:textId="77777777" w:rsidR="00482B08" w:rsidRDefault="000350DA" w:rsidP="004F4948">
      <w:r>
        <w:t>Армирование монолитной плиты перекрытия выполнено с отступлением от проекта.</w:t>
      </w:r>
    </w:p>
    <w:p w14:paraId="140A0BB0" w14:textId="77777777" w:rsidR="00482B08" w:rsidRDefault="00482B08" w:rsidP="004F4948">
      <w:r>
        <w:rPr>
          <w:noProof/>
        </w:rPr>
        <w:drawing>
          <wp:inline distT="0" distB="0" distL="0" distR="0" wp14:anchorId="04F32AD2" wp14:editId="7FBE6CA3">
            <wp:extent cx="5907405" cy="44323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F2A17" w14:textId="77777777" w:rsidR="00482B08" w:rsidRDefault="00482B08" w:rsidP="004F4948"/>
    <w:p w14:paraId="23AE9551" w14:textId="77777777" w:rsidR="00482B08" w:rsidRDefault="00482B08" w:rsidP="004F4948"/>
    <w:p w14:paraId="7BA2F98C" w14:textId="77777777" w:rsidR="00482B08" w:rsidRDefault="00482B08" w:rsidP="004F4948"/>
    <w:p w14:paraId="364C67BF" w14:textId="77777777" w:rsidR="00482B08" w:rsidRDefault="00482B08" w:rsidP="004F4948"/>
    <w:p w14:paraId="2C34D5D7" w14:textId="77777777" w:rsidR="00482B08" w:rsidRDefault="00482B08" w:rsidP="004F4948"/>
    <w:p w14:paraId="01FC6F94" w14:textId="77777777" w:rsidR="00482B08" w:rsidRDefault="00482B08" w:rsidP="004F4948">
      <w:r>
        <w:rPr>
          <w:noProof/>
        </w:rPr>
        <w:drawing>
          <wp:inline distT="0" distB="0" distL="0" distR="0" wp14:anchorId="475AABD1" wp14:editId="7C7E3B7A">
            <wp:extent cx="5322570" cy="39935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12568" w14:textId="77777777" w:rsidR="00482B08" w:rsidRDefault="00482B08" w:rsidP="004F4948"/>
    <w:p w14:paraId="6014D9CD" w14:textId="77777777" w:rsidR="00482B08" w:rsidRDefault="00482B08" w:rsidP="004F4948"/>
    <w:p w14:paraId="1AF48835" w14:textId="77777777" w:rsidR="00482B08" w:rsidRDefault="00482B08" w:rsidP="004F4948"/>
    <w:p w14:paraId="321A20F6" w14:textId="77777777" w:rsidR="000350DA" w:rsidRPr="00712593" w:rsidRDefault="000350DA" w:rsidP="004F4948">
      <w:pPr>
        <w:sectPr w:rsidR="000350DA" w:rsidRPr="0071259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840" w:code="9"/>
          <w:pgMar w:top="709" w:right="567" w:bottom="1418" w:left="1560" w:header="284" w:footer="284" w:gutter="0"/>
          <w:cols w:space="720"/>
        </w:sectPr>
      </w:pPr>
      <w:r>
        <w:rPr>
          <w:noProof/>
        </w:rPr>
        <w:drawing>
          <wp:inline distT="0" distB="0" distL="0" distR="0" wp14:anchorId="11BCAD43" wp14:editId="0E4F9339">
            <wp:extent cx="5468620" cy="41027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F50B0" w14:textId="77777777" w:rsidR="00D84ACB" w:rsidRPr="00712593" w:rsidRDefault="00D84ACB" w:rsidP="004F4948">
      <w:pPr>
        <w:pStyle w:val="a6"/>
        <w:ind w:firstLine="0"/>
      </w:pPr>
    </w:p>
    <w:p w14:paraId="5C77492D" w14:textId="77777777" w:rsidR="004F4948" w:rsidRPr="00712593" w:rsidRDefault="004F4948">
      <w:pPr>
        <w:pStyle w:val="a6"/>
        <w:ind w:firstLine="0"/>
      </w:pPr>
    </w:p>
    <w:sectPr w:rsidR="004F4948" w:rsidRPr="00712593">
      <w:headerReference w:type="default" r:id="rId24"/>
      <w:pgSz w:w="11907" w:h="16840" w:code="9"/>
      <w:pgMar w:top="851" w:right="567" w:bottom="1134" w:left="1418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934EE" w14:textId="77777777" w:rsidR="00FC4E43" w:rsidRDefault="00FC4E43">
      <w:r>
        <w:separator/>
      </w:r>
    </w:p>
  </w:endnote>
  <w:endnote w:type="continuationSeparator" w:id="0">
    <w:p w14:paraId="79C83864" w14:textId="77777777" w:rsidR="00FC4E43" w:rsidRDefault="00FC4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85D6B" w14:textId="77777777" w:rsidR="00712593" w:rsidRDefault="0071259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E9435" w14:textId="77777777" w:rsidR="00712593" w:rsidRDefault="0071259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B76CB" w14:textId="77777777" w:rsidR="00712593" w:rsidRDefault="0071259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37F6D" w14:textId="77777777" w:rsidR="00FC4E43" w:rsidRDefault="00FC4E43">
      <w:r>
        <w:separator/>
      </w:r>
    </w:p>
  </w:footnote>
  <w:footnote w:type="continuationSeparator" w:id="0">
    <w:p w14:paraId="14381064" w14:textId="77777777" w:rsidR="00FC4E43" w:rsidRDefault="00FC4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45A50" w14:textId="77777777" w:rsidR="00712593" w:rsidRDefault="0071259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35924" w14:textId="77777777" w:rsidR="00EC519A" w:rsidRDefault="00D84ACB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2AEDE7F" wp14:editId="199A90F8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0" t="0" r="0" b="0"/>
              <wp:wrapNone/>
              <wp:docPr id="498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499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500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1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B843F9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2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0CBD0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3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2CC39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4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C89AF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5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502CC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7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18868F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8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3C932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9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1A8B4F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0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7592DD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1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8C5B61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512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13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514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5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516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517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DBD86" w14:textId="77777777" w:rsidR="00EC519A" w:rsidRDefault="00045735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518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6D1F0" w14:textId="77777777" w:rsidR="00EC519A" w:rsidRDefault="00045735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0350DA">
                                    <w:rPr>
                                      <w:sz w:val="2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519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90765" w14:textId="77777777" w:rsidR="00EC519A" w:rsidRPr="00712593" w:rsidRDefault="00712593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</w:pPr>
                                <w:r w:rsidRPr="0071259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Обследование</w:t>
                                </w:r>
                                <w:r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 xml:space="preserve">индивидуального </w:t>
                                </w:r>
                                <w:r w:rsidRPr="0071259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жилого</w:t>
                                </w:r>
                                <w:proofErr w:type="gramEnd"/>
                                <w:r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 xml:space="preserve"> дома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520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21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22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963297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3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F3EEEF" w14:textId="77777777" w:rsidR="00EC519A" w:rsidRDefault="00045735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4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BC31E6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5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9304C9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6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89B8CF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7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28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29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0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15A2B9A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1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2D9CDBA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2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FD881E7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3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068CFD6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4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8491941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35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6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C2A76C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7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B1A82AE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8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2066AA1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9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943A9FD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40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8066D30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41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EDE7F" id="Group 413" o:spid="_x0000_s1026" style="position:absolute;left:0;text-align:left;margin-left:28.35pt;margin-top:14.2pt;width:552.8pt;height:813.55pt;z-index:-251659264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59B843F9" w14:textId="77777777" w:rsidR="00EC519A" w:rsidRDefault="00045735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6740CBD0" w14:textId="77777777" w:rsidR="00EC519A" w:rsidRDefault="00045735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6322CC39" w14:textId="77777777" w:rsidR="00EC519A" w:rsidRDefault="00045735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59EC89AF" w14:textId="77777777" w:rsidR="00EC519A" w:rsidRDefault="00045735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3B9502CC" w14:textId="77777777" w:rsidR="00EC519A" w:rsidRDefault="00045735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3218868F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7313C932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681A8B4F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2A7592DD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5B8C5B61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    <v:textbox inset=".5mm,.3mm,.5mm,.3mm">
                        <w:txbxContent>
                          <w:p w14:paraId="69DDBD86" w14:textId="77777777" w:rsidR="00EC519A" w:rsidRDefault="00045735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    <v:textbox inset=".5mm,.3mm,.5mm,.3mm">
                        <w:txbxContent>
                          <w:p w14:paraId="30D6D1F0" w14:textId="77777777" w:rsidR="00EC519A" w:rsidRDefault="00045735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0350DA">
                              <w:rPr>
                                <w:sz w:val="2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    <v:textbox inset=".5mm,.3mm,.5mm,.3mm">
                      <w:txbxContent>
                        <w:p w14:paraId="17B90765" w14:textId="77777777" w:rsidR="00EC519A" w:rsidRPr="00712593" w:rsidRDefault="00712593">
                          <w:pPr>
                            <w:pStyle w:val="a3"/>
                            <w:spacing w:before="160"/>
                            <w:rPr>
                              <w:noProof w:val="0"/>
                              <w:sz w:val="24"/>
                              <w:szCs w:val="24"/>
                            </w:rPr>
                          </w:pPr>
                          <w:r w:rsidRPr="00712593">
                            <w:rPr>
                              <w:noProof w:val="0"/>
                              <w:sz w:val="24"/>
                              <w:szCs w:val="24"/>
                            </w:rPr>
                            <w:t>Обследование</w:t>
                          </w:r>
                          <w:r>
                            <w:rPr>
                              <w:noProof w:val="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noProof w:val="0"/>
                              <w:sz w:val="24"/>
                              <w:szCs w:val="24"/>
                            </w:rPr>
                            <w:t xml:space="preserve">индивидуального </w:t>
                          </w:r>
                          <w:r w:rsidRPr="00712593">
                            <w:rPr>
                              <w:noProof w:val="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noProof w:val="0"/>
                              <w:sz w:val="24"/>
                              <w:szCs w:val="24"/>
                            </w:rPr>
                            <w:t>жилого</w:t>
                          </w:r>
                          <w:proofErr w:type="gramEnd"/>
                          <w:r>
                            <w:rPr>
                              <w:noProof w:val="0"/>
                              <w:sz w:val="24"/>
                              <w:szCs w:val="24"/>
                            </w:rPr>
                            <w:t xml:space="preserve"> дома</w:t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    <v:textbox inset=".5mm,.3mm,.5mm,.3mm">
                          <w:txbxContent>
                            <w:p w14:paraId="0A963297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    <v:textbox inset=".5mm,.3mm,.5mm,.3mm">
                          <w:txbxContent>
                            <w:p w14:paraId="33F3EEEF" w14:textId="77777777" w:rsidR="00EC519A" w:rsidRDefault="00045735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    <v:textbox inset=".5mm,.3mm,.5mm,.3mm">
                          <w:txbxContent>
                            <w:p w14:paraId="27BC31E6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    <v:textbox inset=".5mm,.3mm,.5mm,.3mm">
                          <w:txbxContent>
                            <w:p w14:paraId="2F9304C9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    <v:textbox inset=".5mm,.3mm,.5mm,.3mm">
                          <w:txbxContent>
                            <w:p w14:paraId="3689B8CF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415A2B9A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42D9CDBA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    <v:textbox inset=".5mm,.3mm,.5mm,.3mm">
                              <w:txbxContent>
                                <w:p w14:paraId="3FD881E7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    <v:textbox inset=".5mm,.3mm,.5mm,.3mm">
                              <w:txbxContent>
                                <w:p w14:paraId="4068CFD6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    <v:textbox inset=".5mm,.3mm,.5mm,.3mm">
                              <w:txbxContent>
                                <w:p w14:paraId="08491941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    <v:textbox inset=".5mm,.3mm,.5mm,.3mm">
                              <w:txbxContent>
                                <w:p w14:paraId="67C2A76C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    <v:textbox inset=".5mm,.3mm,.5mm,.3mm">
                              <w:txbxContent>
                                <w:p w14:paraId="0B1A82AE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02066AA1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    <v:textbox inset=".5mm,.3mm,.5mm,.3mm">
                              <w:txbxContent>
                                <w:p w14:paraId="5943A9FD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28066D30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72664" w14:textId="77777777" w:rsidR="00712593" w:rsidRDefault="00712593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D34E2" w14:textId="77777777" w:rsidR="00EC519A" w:rsidRDefault="00EC519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ACB"/>
    <w:rsid w:val="000301FC"/>
    <w:rsid w:val="000350DA"/>
    <w:rsid w:val="00045735"/>
    <w:rsid w:val="00362B43"/>
    <w:rsid w:val="003E1456"/>
    <w:rsid w:val="00482B08"/>
    <w:rsid w:val="004F4948"/>
    <w:rsid w:val="005F0258"/>
    <w:rsid w:val="00712593"/>
    <w:rsid w:val="00AF681D"/>
    <w:rsid w:val="00B949F6"/>
    <w:rsid w:val="00D84ACB"/>
    <w:rsid w:val="00EC519A"/>
    <w:rsid w:val="00FC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DA888F"/>
  <w15:chartTrackingRefBased/>
  <w15:docId w15:val="{75C2D1BA-DF3B-4CC6-A51A-024FA4D8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pPr>
      <w:jc w:val="center"/>
    </w:pPr>
    <w:rPr>
      <w:noProof/>
      <w:sz w:val="18"/>
    </w:rPr>
  </w:style>
  <w:style w:type="paragraph" w:styleId="a4">
    <w:name w:val="header"/>
    <w:basedOn w:val="a"/>
    <w:semiHidden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pPr>
      <w:ind w:firstLine="709"/>
    </w:pPr>
  </w:style>
  <w:style w:type="paragraph" w:customStyle="1" w:styleId="a7">
    <w:name w:val="Формула"/>
    <w:basedOn w:val="a"/>
    <w:next w:val="a"/>
    <w:pPr>
      <w:spacing w:before="60" w:after="60"/>
      <w:ind w:left="567"/>
    </w:pPr>
  </w:style>
  <w:style w:type="paragraph" w:styleId="a8">
    <w:name w:val="caption"/>
    <w:basedOn w:val="a"/>
    <w:next w:val="a"/>
    <w:qFormat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header2.xml" Type="http://schemas.openxmlformats.org/officeDocument/2006/relationships/header"/><Relationship Id="rId26" Target="theme/theme1.xml" Type="http://schemas.openxmlformats.org/officeDocument/2006/relationships/theme"/><Relationship Id="rId3" Target="settings.xml" Type="http://schemas.openxmlformats.org/officeDocument/2006/relationships/settings"/><Relationship Id="rId21" Target="header3.xml" Type="http://schemas.openxmlformats.org/officeDocument/2006/relationships/header"/><Relationship Id="rId7" Target="media/image1.jpeg" Type="http://schemas.openxmlformats.org/officeDocument/2006/relationships/image"/><Relationship Id="rId12" Target="media/image6.png" Type="http://schemas.openxmlformats.org/officeDocument/2006/relationships/image"/><Relationship Id="rId17" Target="header1.xml" Type="http://schemas.openxmlformats.org/officeDocument/2006/relationships/header"/><Relationship Id="rId25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footer2.xml" Type="http://schemas.openxmlformats.org/officeDocument/2006/relationships/footer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header4.xml" Type="http://schemas.openxmlformats.org/officeDocument/2006/relationships/header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1.jpeg" Type="http://schemas.openxmlformats.org/officeDocument/2006/relationships/image"/><Relationship Id="rId10" Target="media/image4.jpeg" Type="http://schemas.openxmlformats.org/officeDocument/2006/relationships/image"/><Relationship Id="rId19" Target="footer1.xml" Type="http://schemas.openxmlformats.org/officeDocument/2006/relationships/footer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footer3.xml" Type="http://schemas.openxmlformats.org/officeDocument/2006/relationships/footer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</Template>
  <TotalTime>4</TotalTime>
  <Pages>1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Dmitry</cp:lastModifiedBy>
  <cp:revision>4</cp:revision>
  <dcterms:created xsi:type="dcterms:W3CDTF">2017-09-05T07:37:00Z</dcterms:created>
  <dcterms:modified xsi:type="dcterms:W3CDTF">2020-02-12T09:28:00Z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1499615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