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2053C" w14:textId="77777777" w:rsidR="00BB414C" w:rsidRDefault="00BB414C" w:rsidP="002B2ADA">
      <w:pPr>
        <w:jc w:val="left"/>
        <w:rPr>
          <w:sz w:val="32"/>
          <w:szCs w:val="32"/>
        </w:rPr>
      </w:pPr>
    </w:p>
    <w:p w14:paraId="08EFA531" w14:textId="77777777" w:rsidR="003F7B60" w:rsidRDefault="003F7B60" w:rsidP="002B2ADA">
      <w:pPr>
        <w:jc w:val="left"/>
        <w:rPr>
          <w:sz w:val="32"/>
          <w:szCs w:val="32"/>
        </w:rPr>
      </w:pPr>
    </w:p>
    <w:p w14:paraId="6CA10CD5" w14:textId="77777777" w:rsidR="003F7B60" w:rsidRDefault="000B0871" w:rsidP="002B2ADA">
      <w:pPr>
        <w:jc w:val="left"/>
        <w:rPr>
          <w:sz w:val="32"/>
          <w:szCs w:val="3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0B4F5400" wp14:editId="7D5648DB">
            <wp:extent cx="1061085" cy="7943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644E1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Тел. +7(495)792-82-23</w:t>
      </w:r>
    </w:p>
    <w:p w14:paraId="493D7588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E-</w:t>
      </w:r>
      <w:proofErr w:type="spellStart"/>
      <w:r w:rsidRPr="000B0871">
        <w:rPr>
          <w:rFonts w:ascii="Times New Roman" w:hAnsi="Times New Roman"/>
          <w:i w:val="0"/>
          <w:sz w:val="18"/>
          <w:szCs w:val="18"/>
        </w:rPr>
        <w:t>mail</w:t>
      </w:r>
      <w:proofErr w:type="spellEnd"/>
      <w:r w:rsidRPr="000B0871">
        <w:rPr>
          <w:rFonts w:ascii="Times New Roman" w:hAnsi="Times New Roman"/>
          <w:i w:val="0"/>
          <w:sz w:val="18"/>
          <w:szCs w:val="18"/>
        </w:rPr>
        <w:t>: 7928223@technadzor77.com</w:t>
      </w:r>
    </w:p>
    <w:p w14:paraId="55D2BDBE" w14:textId="77777777" w:rsidR="000B0871" w:rsidRDefault="000B0871" w:rsidP="002B2ADA">
      <w:pPr>
        <w:jc w:val="left"/>
        <w:rPr>
          <w:sz w:val="32"/>
          <w:szCs w:val="32"/>
        </w:rPr>
      </w:pPr>
    </w:p>
    <w:p w14:paraId="10C60BFA" w14:textId="77777777" w:rsidR="000B0871" w:rsidRDefault="000B0871" w:rsidP="002B2ADA">
      <w:pPr>
        <w:jc w:val="left"/>
        <w:rPr>
          <w:sz w:val="32"/>
          <w:szCs w:val="32"/>
        </w:rPr>
      </w:pPr>
    </w:p>
    <w:p w14:paraId="18C62328" w14:textId="77777777" w:rsidR="000B0871" w:rsidRDefault="000B0871" w:rsidP="002B2ADA">
      <w:pPr>
        <w:jc w:val="left"/>
        <w:rPr>
          <w:sz w:val="32"/>
          <w:szCs w:val="32"/>
        </w:rPr>
      </w:pPr>
    </w:p>
    <w:p w14:paraId="043F64E4" w14:textId="77777777" w:rsidR="000B0871" w:rsidRDefault="000B0871" w:rsidP="002B2ADA">
      <w:pPr>
        <w:jc w:val="left"/>
        <w:rPr>
          <w:sz w:val="32"/>
          <w:szCs w:val="32"/>
        </w:rPr>
      </w:pPr>
    </w:p>
    <w:p w14:paraId="0F0E2A84" w14:textId="77777777" w:rsidR="000B0871" w:rsidRDefault="000B0871" w:rsidP="002B2ADA">
      <w:pPr>
        <w:jc w:val="left"/>
        <w:rPr>
          <w:sz w:val="32"/>
          <w:szCs w:val="32"/>
        </w:rPr>
      </w:pPr>
    </w:p>
    <w:p w14:paraId="2D81B976" w14:textId="2BE2220A" w:rsidR="000B0871" w:rsidRPr="000B0871" w:rsidRDefault="000B0871" w:rsidP="002B2ADA">
      <w:pPr>
        <w:jc w:val="center"/>
        <w:rPr>
          <w:b/>
          <w:sz w:val="32"/>
          <w:szCs w:val="32"/>
        </w:rPr>
      </w:pPr>
      <w:r w:rsidRPr="000B0871">
        <w:rPr>
          <w:b/>
          <w:sz w:val="32"/>
          <w:szCs w:val="32"/>
        </w:rPr>
        <w:t xml:space="preserve">Технический отчет </w:t>
      </w:r>
      <w:r w:rsidR="006616A1">
        <w:rPr>
          <w:b/>
          <w:sz w:val="32"/>
          <w:szCs w:val="32"/>
        </w:rPr>
        <w:t xml:space="preserve">(заключение) </w:t>
      </w:r>
      <w:r w:rsidRPr="000B0871">
        <w:rPr>
          <w:b/>
          <w:sz w:val="32"/>
          <w:szCs w:val="32"/>
        </w:rPr>
        <w:t xml:space="preserve">по </w:t>
      </w:r>
      <w:r w:rsidR="006616A1">
        <w:rPr>
          <w:b/>
          <w:sz w:val="32"/>
          <w:szCs w:val="32"/>
        </w:rPr>
        <w:t xml:space="preserve">предварительному (визуальному) </w:t>
      </w:r>
      <w:r w:rsidRPr="000B0871">
        <w:rPr>
          <w:b/>
          <w:sz w:val="32"/>
          <w:szCs w:val="32"/>
        </w:rPr>
        <w:t>обследованию объекта</w:t>
      </w:r>
      <w:r w:rsidR="00BA6749">
        <w:rPr>
          <w:b/>
          <w:sz w:val="32"/>
          <w:szCs w:val="32"/>
        </w:rPr>
        <w:t xml:space="preserve"> по заданию заказчика</w:t>
      </w:r>
      <w:r w:rsidRPr="000B0871">
        <w:rPr>
          <w:b/>
          <w:sz w:val="32"/>
          <w:szCs w:val="32"/>
        </w:rPr>
        <w:t>.</w:t>
      </w:r>
    </w:p>
    <w:p w14:paraId="000A920A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30914401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4FEAA0F2" w14:textId="2C878FA1" w:rsidR="000B0871" w:rsidRPr="00631C86" w:rsidRDefault="000B0871" w:rsidP="002B2ADA">
      <w:pPr>
        <w:jc w:val="left"/>
        <w:rPr>
          <w:sz w:val="32"/>
          <w:szCs w:val="32"/>
        </w:rPr>
      </w:pPr>
      <w:r w:rsidRPr="000B0871">
        <w:rPr>
          <w:b/>
          <w:sz w:val="32"/>
          <w:szCs w:val="32"/>
        </w:rPr>
        <w:t>Заказчик</w:t>
      </w:r>
      <w:r>
        <w:rPr>
          <w:sz w:val="32"/>
          <w:szCs w:val="32"/>
        </w:rPr>
        <w:t xml:space="preserve">     </w:t>
      </w:r>
      <w:r w:rsidR="00631C86" w:rsidRPr="00631C86">
        <w:rPr>
          <w:sz w:val="32"/>
          <w:szCs w:val="32"/>
        </w:rPr>
        <w:t>#################</w:t>
      </w:r>
    </w:p>
    <w:p w14:paraId="2C4D34A0" w14:textId="28E8B56B" w:rsidR="00941193" w:rsidRDefault="00941193" w:rsidP="002B2ADA">
      <w:pPr>
        <w:jc w:val="left"/>
        <w:rPr>
          <w:sz w:val="32"/>
          <w:szCs w:val="32"/>
        </w:rPr>
      </w:pPr>
    </w:p>
    <w:p w14:paraId="772D4F6F" w14:textId="77777777" w:rsidR="003F7B60" w:rsidRDefault="003F7B60" w:rsidP="002B2ADA">
      <w:pPr>
        <w:jc w:val="left"/>
        <w:rPr>
          <w:sz w:val="32"/>
          <w:szCs w:val="32"/>
        </w:rPr>
      </w:pPr>
    </w:p>
    <w:p w14:paraId="204D4844" w14:textId="05E456A5" w:rsidR="003F7B60" w:rsidRDefault="000B0871" w:rsidP="002B2ADA">
      <w:pPr>
        <w:jc w:val="left"/>
        <w:rPr>
          <w:sz w:val="32"/>
          <w:szCs w:val="32"/>
        </w:rPr>
      </w:pPr>
      <w:r w:rsidRPr="000E5EDB">
        <w:rPr>
          <w:b/>
          <w:sz w:val="32"/>
          <w:szCs w:val="32"/>
        </w:rPr>
        <w:t>Исполнитель</w:t>
      </w:r>
      <w:r>
        <w:rPr>
          <w:sz w:val="32"/>
          <w:szCs w:val="32"/>
        </w:rPr>
        <w:t xml:space="preserve"> </w:t>
      </w:r>
      <w:r w:rsidR="00CF4ECB">
        <w:rPr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 ООО «Технадзор 77»</w:t>
      </w:r>
    </w:p>
    <w:p w14:paraId="23DCA7D3" w14:textId="631EFFC0" w:rsidR="00FA4F22" w:rsidRDefault="00FA4F22" w:rsidP="002B2ADA">
      <w:pPr>
        <w:jc w:val="left"/>
        <w:rPr>
          <w:sz w:val="32"/>
          <w:szCs w:val="32"/>
        </w:rPr>
      </w:pPr>
    </w:p>
    <w:p w14:paraId="37464822" w14:textId="15DC16A1" w:rsidR="00FA4F22" w:rsidRDefault="00FA4F22" w:rsidP="002B2ADA">
      <w:pPr>
        <w:jc w:val="left"/>
        <w:rPr>
          <w:sz w:val="32"/>
          <w:szCs w:val="32"/>
        </w:rPr>
      </w:pPr>
      <w:r w:rsidRPr="00FA4F22">
        <w:rPr>
          <w:b/>
          <w:sz w:val="32"/>
          <w:szCs w:val="32"/>
        </w:rPr>
        <w:t>Адрес проведения обследования:</w:t>
      </w:r>
      <w:r w:rsidRPr="00FA4F22">
        <w:rPr>
          <w:sz w:val="32"/>
          <w:szCs w:val="32"/>
        </w:rPr>
        <w:t xml:space="preserve"> </w:t>
      </w:r>
      <w:r w:rsidR="00631C86">
        <w:rPr>
          <w:sz w:val="32"/>
          <w:szCs w:val="32"/>
          <w:lang w:val="en-US"/>
        </w:rPr>
        <w:t>##################################</w:t>
      </w:r>
    </w:p>
    <w:p w14:paraId="4FDA24C1" w14:textId="77777777" w:rsidR="00CF4ECB" w:rsidRDefault="00CF4ECB" w:rsidP="002B2ADA">
      <w:pPr>
        <w:jc w:val="left"/>
        <w:rPr>
          <w:sz w:val="32"/>
          <w:szCs w:val="32"/>
        </w:rPr>
      </w:pPr>
    </w:p>
    <w:p w14:paraId="7EC0E7F6" w14:textId="77777777" w:rsidR="00CF4ECB" w:rsidRDefault="00CF4ECB" w:rsidP="002B2ADA">
      <w:pPr>
        <w:jc w:val="left"/>
        <w:rPr>
          <w:sz w:val="32"/>
          <w:szCs w:val="32"/>
        </w:rPr>
      </w:pPr>
    </w:p>
    <w:p w14:paraId="498FBF21" w14:textId="77777777" w:rsidR="00996F32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Генеральный директор</w:t>
      </w:r>
    </w:p>
    <w:p w14:paraId="2AA42B15" w14:textId="77777777" w:rsidR="000B0871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ООО «Технадзор 77»</w:t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  <w:t>Коржев Д.С.</w:t>
      </w:r>
    </w:p>
    <w:p w14:paraId="77159327" w14:textId="77777777" w:rsidR="003F7B60" w:rsidRDefault="003F7B60" w:rsidP="002B2ADA">
      <w:pPr>
        <w:jc w:val="left"/>
        <w:rPr>
          <w:sz w:val="32"/>
          <w:szCs w:val="32"/>
        </w:rPr>
      </w:pPr>
    </w:p>
    <w:p w14:paraId="53CC1BAD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Ответственный исполнитель проведения </w:t>
      </w:r>
    </w:p>
    <w:p w14:paraId="584EA532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строительной экспертизы </w:t>
      </w:r>
    </w:p>
    <w:p w14:paraId="5C2457D6" w14:textId="77777777" w:rsidR="003F7B60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Инженеры ООО «Технадзор 77»</w:t>
      </w:r>
    </w:p>
    <w:p w14:paraId="794AA36D" w14:textId="77777777" w:rsidR="00CF4ECB" w:rsidRDefault="00CF4ECB" w:rsidP="002B2ADA">
      <w:pPr>
        <w:jc w:val="left"/>
        <w:rPr>
          <w:sz w:val="32"/>
          <w:szCs w:val="32"/>
        </w:rPr>
      </w:pPr>
    </w:p>
    <w:p w14:paraId="567C1872" w14:textId="7EC273A6" w:rsidR="00F31789" w:rsidRDefault="00631C86" w:rsidP="002B2ADA">
      <w:pPr>
        <w:jc w:val="left"/>
        <w:rPr>
          <w:sz w:val="32"/>
          <w:szCs w:val="32"/>
        </w:rPr>
      </w:pPr>
      <w:r>
        <w:rPr>
          <w:sz w:val="32"/>
          <w:szCs w:val="32"/>
          <w:lang w:val="en-US"/>
        </w:rPr>
        <w:t>#################</w:t>
      </w:r>
    </w:p>
    <w:p w14:paraId="2622B27C" w14:textId="00730F8C" w:rsidR="002B2ADA" w:rsidRDefault="00631C86" w:rsidP="002B2ADA">
      <w:pPr>
        <w:jc w:val="left"/>
        <w:rPr>
          <w:sz w:val="32"/>
          <w:szCs w:val="32"/>
        </w:rPr>
      </w:pPr>
      <w:r>
        <w:rPr>
          <w:sz w:val="32"/>
          <w:szCs w:val="32"/>
          <w:lang w:val="en-US"/>
        </w:rPr>
        <w:t>#################</w:t>
      </w:r>
    </w:p>
    <w:p w14:paraId="79756F50" w14:textId="77777777" w:rsidR="006616A1" w:rsidRDefault="006616A1" w:rsidP="002B2ADA">
      <w:pPr>
        <w:jc w:val="center"/>
        <w:rPr>
          <w:sz w:val="32"/>
          <w:szCs w:val="32"/>
        </w:rPr>
      </w:pPr>
    </w:p>
    <w:p w14:paraId="1D9C704C" w14:textId="0BD80646" w:rsidR="003F7B60" w:rsidRDefault="00CF4ECB" w:rsidP="002B2ADA">
      <w:pPr>
        <w:jc w:val="center"/>
        <w:rPr>
          <w:sz w:val="32"/>
          <w:szCs w:val="32"/>
        </w:rPr>
      </w:pPr>
      <w:r w:rsidRPr="00CF4ECB">
        <w:rPr>
          <w:sz w:val="32"/>
          <w:szCs w:val="32"/>
        </w:rPr>
        <w:t>Г. Москва</w:t>
      </w:r>
    </w:p>
    <w:p w14:paraId="5E4572B3" w14:textId="512A9D92" w:rsidR="00962CCD" w:rsidRPr="00962CCD" w:rsidRDefault="00AB6AFE" w:rsidP="00962CCD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1. </w:t>
      </w:r>
      <w:r w:rsidR="00962CCD">
        <w:rPr>
          <w:b/>
          <w:sz w:val="32"/>
          <w:szCs w:val="32"/>
        </w:rPr>
        <w:t>Общие в</w:t>
      </w:r>
      <w:r w:rsidR="00962CCD" w:rsidRPr="00962CCD">
        <w:rPr>
          <w:b/>
          <w:sz w:val="32"/>
          <w:szCs w:val="32"/>
        </w:rPr>
        <w:t>ыводы по результатам обследования:</w:t>
      </w:r>
    </w:p>
    <w:p w14:paraId="294E1346" w14:textId="6AD6156B" w:rsidR="00962CCD" w:rsidRDefault="00962CCD" w:rsidP="00962CCD">
      <w:pPr>
        <w:jc w:val="left"/>
        <w:rPr>
          <w:b/>
          <w:sz w:val="32"/>
          <w:szCs w:val="32"/>
        </w:rPr>
      </w:pPr>
      <w:bookmarkStart w:id="0" w:name="_GoBack"/>
      <w:bookmarkEnd w:id="0"/>
    </w:p>
    <w:p w14:paraId="137F256C" w14:textId="77777777" w:rsidR="00FC46A8" w:rsidRPr="00FC46A8" w:rsidRDefault="00FC46A8" w:rsidP="00FC46A8">
      <w:pPr>
        <w:jc w:val="left"/>
        <w:rPr>
          <w:sz w:val="32"/>
          <w:szCs w:val="32"/>
        </w:rPr>
      </w:pPr>
      <w:r w:rsidRPr="00FC46A8">
        <w:rPr>
          <w:sz w:val="32"/>
          <w:szCs w:val="32"/>
        </w:rPr>
        <w:lastRenderedPageBreak/>
        <w:t>Техническое состояние всего здания определено, как ограниченно-работоспособное.</w:t>
      </w:r>
    </w:p>
    <w:p w14:paraId="0FCB6B8B" w14:textId="77777777" w:rsidR="00FC46A8" w:rsidRPr="00FC46A8" w:rsidRDefault="00FC46A8" w:rsidP="00FC46A8">
      <w:pPr>
        <w:jc w:val="left"/>
        <w:rPr>
          <w:sz w:val="32"/>
          <w:szCs w:val="32"/>
        </w:rPr>
      </w:pPr>
      <w:r w:rsidRPr="00FC46A8">
        <w:rPr>
          <w:sz w:val="32"/>
          <w:szCs w:val="32"/>
        </w:rPr>
        <w:t xml:space="preserve">По совокупности выявленных значительных и критических дефектов и повреждений обследуемого здания, эксплуатация объекта без устранения выявленных дефектов впоследствии может привести к потере или снижению прочности и устойчивости конструктивных элементов. Также возможно существенное ухудшение эксплуатационных характеристик строительной продукции и ее долговечности. </w:t>
      </w:r>
    </w:p>
    <w:p w14:paraId="32008E6D" w14:textId="59416A27" w:rsidR="00562D74" w:rsidRDefault="00FC46A8" w:rsidP="00FC46A8">
      <w:pPr>
        <w:jc w:val="left"/>
        <w:rPr>
          <w:sz w:val="32"/>
          <w:szCs w:val="32"/>
        </w:rPr>
      </w:pPr>
      <w:r w:rsidRPr="00FC46A8">
        <w:rPr>
          <w:sz w:val="32"/>
          <w:szCs w:val="32"/>
        </w:rPr>
        <w:t>Техническое состояние несущих и конструктивных не соответствует требованиям технических регламентов, СП, ГОСТ и других нормативных документов по строительству, действующих на территории Российской Федерации.</w:t>
      </w:r>
    </w:p>
    <w:p w14:paraId="0D80ACC4" w14:textId="77777777" w:rsidR="006472B3" w:rsidRDefault="006472B3" w:rsidP="002B2ADA">
      <w:pPr>
        <w:jc w:val="left"/>
        <w:rPr>
          <w:b/>
          <w:sz w:val="32"/>
          <w:szCs w:val="32"/>
        </w:rPr>
      </w:pPr>
    </w:p>
    <w:p w14:paraId="5201AE1D" w14:textId="371A782A" w:rsidR="003F7B60" w:rsidRPr="00680813" w:rsidRDefault="00AB6AFE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="005701CB" w:rsidRPr="00680813">
        <w:rPr>
          <w:b/>
          <w:sz w:val="32"/>
          <w:szCs w:val="32"/>
        </w:rPr>
        <w:t>Вводная часть.</w:t>
      </w:r>
    </w:p>
    <w:p w14:paraId="25815D83" w14:textId="77777777" w:rsidR="00CF4ECB" w:rsidRDefault="00CF4ECB" w:rsidP="002B2ADA">
      <w:pPr>
        <w:jc w:val="left"/>
        <w:rPr>
          <w:sz w:val="32"/>
          <w:szCs w:val="32"/>
        </w:rPr>
      </w:pPr>
    </w:p>
    <w:p w14:paraId="1C3C661B" w14:textId="250A5CF8" w:rsidR="003F7B60" w:rsidRDefault="003F7B60" w:rsidP="00D22452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Объект строительного обследования:</w:t>
      </w:r>
      <w:r w:rsidRPr="003F7B60">
        <w:rPr>
          <w:sz w:val="32"/>
          <w:szCs w:val="32"/>
        </w:rPr>
        <w:t xml:space="preserve"> </w:t>
      </w:r>
      <w:bookmarkStart w:id="1" w:name="_Hlk524503799"/>
      <w:r w:rsidR="00D2052A">
        <w:rPr>
          <w:sz w:val="32"/>
          <w:szCs w:val="32"/>
        </w:rPr>
        <w:t>Незаконченный строительством индивидуальный жилой дом.</w:t>
      </w:r>
      <w:r w:rsidR="00BA6749">
        <w:rPr>
          <w:sz w:val="32"/>
          <w:szCs w:val="32"/>
        </w:rPr>
        <w:t xml:space="preserve"> </w:t>
      </w:r>
    </w:p>
    <w:p w14:paraId="5C5376EA" w14:textId="77777777" w:rsidR="00D22452" w:rsidRPr="003F7B60" w:rsidRDefault="00D22452" w:rsidP="00D22452">
      <w:pPr>
        <w:jc w:val="left"/>
        <w:rPr>
          <w:sz w:val="32"/>
          <w:szCs w:val="32"/>
        </w:rPr>
      </w:pPr>
    </w:p>
    <w:bookmarkEnd w:id="1"/>
    <w:p w14:paraId="4ADF2891" w14:textId="086B9603" w:rsidR="006E0643" w:rsidRDefault="003F7B60" w:rsidP="002B2ADA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 xml:space="preserve">Адрес проведения </w:t>
      </w:r>
      <w:r w:rsidR="006616A1">
        <w:rPr>
          <w:b/>
          <w:sz w:val="32"/>
          <w:szCs w:val="32"/>
        </w:rPr>
        <w:t>обследования</w:t>
      </w:r>
      <w:r w:rsidRPr="00680813">
        <w:rPr>
          <w:b/>
          <w:sz w:val="32"/>
          <w:szCs w:val="32"/>
        </w:rPr>
        <w:t>:</w:t>
      </w:r>
      <w:r w:rsidRPr="003F7B60">
        <w:rPr>
          <w:sz w:val="32"/>
          <w:szCs w:val="32"/>
        </w:rPr>
        <w:t xml:space="preserve"> </w:t>
      </w:r>
      <w:r w:rsidR="00631C86">
        <w:rPr>
          <w:sz w:val="32"/>
          <w:szCs w:val="32"/>
          <w:lang w:val="en-US"/>
        </w:rPr>
        <w:t>##################################</w:t>
      </w:r>
    </w:p>
    <w:p w14:paraId="25248935" w14:textId="77777777" w:rsidR="00D22452" w:rsidRDefault="00D22452" w:rsidP="002B2ADA">
      <w:pPr>
        <w:jc w:val="left"/>
        <w:rPr>
          <w:sz w:val="32"/>
          <w:szCs w:val="32"/>
        </w:rPr>
      </w:pPr>
    </w:p>
    <w:p w14:paraId="4477A5B7" w14:textId="1B4AD285" w:rsidR="0004480D" w:rsidRDefault="0004480D" w:rsidP="002B2ADA">
      <w:pPr>
        <w:jc w:val="left"/>
        <w:rPr>
          <w:b/>
          <w:sz w:val="32"/>
          <w:szCs w:val="32"/>
        </w:rPr>
      </w:pPr>
      <w:r w:rsidRPr="0004480D">
        <w:rPr>
          <w:b/>
          <w:sz w:val="32"/>
          <w:szCs w:val="32"/>
        </w:rPr>
        <w:t xml:space="preserve">Документы, представленные для </w:t>
      </w:r>
      <w:r w:rsidR="00941193">
        <w:rPr>
          <w:b/>
          <w:sz w:val="32"/>
          <w:szCs w:val="32"/>
        </w:rPr>
        <w:t>исследования</w:t>
      </w:r>
      <w:r w:rsidRPr="0004480D">
        <w:rPr>
          <w:b/>
          <w:sz w:val="32"/>
          <w:szCs w:val="32"/>
        </w:rPr>
        <w:t>:</w:t>
      </w:r>
    </w:p>
    <w:p w14:paraId="207AF157" w14:textId="77777777" w:rsidR="00AB6AFE" w:rsidRDefault="00AB6AFE" w:rsidP="002B2ADA">
      <w:pPr>
        <w:jc w:val="left"/>
        <w:rPr>
          <w:b/>
          <w:sz w:val="32"/>
          <w:szCs w:val="32"/>
        </w:rPr>
      </w:pPr>
    </w:p>
    <w:p w14:paraId="72EF445D" w14:textId="2C59FCD2" w:rsidR="006616A1" w:rsidRPr="006616A1" w:rsidRDefault="006616A1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Материалы фотофиксации.</w:t>
      </w:r>
    </w:p>
    <w:p w14:paraId="72F0E27A" w14:textId="730AF0E2" w:rsidR="00941193" w:rsidRDefault="006616A1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П</w:t>
      </w:r>
      <w:r w:rsidRPr="006616A1">
        <w:rPr>
          <w:sz w:val="32"/>
          <w:szCs w:val="32"/>
        </w:rPr>
        <w:t>роектн</w:t>
      </w:r>
      <w:r>
        <w:rPr>
          <w:sz w:val="32"/>
          <w:szCs w:val="32"/>
        </w:rPr>
        <w:t>ая</w:t>
      </w:r>
      <w:r w:rsidRPr="006616A1">
        <w:rPr>
          <w:sz w:val="32"/>
          <w:szCs w:val="32"/>
        </w:rPr>
        <w:t xml:space="preserve"> и исполнительн</w:t>
      </w:r>
      <w:r>
        <w:rPr>
          <w:sz w:val="32"/>
          <w:szCs w:val="32"/>
        </w:rPr>
        <w:t>ая</w:t>
      </w:r>
      <w:r w:rsidRPr="006616A1">
        <w:rPr>
          <w:sz w:val="32"/>
          <w:szCs w:val="32"/>
        </w:rPr>
        <w:t xml:space="preserve"> документаци</w:t>
      </w:r>
      <w:r>
        <w:rPr>
          <w:sz w:val="32"/>
          <w:szCs w:val="32"/>
        </w:rPr>
        <w:t>я не предоставлялась</w:t>
      </w:r>
      <w:r w:rsidRPr="006616A1">
        <w:rPr>
          <w:sz w:val="32"/>
          <w:szCs w:val="32"/>
        </w:rPr>
        <w:t>.</w:t>
      </w:r>
    </w:p>
    <w:p w14:paraId="05C815BA" w14:textId="2F7AAD2A" w:rsidR="006616A1" w:rsidRDefault="006616A1" w:rsidP="006616A1">
      <w:pPr>
        <w:jc w:val="left"/>
        <w:rPr>
          <w:sz w:val="32"/>
          <w:szCs w:val="32"/>
        </w:rPr>
      </w:pPr>
      <w:r w:rsidRPr="006616A1">
        <w:rPr>
          <w:sz w:val="32"/>
          <w:szCs w:val="32"/>
        </w:rPr>
        <w:t>Исполнительные схемы</w:t>
      </w:r>
      <w:r>
        <w:rPr>
          <w:sz w:val="32"/>
          <w:szCs w:val="32"/>
        </w:rPr>
        <w:t>, а</w:t>
      </w:r>
      <w:r w:rsidRPr="006616A1">
        <w:rPr>
          <w:sz w:val="32"/>
          <w:szCs w:val="32"/>
        </w:rPr>
        <w:t>кты, материалы по предыдущим ремонтным работам</w:t>
      </w:r>
      <w:r>
        <w:rPr>
          <w:sz w:val="32"/>
          <w:szCs w:val="32"/>
        </w:rPr>
        <w:t xml:space="preserve"> не предоставлялись</w:t>
      </w:r>
      <w:r w:rsidRPr="006616A1">
        <w:rPr>
          <w:sz w:val="32"/>
          <w:szCs w:val="32"/>
        </w:rPr>
        <w:t>.</w:t>
      </w:r>
    </w:p>
    <w:p w14:paraId="63352B13" w14:textId="77777777" w:rsidR="00941193" w:rsidRPr="003F7B60" w:rsidRDefault="00941193" w:rsidP="002B2ADA">
      <w:pPr>
        <w:jc w:val="left"/>
        <w:rPr>
          <w:sz w:val="32"/>
          <w:szCs w:val="32"/>
        </w:rPr>
      </w:pPr>
    </w:p>
    <w:p w14:paraId="0109FC07" w14:textId="3CCFA548" w:rsidR="00941193" w:rsidRDefault="003F7B60" w:rsidP="00941193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Цель обследования:</w:t>
      </w:r>
      <w:r w:rsidRPr="003F7B60">
        <w:rPr>
          <w:sz w:val="32"/>
          <w:szCs w:val="32"/>
        </w:rPr>
        <w:t xml:space="preserve"> </w:t>
      </w:r>
    </w:p>
    <w:p w14:paraId="05049167" w14:textId="77777777" w:rsidR="00AB6AFE" w:rsidRDefault="00AB6AFE" w:rsidP="00941193">
      <w:pPr>
        <w:jc w:val="left"/>
        <w:rPr>
          <w:sz w:val="32"/>
          <w:szCs w:val="32"/>
        </w:rPr>
      </w:pPr>
    </w:p>
    <w:p w14:paraId="4E9DB20B" w14:textId="06114FF6" w:rsidR="00F26D29" w:rsidRDefault="006616A1" w:rsidP="00941193">
      <w:pPr>
        <w:jc w:val="left"/>
        <w:rPr>
          <w:sz w:val="32"/>
          <w:szCs w:val="32"/>
        </w:rPr>
      </w:pPr>
      <w:r>
        <w:rPr>
          <w:sz w:val="32"/>
          <w:szCs w:val="32"/>
        </w:rPr>
        <w:t>Определение фактического технического состояния объекта</w:t>
      </w:r>
      <w:r w:rsidR="00EC7BA3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14:paraId="6E5C9F9B" w14:textId="631ABA3E" w:rsidR="00941193" w:rsidRDefault="00941193" w:rsidP="00941193">
      <w:pPr>
        <w:jc w:val="left"/>
        <w:rPr>
          <w:sz w:val="32"/>
          <w:szCs w:val="32"/>
        </w:rPr>
      </w:pPr>
      <w:bookmarkStart w:id="2" w:name="_Hlk524505263"/>
      <w:r>
        <w:rPr>
          <w:sz w:val="32"/>
          <w:szCs w:val="32"/>
        </w:rPr>
        <w:t xml:space="preserve">Подготовка </w:t>
      </w:r>
      <w:r w:rsidRPr="00941193">
        <w:rPr>
          <w:sz w:val="32"/>
          <w:szCs w:val="32"/>
        </w:rPr>
        <w:t>заключени</w:t>
      </w:r>
      <w:r>
        <w:rPr>
          <w:sz w:val="32"/>
          <w:szCs w:val="32"/>
        </w:rPr>
        <w:t>я</w:t>
      </w:r>
      <w:r w:rsidR="006616A1">
        <w:rPr>
          <w:sz w:val="32"/>
          <w:szCs w:val="32"/>
        </w:rPr>
        <w:t xml:space="preserve"> на основании полученных результатов обследования.</w:t>
      </w:r>
    </w:p>
    <w:bookmarkEnd w:id="2"/>
    <w:p w14:paraId="17E90129" w14:textId="77777777" w:rsidR="00D03BAC" w:rsidRDefault="00D03BAC" w:rsidP="00941193">
      <w:pPr>
        <w:jc w:val="left"/>
        <w:rPr>
          <w:sz w:val="32"/>
          <w:szCs w:val="32"/>
        </w:rPr>
      </w:pPr>
    </w:p>
    <w:p w14:paraId="68E26B6E" w14:textId="4B7BFFF7" w:rsidR="00B36E2E" w:rsidRDefault="00B36E2E" w:rsidP="002B2ADA">
      <w:pPr>
        <w:jc w:val="left"/>
        <w:rPr>
          <w:sz w:val="32"/>
          <w:szCs w:val="32"/>
        </w:rPr>
      </w:pPr>
      <w:r w:rsidRPr="00B36E2E">
        <w:rPr>
          <w:sz w:val="32"/>
          <w:szCs w:val="32"/>
        </w:rPr>
        <w:t>Обследование проводилось «</w:t>
      </w:r>
      <w:r w:rsidR="00AD4F40">
        <w:rPr>
          <w:sz w:val="32"/>
          <w:szCs w:val="32"/>
        </w:rPr>
        <w:t>21</w:t>
      </w:r>
      <w:r w:rsidRPr="00B36E2E">
        <w:rPr>
          <w:sz w:val="32"/>
          <w:szCs w:val="32"/>
        </w:rPr>
        <w:t xml:space="preserve">» </w:t>
      </w:r>
      <w:r w:rsidR="00AD4F40">
        <w:rPr>
          <w:sz w:val="32"/>
          <w:szCs w:val="32"/>
        </w:rPr>
        <w:t>апреля</w:t>
      </w:r>
      <w:r w:rsidRPr="00B36E2E">
        <w:rPr>
          <w:sz w:val="32"/>
          <w:szCs w:val="32"/>
        </w:rPr>
        <w:t xml:space="preserve"> 201</w:t>
      </w:r>
      <w:r w:rsidR="00266ECC">
        <w:rPr>
          <w:sz w:val="32"/>
          <w:szCs w:val="32"/>
        </w:rPr>
        <w:t>9</w:t>
      </w:r>
      <w:r w:rsidRPr="00B36E2E">
        <w:rPr>
          <w:sz w:val="32"/>
          <w:szCs w:val="32"/>
        </w:rPr>
        <w:t xml:space="preserve"> г. с </w:t>
      </w:r>
      <w:r w:rsidR="00266ECC">
        <w:rPr>
          <w:sz w:val="32"/>
          <w:szCs w:val="32"/>
        </w:rPr>
        <w:t>12</w:t>
      </w:r>
      <w:r w:rsidRPr="00B36E2E">
        <w:rPr>
          <w:sz w:val="32"/>
          <w:szCs w:val="32"/>
        </w:rPr>
        <w:t>-</w:t>
      </w:r>
      <w:r w:rsidR="00266ECC">
        <w:rPr>
          <w:sz w:val="32"/>
          <w:szCs w:val="32"/>
        </w:rPr>
        <w:t>30</w:t>
      </w:r>
      <w:r w:rsidRPr="00B36E2E">
        <w:rPr>
          <w:sz w:val="32"/>
          <w:szCs w:val="32"/>
        </w:rPr>
        <w:t xml:space="preserve"> до </w:t>
      </w:r>
      <w:r w:rsidR="00266ECC">
        <w:rPr>
          <w:sz w:val="32"/>
          <w:szCs w:val="32"/>
        </w:rPr>
        <w:t>13</w:t>
      </w:r>
      <w:r w:rsidRPr="00B36E2E">
        <w:rPr>
          <w:sz w:val="32"/>
          <w:szCs w:val="32"/>
        </w:rPr>
        <w:t>-</w:t>
      </w:r>
      <w:r w:rsidR="00266ECC">
        <w:rPr>
          <w:sz w:val="32"/>
          <w:szCs w:val="32"/>
        </w:rPr>
        <w:t>30</w:t>
      </w:r>
      <w:r w:rsidR="00AD4F40">
        <w:rPr>
          <w:sz w:val="32"/>
          <w:szCs w:val="32"/>
        </w:rPr>
        <w:t>.</w:t>
      </w:r>
      <w:r w:rsidR="00266ECC">
        <w:rPr>
          <w:sz w:val="32"/>
          <w:szCs w:val="32"/>
        </w:rPr>
        <w:t xml:space="preserve"> </w:t>
      </w:r>
    </w:p>
    <w:p w14:paraId="51404030" w14:textId="77777777" w:rsidR="005701CB" w:rsidRDefault="005701CB" w:rsidP="002B2ADA">
      <w:pPr>
        <w:jc w:val="left"/>
        <w:rPr>
          <w:sz w:val="32"/>
          <w:szCs w:val="32"/>
        </w:rPr>
      </w:pPr>
    </w:p>
    <w:p w14:paraId="28EB5A7D" w14:textId="63AFB01B" w:rsidR="005701CB" w:rsidRDefault="005701CB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lastRenderedPageBreak/>
        <w:t>Характеристика обследуемого объекта:</w:t>
      </w:r>
    </w:p>
    <w:p w14:paraId="596C1C43" w14:textId="77777777" w:rsidR="00AB6AFE" w:rsidRPr="00680813" w:rsidRDefault="00AB6AFE" w:rsidP="002B2ADA">
      <w:pPr>
        <w:jc w:val="left"/>
        <w:rPr>
          <w:b/>
          <w:sz w:val="32"/>
          <w:szCs w:val="32"/>
        </w:rPr>
      </w:pPr>
    </w:p>
    <w:p w14:paraId="74BB0569" w14:textId="2C8E9063" w:rsidR="00031CF4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Двухэтажный незавершенный строительством жилой дом.</w:t>
      </w:r>
    </w:p>
    <w:p w14:paraId="34369212" w14:textId="070C92F8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Стены наружные кирпичные.</w:t>
      </w:r>
    </w:p>
    <w:p w14:paraId="086EE8D9" w14:textId="6BCA85E9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Перекрытие и покрытие железобетонные плиты.</w:t>
      </w:r>
    </w:p>
    <w:p w14:paraId="538038C6" w14:textId="08D79985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Фундаменты ленточные</w:t>
      </w:r>
    </w:p>
    <w:p w14:paraId="522941BB" w14:textId="17027E5C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Конструкция кровли стропильная </w:t>
      </w:r>
    </w:p>
    <w:p w14:paraId="55B65C13" w14:textId="3772FB71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Окна ПВХ</w:t>
      </w:r>
    </w:p>
    <w:p w14:paraId="4B862337" w14:textId="77777777" w:rsidR="005D6C93" w:rsidRDefault="005D6C93" w:rsidP="002B2ADA">
      <w:pPr>
        <w:jc w:val="left"/>
        <w:rPr>
          <w:sz w:val="32"/>
          <w:szCs w:val="32"/>
        </w:rPr>
      </w:pPr>
    </w:p>
    <w:p w14:paraId="29A11C92" w14:textId="42E900D4" w:rsidR="005F603A" w:rsidRDefault="005F603A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Вопросы, поставленные на экспертизу</w:t>
      </w:r>
    </w:p>
    <w:p w14:paraId="7FD1A991" w14:textId="77777777" w:rsidR="00AB6AFE" w:rsidRPr="00680813" w:rsidRDefault="00AB6AFE" w:rsidP="002B2ADA">
      <w:pPr>
        <w:jc w:val="left"/>
        <w:rPr>
          <w:b/>
          <w:sz w:val="32"/>
          <w:szCs w:val="32"/>
        </w:rPr>
      </w:pPr>
    </w:p>
    <w:p w14:paraId="6E2C4560" w14:textId="43EEFE75" w:rsidR="002A513D" w:rsidRDefault="005F603A" w:rsidP="002B2ADA">
      <w:pPr>
        <w:jc w:val="left"/>
        <w:rPr>
          <w:sz w:val="32"/>
          <w:szCs w:val="32"/>
        </w:rPr>
      </w:pPr>
      <w:r w:rsidRPr="005F603A">
        <w:rPr>
          <w:sz w:val="32"/>
          <w:szCs w:val="32"/>
        </w:rPr>
        <w:t>1.</w:t>
      </w:r>
      <w:r w:rsidR="00562D74">
        <w:rPr>
          <w:sz w:val="32"/>
          <w:szCs w:val="32"/>
        </w:rPr>
        <w:t xml:space="preserve"> </w:t>
      </w:r>
      <w:r w:rsidR="002A513D" w:rsidRPr="002A513D">
        <w:rPr>
          <w:sz w:val="32"/>
          <w:szCs w:val="32"/>
        </w:rPr>
        <w:t xml:space="preserve">Определение фактического технического состояния объекта  </w:t>
      </w:r>
    </w:p>
    <w:p w14:paraId="62F7AA9A" w14:textId="7507C3B7" w:rsidR="004F38B4" w:rsidRDefault="005F603A" w:rsidP="002B2ADA">
      <w:pPr>
        <w:jc w:val="left"/>
        <w:rPr>
          <w:sz w:val="32"/>
          <w:szCs w:val="32"/>
        </w:rPr>
      </w:pPr>
      <w:r w:rsidRPr="005F603A">
        <w:rPr>
          <w:sz w:val="32"/>
          <w:szCs w:val="32"/>
        </w:rPr>
        <w:t>2.</w:t>
      </w:r>
      <w:r w:rsidR="002A513D">
        <w:rPr>
          <w:sz w:val="32"/>
          <w:szCs w:val="32"/>
        </w:rPr>
        <w:t xml:space="preserve"> </w:t>
      </w:r>
      <w:r w:rsidR="00F26D29" w:rsidRPr="00F26D29">
        <w:rPr>
          <w:sz w:val="32"/>
          <w:szCs w:val="32"/>
        </w:rPr>
        <w:t xml:space="preserve">Подготовка </w:t>
      </w:r>
      <w:r w:rsidR="002A513D">
        <w:rPr>
          <w:sz w:val="32"/>
          <w:szCs w:val="32"/>
        </w:rPr>
        <w:t>рекомендаций по устранению выявленных дефектов.</w:t>
      </w:r>
    </w:p>
    <w:p w14:paraId="59AA5D6D" w14:textId="77777777" w:rsidR="006821A2" w:rsidRDefault="006821A2" w:rsidP="002B2ADA">
      <w:pPr>
        <w:jc w:val="left"/>
        <w:rPr>
          <w:sz w:val="32"/>
          <w:szCs w:val="32"/>
        </w:rPr>
      </w:pPr>
    </w:p>
    <w:p w14:paraId="4E7ADD71" w14:textId="60A2DD10" w:rsidR="003F7B60" w:rsidRDefault="00AB6AFE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 </w:t>
      </w:r>
      <w:r w:rsidR="003F7B60" w:rsidRPr="00680813">
        <w:rPr>
          <w:b/>
          <w:sz w:val="32"/>
          <w:szCs w:val="32"/>
        </w:rPr>
        <w:t>Д</w:t>
      </w:r>
      <w:r w:rsidR="00801531">
        <w:rPr>
          <w:b/>
          <w:sz w:val="32"/>
          <w:szCs w:val="32"/>
        </w:rPr>
        <w:t>иагностичес</w:t>
      </w:r>
      <w:r w:rsidR="0004480D">
        <w:rPr>
          <w:b/>
          <w:sz w:val="32"/>
          <w:szCs w:val="32"/>
        </w:rPr>
        <w:t>к</w:t>
      </w:r>
      <w:r w:rsidR="00801531">
        <w:rPr>
          <w:b/>
          <w:sz w:val="32"/>
          <w:szCs w:val="32"/>
        </w:rPr>
        <w:t>ое обследование.</w:t>
      </w:r>
      <w:r w:rsidR="00046FF1">
        <w:rPr>
          <w:b/>
          <w:sz w:val="32"/>
          <w:szCs w:val="32"/>
        </w:rPr>
        <w:t xml:space="preserve"> </w:t>
      </w:r>
    </w:p>
    <w:p w14:paraId="1BFFE460" w14:textId="77777777" w:rsidR="00AB6AFE" w:rsidRPr="00680813" w:rsidRDefault="00AB6AFE" w:rsidP="002B2ADA">
      <w:pPr>
        <w:jc w:val="left"/>
        <w:rPr>
          <w:b/>
          <w:sz w:val="32"/>
          <w:szCs w:val="32"/>
        </w:rPr>
      </w:pPr>
    </w:p>
    <w:p w14:paraId="5A8E1197" w14:textId="11248266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Экспертом было произведено визуальное обследование объекта в соответствии с требованиями СП 13-102-2003 «Правила обследования несущих строительных конструкций зданий и сооружений».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</w:t>
      </w:r>
    </w:p>
    <w:p w14:paraId="1745AA05" w14:textId="6E4D2896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Обследование строительных конструкций зданий и сооружений проводилось в </w:t>
      </w:r>
      <w:r w:rsidR="002A513D">
        <w:rPr>
          <w:sz w:val="32"/>
          <w:szCs w:val="32"/>
        </w:rPr>
        <w:t>два</w:t>
      </w:r>
      <w:r w:rsidRPr="003F7B60">
        <w:rPr>
          <w:sz w:val="32"/>
          <w:szCs w:val="32"/>
        </w:rPr>
        <w:t xml:space="preserve"> связанных между собой этапа:</w:t>
      </w:r>
    </w:p>
    <w:p w14:paraId="66984553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подготовка к проведению обследования;</w:t>
      </w:r>
    </w:p>
    <w:p w14:paraId="7AA8743D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предварительное (визуальное) обследование;</w:t>
      </w:r>
    </w:p>
    <w:p w14:paraId="7364E987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требованиями СП 13-102-2003 п. 6.1 подготовка к проведению обследований предусматривает ознакомление с объектом обследования, проектной и исполнительной документацией на конструкции и строительство сооружения, с документацией по эксплуатации и имевшим место ремонтам и реконструкции, с результатами предыдущих обследований.</w:t>
      </w:r>
    </w:p>
    <w:p w14:paraId="015FE6C5" w14:textId="73AED483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Эксперт</w:t>
      </w:r>
      <w:r w:rsidR="00485466">
        <w:rPr>
          <w:sz w:val="32"/>
          <w:szCs w:val="32"/>
        </w:rPr>
        <w:t>ом</w:t>
      </w:r>
      <w:r w:rsidRPr="003F7B60">
        <w:rPr>
          <w:sz w:val="32"/>
          <w:szCs w:val="32"/>
        </w:rPr>
        <w:t xml:space="preserve"> произведен внешний осмотр </w:t>
      </w:r>
      <w:r w:rsidR="002A513D">
        <w:rPr>
          <w:sz w:val="32"/>
          <w:szCs w:val="32"/>
        </w:rPr>
        <w:t>объекта</w:t>
      </w:r>
      <w:r w:rsidRPr="003F7B60">
        <w:rPr>
          <w:sz w:val="32"/>
          <w:szCs w:val="32"/>
        </w:rPr>
        <w:t xml:space="preserve"> с выборочным фиксированием на цифровую камеру, что соответствует требованиям СП 13-102-2003 п. 7.2 </w:t>
      </w:r>
    </w:p>
    <w:p w14:paraId="5724B775" w14:textId="246790FE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lastRenderedPageBreak/>
        <w:t xml:space="preserve">Основой предварительного обследования являлся осмотр </w:t>
      </w:r>
      <w:r w:rsidR="00D949CF">
        <w:rPr>
          <w:sz w:val="32"/>
          <w:szCs w:val="32"/>
        </w:rPr>
        <w:t>результатов выполненных строительных работ</w:t>
      </w:r>
      <w:r w:rsidRPr="003F7B60">
        <w:rPr>
          <w:sz w:val="32"/>
          <w:szCs w:val="32"/>
        </w:rPr>
        <w:t xml:space="preserve"> с применением измерительных инструментов и приборов. </w:t>
      </w:r>
    </w:p>
    <w:p w14:paraId="369EDD92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Экспертом было произведено визуальное и визуально-инструментальное обследование объекта, в соответствии с требованиями ГОСТ 31937-2011 «Здания и сооружения. Правила обследования и мониторинга технического состояния». 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 </w:t>
      </w:r>
    </w:p>
    <w:p w14:paraId="07A6F5B8" w14:textId="77777777" w:rsidR="003F7B60" w:rsidRPr="003F7B60" w:rsidRDefault="003F7B60" w:rsidP="002B2ADA">
      <w:pPr>
        <w:jc w:val="left"/>
        <w:rPr>
          <w:sz w:val="32"/>
          <w:szCs w:val="32"/>
        </w:rPr>
      </w:pPr>
    </w:p>
    <w:p w14:paraId="2B2D58DB" w14:textId="1E7439A8" w:rsid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«Классификатором</w:t>
      </w:r>
      <w:r w:rsidR="00453ACC">
        <w:rPr>
          <w:sz w:val="32"/>
          <w:szCs w:val="32"/>
        </w:rPr>
        <w:t>»</w:t>
      </w:r>
      <w:r w:rsidRPr="003F7B60">
        <w:rPr>
          <w:sz w:val="32"/>
          <w:szCs w:val="32"/>
        </w:rPr>
        <w:t xml:space="preserve"> основных видов дефектов в строительстве и промышленности строительных материалов (Утвержден Главной инспекцией </w:t>
      </w:r>
      <w:proofErr w:type="spellStart"/>
      <w:r w:rsidRPr="003F7B60">
        <w:rPr>
          <w:sz w:val="32"/>
          <w:szCs w:val="32"/>
        </w:rPr>
        <w:t>Госархстройнадзора</w:t>
      </w:r>
      <w:proofErr w:type="spellEnd"/>
      <w:r w:rsidRPr="003F7B60">
        <w:rPr>
          <w:sz w:val="32"/>
          <w:szCs w:val="32"/>
        </w:rPr>
        <w:t xml:space="preserve"> России 17 ноября 1993 г.)» устанавливает основные понятия, термины и определения, в рамках установленных границ понятий:</w:t>
      </w:r>
    </w:p>
    <w:p w14:paraId="7C5A58EF" w14:textId="77777777" w:rsidR="00EE3CDF" w:rsidRPr="003F7B60" w:rsidRDefault="00EE3CDF" w:rsidP="002B2ADA">
      <w:pPr>
        <w:jc w:val="left"/>
        <w:rPr>
          <w:sz w:val="32"/>
          <w:szCs w:val="32"/>
        </w:rPr>
      </w:pPr>
    </w:p>
    <w:p w14:paraId="496DAB15" w14:textId="77777777" w:rsidR="00485466" w:rsidRDefault="003F7B60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Значительный дефект</w:t>
      </w:r>
    </w:p>
    <w:p w14:paraId="321EFFA6" w14:textId="0F491ABA" w:rsidR="003F7B60" w:rsidRPr="003F7B60" w:rsidRDefault="0048546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</w:t>
      </w:r>
      <w:r w:rsidR="003F7B60" w:rsidRPr="003F7B60">
        <w:rPr>
          <w:sz w:val="32"/>
          <w:szCs w:val="32"/>
        </w:rPr>
        <w:t xml:space="preserve">ефект, при наличии которого </w:t>
      </w:r>
      <w:bookmarkStart w:id="3" w:name="_Hlk515212141"/>
      <w:r w:rsidR="003F7B60" w:rsidRPr="003F7B60">
        <w:rPr>
          <w:sz w:val="32"/>
          <w:szCs w:val="32"/>
        </w:rPr>
        <w:t>существенно ухудшаются эксплуатационные характеристики строительной продукции, и ее долговечность.</w:t>
      </w:r>
      <w:bookmarkEnd w:id="3"/>
      <w:r w:rsidR="003F7B60" w:rsidRPr="003F7B60">
        <w:rPr>
          <w:sz w:val="32"/>
          <w:szCs w:val="32"/>
        </w:rPr>
        <w:t xml:space="preserve"> Дефект подлежит устранению до скрытия его последующими работами.</w:t>
      </w:r>
    </w:p>
    <w:p w14:paraId="6A4262FC" w14:textId="66212032" w:rsidR="00F360ED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При этом дефектом является каждое единичное отступление от проектных решений или неисполнение требований норм. </w:t>
      </w:r>
    </w:p>
    <w:p w14:paraId="1FDD00B2" w14:textId="151B8E7E" w:rsidR="00EE3CDF" w:rsidRDefault="00EE3CDF" w:rsidP="002B2ADA">
      <w:pPr>
        <w:jc w:val="left"/>
        <w:rPr>
          <w:sz w:val="32"/>
          <w:szCs w:val="32"/>
        </w:rPr>
      </w:pPr>
    </w:p>
    <w:p w14:paraId="130010AB" w14:textId="77777777" w:rsidR="00485466" w:rsidRDefault="00485466" w:rsidP="002B2ADA">
      <w:pPr>
        <w:jc w:val="left"/>
        <w:rPr>
          <w:sz w:val="32"/>
          <w:szCs w:val="32"/>
        </w:rPr>
      </w:pPr>
      <w:r w:rsidRPr="00485466">
        <w:rPr>
          <w:b/>
          <w:sz w:val="32"/>
          <w:szCs w:val="32"/>
        </w:rPr>
        <w:t>Критический дефект (при выполнении (СМР)</w:t>
      </w:r>
      <w:r w:rsidRPr="00485466">
        <w:rPr>
          <w:sz w:val="32"/>
          <w:szCs w:val="32"/>
        </w:rPr>
        <w:t xml:space="preserve"> </w:t>
      </w:r>
    </w:p>
    <w:p w14:paraId="5D3636A3" w14:textId="62C3F7A3" w:rsidR="00485466" w:rsidRDefault="0048546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</w:t>
      </w:r>
      <w:r w:rsidRPr="00485466">
        <w:rPr>
          <w:sz w:val="32"/>
          <w:szCs w:val="32"/>
        </w:rPr>
        <w:t>ефект, при наличии которого здание, сооружение его часть или конструктивный элемент функционально непригодны дальнейшее ведение работ по условиям прочности и устойчивости небезопасно либо может повлечь снижение указанных характеристик в процессе эксплуатации.</w:t>
      </w:r>
    </w:p>
    <w:p w14:paraId="38C0B0AF" w14:textId="0F66C653" w:rsidR="005000AE" w:rsidRDefault="005000AE" w:rsidP="002B2ADA">
      <w:pPr>
        <w:jc w:val="left"/>
        <w:rPr>
          <w:sz w:val="32"/>
          <w:szCs w:val="32"/>
        </w:rPr>
      </w:pPr>
    </w:p>
    <w:p w14:paraId="124ADB2B" w14:textId="77777777" w:rsidR="00C81AD2" w:rsidRPr="00C81AD2" w:rsidRDefault="00C81AD2" w:rsidP="00C81AD2">
      <w:pPr>
        <w:jc w:val="left"/>
        <w:rPr>
          <w:b/>
          <w:sz w:val="32"/>
          <w:szCs w:val="32"/>
        </w:rPr>
      </w:pPr>
      <w:r w:rsidRPr="00C81AD2">
        <w:rPr>
          <w:b/>
          <w:sz w:val="32"/>
          <w:szCs w:val="32"/>
        </w:rPr>
        <w:t>Ограниченно-работоспособное техническое состояние:</w:t>
      </w:r>
    </w:p>
    <w:p w14:paraId="74D30EDA" w14:textId="4D11FF19" w:rsidR="00C81AD2" w:rsidRDefault="00C81AD2" w:rsidP="00C81AD2">
      <w:pPr>
        <w:jc w:val="left"/>
        <w:rPr>
          <w:sz w:val="32"/>
          <w:szCs w:val="32"/>
        </w:rPr>
      </w:pPr>
      <w:r w:rsidRPr="00C81AD2">
        <w:rPr>
          <w:sz w:val="32"/>
          <w:szCs w:val="32"/>
        </w:rP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</w:t>
      </w:r>
      <w:r w:rsidRPr="00C81AD2">
        <w:rPr>
          <w:sz w:val="32"/>
          <w:szCs w:val="32"/>
        </w:rPr>
        <w:lastRenderedPageBreak/>
        <w:t>опасность внезапного разрушения, потери устойчивости или опрокидывания, и функционирование конструкций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46745240" w14:textId="77777777" w:rsidR="00C81AD2" w:rsidRDefault="00C81AD2" w:rsidP="00C81AD2">
      <w:pPr>
        <w:jc w:val="left"/>
        <w:rPr>
          <w:sz w:val="32"/>
          <w:szCs w:val="32"/>
        </w:rPr>
      </w:pPr>
    </w:p>
    <w:p w14:paraId="419E3C4B" w14:textId="1BF14CF0" w:rsidR="005F388B" w:rsidRPr="008D0410" w:rsidRDefault="005F388B" w:rsidP="002B2ADA">
      <w:pPr>
        <w:jc w:val="left"/>
        <w:rPr>
          <w:b/>
          <w:sz w:val="32"/>
          <w:szCs w:val="32"/>
        </w:rPr>
      </w:pPr>
      <w:r w:rsidRPr="008D0410">
        <w:rPr>
          <w:b/>
          <w:sz w:val="32"/>
          <w:szCs w:val="32"/>
        </w:rPr>
        <w:t>При обследовании объекта</w:t>
      </w:r>
      <w:r w:rsidR="008D0410" w:rsidRPr="008D0410">
        <w:rPr>
          <w:b/>
          <w:sz w:val="32"/>
          <w:szCs w:val="32"/>
        </w:rPr>
        <w:t xml:space="preserve"> </w:t>
      </w:r>
      <w:r w:rsidR="00117D53" w:rsidRPr="008D0410">
        <w:rPr>
          <w:b/>
          <w:sz w:val="32"/>
          <w:szCs w:val="32"/>
        </w:rPr>
        <w:t xml:space="preserve">были </w:t>
      </w:r>
      <w:r w:rsidRPr="008D0410">
        <w:rPr>
          <w:b/>
          <w:sz w:val="32"/>
          <w:szCs w:val="32"/>
        </w:rPr>
        <w:t>выявлены следующие дефекты</w:t>
      </w:r>
      <w:r w:rsidR="00117D53" w:rsidRPr="008D0410">
        <w:rPr>
          <w:b/>
          <w:sz w:val="32"/>
          <w:szCs w:val="32"/>
        </w:rPr>
        <w:t>:</w:t>
      </w:r>
    </w:p>
    <w:p w14:paraId="6E7BE482" w14:textId="24163A26" w:rsidR="005F388B" w:rsidRDefault="005F388B" w:rsidP="002B2ADA">
      <w:pPr>
        <w:jc w:val="left"/>
        <w:rPr>
          <w:sz w:val="32"/>
          <w:szCs w:val="32"/>
        </w:rPr>
      </w:pPr>
    </w:p>
    <w:p w14:paraId="1650C5FA" w14:textId="45EDCDEC" w:rsidR="00D96B53" w:rsidRDefault="00584262" w:rsidP="00D96B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1. Не выполнено</w:t>
      </w:r>
      <w:r w:rsidR="00D96B53" w:rsidRPr="00D96B53">
        <w:rPr>
          <w:sz w:val="32"/>
          <w:szCs w:val="32"/>
        </w:rPr>
        <w:t xml:space="preserve"> остекление</w:t>
      </w:r>
      <w:r>
        <w:rPr>
          <w:sz w:val="32"/>
          <w:szCs w:val="32"/>
        </w:rPr>
        <w:t xml:space="preserve"> дома.</w:t>
      </w:r>
      <w:r w:rsidR="009E2960">
        <w:rPr>
          <w:sz w:val="32"/>
          <w:szCs w:val="32"/>
        </w:rPr>
        <w:t xml:space="preserve"> </w:t>
      </w:r>
      <w:r w:rsidR="009E2960" w:rsidRPr="009E2960">
        <w:rPr>
          <w:b/>
          <w:sz w:val="32"/>
          <w:szCs w:val="32"/>
        </w:rPr>
        <w:t>Значительный дефект.</w:t>
      </w:r>
    </w:p>
    <w:p w14:paraId="4F01C195" w14:textId="77777777" w:rsidR="009E2960" w:rsidRPr="00D96B53" w:rsidRDefault="009E2960" w:rsidP="00D96B53">
      <w:pPr>
        <w:jc w:val="left"/>
        <w:rPr>
          <w:sz w:val="32"/>
          <w:szCs w:val="32"/>
        </w:rPr>
      </w:pPr>
    </w:p>
    <w:p w14:paraId="33C7C21E" w14:textId="5E18D4D1" w:rsidR="00D96B53" w:rsidRDefault="00584262" w:rsidP="00D96B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2. </w:t>
      </w:r>
      <w:r w:rsidR="00D96B53" w:rsidRPr="00D96B53">
        <w:rPr>
          <w:sz w:val="32"/>
          <w:szCs w:val="32"/>
        </w:rPr>
        <w:t>Затопление тех</w:t>
      </w:r>
      <w:r>
        <w:rPr>
          <w:sz w:val="32"/>
          <w:szCs w:val="32"/>
        </w:rPr>
        <w:t xml:space="preserve">нического </w:t>
      </w:r>
      <w:r w:rsidR="00D96B53" w:rsidRPr="00D96B53">
        <w:rPr>
          <w:sz w:val="32"/>
          <w:szCs w:val="32"/>
        </w:rPr>
        <w:t>подполья</w:t>
      </w:r>
      <w:r>
        <w:rPr>
          <w:sz w:val="32"/>
          <w:szCs w:val="32"/>
        </w:rPr>
        <w:t xml:space="preserve">. </w:t>
      </w:r>
      <w:r w:rsidR="009E2960" w:rsidRPr="009E2960">
        <w:rPr>
          <w:b/>
          <w:sz w:val="32"/>
          <w:szCs w:val="32"/>
        </w:rPr>
        <w:t>Значительный дефект.</w:t>
      </w:r>
    </w:p>
    <w:p w14:paraId="79A93049" w14:textId="77777777" w:rsidR="009E2960" w:rsidRPr="009E2960" w:rsidRDefault="009E2960" w:rsidP="00D96B53">
      <w:pPr>
        <w:jc w:val="left"/>
        <w:rPr>
          <w:b/>
          <w:sz w:val="32"/>
          <w:szCs w:val="32"/>
        </w:rPr>
      </w:pPr>
    </w:p>
    <w:p w14:paraId="116EB884" w14:textId="1351A3BF" w:rsidR="00D96B53" w:rsidRDefault="00584262" w:rsidP="00D96B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 w:rsidR="00D96B53" w:rsidRPr="00D96B53">
        <w:rPr>
          <w:sz w:val="32"/>
          <w:szCs w:val="32"/>
        </w:rPr>
        <w:t>Разрушение верхнего защитного слоя бетона плиты гаража</w:t>
      </w:r>
      <w:r>
        <w:rPr>
          <w:sz w:val="32"/>
          <w:szCs w:val="32"/>
        </w:rPr>
        <w:t xml:space="preserve"> </w:t>
      </w:r>
      <w:bookmarkStart w:id="4" w:name="_Hlk7230565"/>
      <w:r w:rsidR="009E2960" w:rsidRPr="009E2960">
        <w:rPr>
          <w:b/>
          <w:sz w:val="32"/>
          <w:szCs w:val="32"/>
        </w:rPr>
        <w:t>Значительный дефект</w:t>
      </w:r>
      <w:bookmarkEnd w:id="4"/>
      <w:r w:rsidR="009E2960" w:rsidRPr="009E2960">
        <w:rPr>
          <w:b/>
          <w:sz w:val="32"/>
          <w:szCs w:val="32"/>
        </w:rPr>
        <w:t>.</w:t>
      </w:r>
      <w:r w:rsidR="009E2960" w:rsidRPr="009E2960">
        <w:rPr>
          <w:sz w:val="32"/>
          <w:szCs w:val="32"/>
        </w:rPr>
        <w:t xml:space="preserve"> </w:t>
      </w:r>
      <w:r>
        <w:rPr>
          <w:sz w:val="32"/>
          <w:szCs w:val="32"/>
        </w:rPr>
        <w:t>(Необходима очистка</w:t>
      </w:r>
      <w:r w:rsidR="00D96B53" w:rsidRPr="00D96B53">
        <w:rPr>
          <w:sz w:val="32"/>
          <w:szCs w:val="32"/>
        </w:rPr>
        <w:t xml:space="preserve"> и ремонт верхнего слоя</w:t>
      </w:r>
      <w:r w:rsidR="00A94DA7">
        <w:rPr>
          <w:sz w:val="32"/>
          <w:szCs w:val="32"/>
        </w:rPr>
        <w:t xml:space="preserve"> плиты)</w:t>
      </w:r>
      <w:r w:rsidR="00D96B53" w:rsidRPr="00D96B53">
        <w:rPr>
          <w:sz w:val="32"/>
          <w:szCs w:val="32"/>
        </w:rPr>
        <w:t xml:space="preserve">. </w:t>
      </w:r>
    </w:p>
    <w:p w14:paraId="3E039C86" w14:textId="77777777" w:rsidR="009E2960" w:rsidRPr="00D96B53" w:rsidRDefault="009E2960" w:rsidP="00D96B53">
      <w:pPr>
        <w:jc w:val="left"/>
        <w:rPr>
          <w:sz w:val="32"/>
          <w:szCs w:val="32"/>
        </w:rPr>
      </w:pPr>
    </w:p>
    <w:p w14:paraId="5FA95B98" w14:textId="661B2EA1" w:rsidR="00D96B53" w:rsidRDefault="00A94DA7" w:rsidP="00D96B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4. </w:t>
      </w:r>
      <w:r w:rsidR="00D96B53" w:rsidRPr="00D96B53">
        <w:rPr>
          <w:sz w:val="32"/>
          <w:szCs w:val="32"/>
        </w:rPr>
        <w:t xml:space="preserve">Разрушение кирпичной кладки </w:t>
      </w:r>
      <w:r>
        <w:rPr>
          <w:sz w:val="32"/>
          <w:szCs w:val="32"/>
        </w:rPr>
        <w:t xml:space="preserve">стен </w:t>
      </w:r>
      <w:r w:rsidR="00D96B53" w:rsidRPr="00D96B53">
        <w:rPr>
          <w:sz w:val="32"/>
          <w:szCs w:val="32"/>
        </w:rPr>
        <w:t>входных групп</w:t>
      </w:r>
      <w:r>
        <w:rPr>
          <w:sz w:val="32"/>
          <w:szCs w:val="32"/>
        </w:rPr>
        <w:t xml:space="preserve">. </w:t>
      </w:r>
      <w:r w:rsidR="001A7229" w:rsidRPr="001A7229">
        <w:rPr>
          <w:b/>
          <w:sz w:val="32"/>
          <w:szCs w:val="32"/>
        </w:rPr>
        <w:t>Значительный дефект</w:t>
      </w:r>
      <w:r w:rsidR="001A7229" w:rsidRPr="001A7229">
        <w:rPr>
          <w:sz w:val="32"/>
          <w:szCs w:val="32"/>
        </w:rPr>
        <w:t xml:space="preserve"> </w:t>
      </w:r>
      <w:r w:rsidR="00D96B53" w:rsidRPr="00D96B53">
        <w:rPr>
          <w:sz w:val="32"/>
          <w:szCs w:val="32"/>
        </w:rPr>
        <w:t>(</w:t>
      </w:r>
      <w:r>
        <w:rPr>
          <w:sz w:val="32"/>
          <w:szCs w:val="32"/>
        </w:rPr>
        <w:t>Ч</w:t>
      </w:r>
      <w:r w:rsidR="00D96B53" w:rsidRPr="00D96B53">
        <w:rPr>
          <w:sz w:val="32"/>
          <w:szCs w:val="32"/>
        </w:rPr>
        <w:t>астичная замена кирпича</w:t>
      </w:r>
      <w:r>
        <w:rPr>
          <w:sz w:val="32"/>
          <w:szCs w:val="32"/>
        </w:rPr>
        <w:t>).</w:t>
      </w:r>
    </w:p>
    <w:p w14:paraId="3BD8C5AF" w14:textId="77777777" w:rsidR="006E1AD5" w:rsidRPr="00D96B53" w:rsidRDefault="006E1AD5" w:rsidP="00D96B53">
      <w:pPr>
        <w:jc w:val="left"/>
        <w:rPr>
          <w:sz w:val="32"/>
          <w:szCs w:val="32"/>
        </w:rPr>
      </w:pPr>
    </w:p>
    <w:p w14:paraId="7F2BC688" w14:textId="06249355" w:rsidR="00D96B53" w:rsidRDefault="00A94DA7" w:rsidP="00D96B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5. </w:t>
      </w:r>
      <w:r w:rsidR="00D96B53" w:rsidRPr="00D96B53">
        <w:rPr>
          <w:sz w:val="32"/>
          <w:szCs w:val="32"/>
        </w:rPr>
        <w:t xml:space="preserve">Разрушение верхнего защитного слоя бетона ростверка входных групп и террас </w:t>
      </w:r>
      <w:r w:rsidR="006E1AD5" w:rsidRPr="006E1AD5">
        <w:rPr>
          <w:b/>
          <w:sz w:val="32"/>
          <w:szCs w:val="32"/>
        </w:rPr>
        <w:t>Значительный дефект</w:t>
      </w:r>
      <w:r w:rsidR="006E1AD5" w:rsidRPr="006E1AD5">
        <w:rPr>
          <w:sz w:val="32"/>
          <w:szCs w:val="32"/>
        </w:rPr>
        <w:t xml:space="preserve"> </w:t>
      </w:r>
      <w:r w:rsidR="00D96B53" w:rsidRPr="00D96B53">
        <w:rPr>
          <w:sz w:val="32"/>
          <w:szCs w:val="32"/>
        </w:rPr>
        <w:t>(</w:t>
      </w:r>
      <w:r>
        <w:rPr>
          <w:sz w:val="32"/>
          <w:szCs w:val="32"/>
        </w:rPr>
        <w:t>О</w:t>
      </w:r>
      <w:r w:rsidR="00D96B53" w:rsidRPr="00D96B53">
        <w:rPr>
          <w:sz w:val="32"/>
          <w:szCs w:val="32"/>
        </w:rPr>
        <w:t>чистка, грунт глубокого проникновения и ремонт с гидроизоляцией пов</w:t>
      </w:r>
      <w:r>
        <w:rPr>
          <w:sz w:val="32"/>
          <w:szCs w:val="32"/>
        </w:rPr>
        <w:t>е</w:t>
      </w:r>
      <w:r w:rsidR="00D96B53" w:rsidRPr="00D96B53">
        <w:rPr>
          <w:sz w:val="32"/>
          <w:szCs w:val="32"/>
        </w:rPr>
        <w:t>рхности</w:t>
      </w:r>
      <w:r>
        <w:rPr>
          <w:sz w:val="32"/>
          <w:szCs w:val="32"/>
        </w:rPr>
        <w:t>)</w:t>
      </w:r>
      <w:r w:rsidR="00D96B53" w:rsidRPr="00D96B53">
        <w:rPr>
          <w:sz w:val="32"/>
          <w:szCs w:val="32"/>
        </w:rPr>
        <w:t>.</w:t>
      </w:r>
    </w:p>
    <w:p w14:paraId="4434E5AB" w14:textId="77777777" w:rsidR="006E1AD5" w:rsidRPr="00D96B53" w:rsidRDefault="006E1AD5" w:rsidP="00D96B53">
      <w:pPr>
        <w:jc w:val="left"/>
        <w:rPr>
          <w:sz w:val="32"/>
          <w:szCs w:val="32"/>
        </w:rPr>
      </w:pPr>
    </w:p>
    <w:p w14:paraId="4D6C5A53" w14:textId="47826AFC" w:rsidR="00D96B53" w:rsidRDefault="00A94DA7" w:rsidP="00D96B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6. Не выполнена </w:t>
      </w:r>
      <w:r w:rsidR="00D96B53" w:rsidRPr="00D96B53">
        <w:rPr>
          <w:sz w:val="32"/>
          <w:szCs w:val="32"/>
        </w:rPr>
        <w:t>гидроизоляци</w:t>
      </w:r>
      <w:r>
        <w:rPr>
          <w:sz w:val="32"/>
          <w:szCs w:val="32"/>
        </w:rPr>
        <w:t>я</w:t>
      </w:r>
      <w:r w:rsidR="00D96B53" w:rsidRPr="00D96B53">
        <w:rPr>
          <w:sz w:val="32"/>
          <w:szCs w:val="32"/>
        </w:rPr>
        <w:t xml:space="preserve"> фундамента. </w:t>
      </w:r>
      <w:r w:rsidR="006E1AD5" w:rsidRPr="006E1AD5">
        <w:rPr>
          <w:b/>
          <w:sz w:val="32"/>
          <w:szCs w:val="32"/>
        </w:rPr>
        <w:t>Значительный дефект</w:t>
      </w:r>
    </w:p>
    <w:p w14:paraId="714F1199" w14:textId="77777777" w:rsidR="006E1AD5" w:rsidRPr="00D96B53" w:rsidRDefault="006E1AD5" w:rsidP="00D96B53">
      <w:pPr>
        <w:jc w:val="left"/>
        <w:rPr>
          <w:sz w:val="32"/>
          <w:szCs w:val="32"/>
        </w:rPr>
      </w:pPr>
    </w:p>
    <w:p w14:paraId="50D1F300" w14:textId="01630270" w:rsidR="00D96B53" w:rsidRDefault="00A94DA7" w:rsidP="00D96B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7. </w:t>
      </w:r>
      <w:r w:rsidRPr="00A94DA7">
        <w:rPr>
          <w:sz w:val="32"/>
          <w:szCs w:val="32"/>
        </w:rPr>
        <w:t>Не выполнен</w:t>
      </w:r>
      <w:r>
        <w:rPr>
          <w:sz w:val="32"/>
          <w:szCs w:val="32"/>
        </w:rPr>
        <w:t xml:space="preserve"> кольцевой</w:t>
      </w:r>
      <w:r w:rsidR="00D96B53" w:rsidRPr="00D96B53">
        <w:rPr>
          <w:sz w:val="32"/>
          <w:szCs w:val="32"/>
        </w:rPr>
        <w:t xml:space="preserve"> дренаж</w:t>
      </w:r>
      <w:r>
        <w:rPr>
          <w:sz w:val="32"/>
          <w:szCs w:val="32"/>
        </w:rPr>
        <w:t xml:space="preserve">. </w:t>
      </w:r>
      <w:r w:rsidR="006E1AD5" w:rsidRPr="006E1AD5">
        <w:rPr>
          <w:b/>
          <w:sz w:val="32"/>
          <w:szCs w:val="32"/>
        </w:rPr>
        <w:t>Значительный дефект</w:t>
      </w:r>
    </w:p>
    <w:p w14:paraId="4E612CDF" w14:textId="77777777" w:rsidR="006E1AD5" w:rsidRPr="00D96B53" w:rsidRDefault="006E1AD5" w:rsidP="00D96B53">
      <w:pPr>
        <w:jc w:val="left"/>
        <w:rPr>
          <w:sz w:val="32"/>
          <w:szCs w:val="32"/>
        </w:rPr>
      </w:pPr>
    </w:p>
    <w:p w14:paraId="21642077" w14:textId="4CDE880A" w:rsidR="00D96B53" w:rsidRDefault="00F60781" w:rsidP="00D96B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8. </w:t>
      </w:r>
      <w:r w:rsidR="00A94DA7">
        <w:rPr>
          <w:sz w:val="32"/>
          <w:szCs w:val="32"/>
        </w:rPr>
        <w:t>Выявлено о</w:t>
      </w:r>
      <w:r w:rsidR="00D96B53" w:rsidRPr="00D96B53">
        <w:rPr>
          <w:sz w:val="32"/>
          <w:szCs w:val="32"/>
        </w:rPr>
        <w:t>тслоение отделки цоколя из-за капиллярной влаги</w:t>
      </w:r>
      <w:r w:rsidR="00A94DA7">
        <w:rPr>
          <w:sz w:val="32"/>
          <w:szCs w:val="32"/>
        </w:rPr>
        <w:t xml:space="preserve"> </w:t>
      </w:r>
      <w:r w:rsidR="006E1AD5" w:rsidRPr="006E1AD5">
        <w:rPr>
          <w:b/>
          <w:sz w:val="32"/>
          <w:szCs w:val="32"/>
        </w:rPr>
        <w:t>Значительный дефект</w:t>
      </w:r>
      <w:r w:rsidR="006E1AD5" w:rsidRPr="006E1AD5">
        <w:rPr>
          <w:sz w:val="32"/>
          <w:szCs w:val="32"/>
        </w:rPr>
        <w:t xml:space="preserve"> </w:t>
      </w:r>
      <w:r w:rsidR="00D96B53" w:rsidRPr="00D96B53">
        <w:rPr>
          <w:sz w:val="32"/>
          <w:szCs w:val="32"/>
        </w:rPr>
        <w:t>(</w:t>
      </w:r>
      <w:r w:rsidR="00A94DA7">
        <w:rPr>
          <w:sz w:val="32"/>
          <w:szCs w:val="32"/>
        </w:rPr>
        <w:t xml:space="preserve">Выполнить </w:t>
      </w:r>
      <w:r w:rsidR="00D96B53" w:rsidRPr="00D96B53">
        <w:rPr>
          <w:sz w:val="32"/>
          <w:szCs w:val="32"/>
        </w:rPr>
        <w:t>утепление фундамента, устройство гидроизоляции</w:t>
      </w:r>
      <w:r w:rsidR="00A94DA7">
        <w:rPr>
          <w:sz w:val="32"/>
          <w:szCs w:val="32"/>
        </w:rPr>
        <w:t>).</w:t>
      </w:r>
      <w:r w:rsidR="00D96B53" w:rsidRPr="00D96B53">
        <w:rPr>
          <w:sz w:val="32"/>
          <w:szCs w:val="32"/>
        </w:rPr>
        <w:t xml:space="preserve"> </w:t>
      </w:r>
    </w:p>
    <w:p w14:paraId="1015D242" w14:textId="77777777" w:rsidR="006E1AD5" w:rsidRPr="00D96B53" w:rsidRDefault="006E1AD5" w:rsidP="00D96B53">
      <w:pPr>
        <w:jc w:val="left"/>
        <w:rPr>
          <w:sz w:val="32"/>
          <w:szCs w:val="32"/>
        </w:rPr>
      </w:pPr>
    </w:p>
    <w:p w14:paraId="193E4A6D" w14:textId="11E55BE9" w:rsidR="00D96B53" w:rsidRDefault="00F60781" w:rsidP="00D96B53">
      <w:pPr>
        <w:jc w:val="left"/>
        <w:rPr>
          <w:sz w:val="32"/>
          <w:szCs w:val="32"/>
        </w:rPr>
      </w:pPr>
      <w:r>
        <w:rPr>
          <w:sz w:val="32"/>
          <w:szCs w:val="32"/>
        </w:rPr>
        <w:t>9. Выявлена к</w:t>
      </w:r>
      <w:r w:rsidR="00D96B53" w:rsidRPr="00D96B53">
        <w:rPr>
          <w:sz w:val="32"/>
          <w:szCs w:val="32"/>
        </w:rPr>
        <w:t xml:space="preserve">оррозия </w:t>
      </w:r>
      <w:proofErr w:type="spellStart"/>
      <w:r w:rsidR="00D96B53" w:rsidRPr="00D96B53">
        <w:rPr>
          <w:sz w:val="32"/>
          <w:szCs w:val="32"/>
        </w:rPr>
        <w:t>металлокаркаса</w:t>
      </w:r>
      <w:proofErr w:type="spellEnd"/>
      <w:r w:rsidR="00D96B53" w:rsidRPr="00D96B53">
        <w:rPr>
          <w:sz w:val="32"/>
          <w:szCs w:val="32"/>
        </w:rPr>
        <w:t xml:space="preserve"> террасы и эркера</w:t>
      </w:r>
      <w:r>
        <w:rPr>
          <w:sz w:val="32"/>
          <w:szCs w:val="32"/>
        </w:rPr>
        <w:t xml:space="preserve"> </w:t>
      </w:r>
      <w:r w:rsidR="006E1AD5" w:rsidRPr="006E1AD5">
        <w:rPr>
          <w:b/>
          <w:sz w:val="32"/>
          <w:szCs w:val="32"/>
        </w:rPr>
        <w:t>Значительный дефект</w:t>
      </w:r>
      <w:r w:rsidR="006E1AD5" w:rsidRPr="006E1AD5">
        <w:rPr>
          <w:sz w:val="32"/>
          <w:szCs w:val="32"/>
        </w:rPr>
        <w:t xml:space="preserve"> </w:t>
      </w:r>
      <w:r w:rsidR="00D96B53" w:rsidRPr="00D96B53">
        <w:rPr>
          <w:sz w:val="32"/>
          <w:szCs w:val="32"/>
        </w:rPr>
        <w:t>(</w:t>
      </w:r>
      <w:r>
        <w:rPr>
          <w:sz w:val="32"/>
          <w:szCs w:val="32"/>
        </w:rPr>
        <w:t>О</w:t>
      </w:r>
      <w:r w:rsidR="00D96B53" w:rsidRPr="00D96B53">
        <w:rPr>
          <w:sz w:val="32"/>
          <w:szCs w:val="32"/>
        </w:rPr>
        <w:t>чистка, грунтовка)</w:t>
      </w:r>
      <w:r>
        <w:rPr>
          <w:sz w:val="32"/>
          <w:szCs w:val="32"/>
        </w:rPr>
        <w:t>.</w:t>
      </w:r>
    </w:p>
    <w:p w14:paraId="2703B537" w14:textId="77777777" w:rsidR="006E1AD5" w:rsidRPr="00D96B53" w:rsidRDefault="006E1AD5" w:rsidP="00D96B53">
      <w:pPr>
        <w:jc w:val="left"/>
        <w:rPr>
          <w:sz w:val="32"/>
          <w:szCs w:val="32"/>
        </w:rPr>
      </w:pPr>
    </w:p>
    <w:p w14:paraId="05B9FF3C" w14:textId="319F772E" w:rsidR="00D96B53" w:rsidRDefault="00F60781" w:rsidP="00D96B53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10. </w:t>
      </w:r>
      <w:r w:rsidR="00D96B53" w:rsidRPr="00D96B53">
        <w:rPr>
          <w:sz w:val="32"/>
          <w:szCs w:val="32"/>
        </w:rPr>
        <w:t>Коррозия металлических уголков перемычек</w:t>
      </w:r>
      <w:r>
        <w:rPr>
          <w:sz w:val="32"/>
          <w:szCs w:val="32"/>
        </w:rPr>
        <w:t xml:space="preserve"> </w:t>
      </w:r>
      <w:r w:rsidR="006E1AD5" w:rsidRPr="006E1AD5">
        <w:rPr>
          <w:b/>
          <w:sz w:val="32"/>
          <w:szCs w:val="32"/>
        </w:rPr>
        <w:t>Значительный дефект</w:t>
      </w:r>
      <w:r w:rsidR="006E1AD5" w:rsidRPr="006E1AD5">
        <w:rPr>
          <w:sz w:val="32"/>
          <w:szCs w:val="32"/>
        </w:rPr>
        <w:t xml:space="preserve"> </w:t>
      </w:r>
      <w:r w:rsidR="00D96B53" w:rsidRPr="00D96B53">
        <w:rPr>
          <w:sz w:val="32"/>
          <w:szCs w:val="32"/>
        </w:rPr>
        <w:t>(</w:t>
      </w:r>
      <w:r>
        <w:rPr>
          <w:sz w:val="32"/>
          <w:szCs w:val="32"/>
        </w:rPr>
        <w:t>О</w:t>
      </w:r>
      <w:r w:rsidR="00D96B53" w:rsidRPr="00D96B53">
        <w:rPr>
          <w:sz w:val="32"/>
          <w:szCs w:val="32"/>
        </w:rPr>
        <w:t>чистка и грунтовка</w:t>
      </w:r>
      <w:r>
        <w:rPr>
          <w:sz w:val="32"/>
          <w:szCs w:val="32"/>
        </w:rPr>
        <w:t>).</w:t>
      </w:r>
    </w:p>
    <w:p w14:paraId="4DABFDAC" w14:textId="77777777" w:rsidR="006E1AD5" w:rsidRPr="00D96B53" w:rsidRDefault="006E1AD5" w:rsidP="00D96B53">
      <w:pPr>
        <w:jc w:val="left"/>
        <w:rPr>
          <w:sz w:val="32"/>
          <w:szCs w:val="32"/>
        </w:rPr>
      </w:pPr>
    </w:p>
    <w:p w14:paraId="4B8146C9" w14:textId="7BB11793" w:rsidR="00D96B53" w:rsidRDefault="00F60781" w:rsidP="00D96B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11.</w:t>
      </w:r>
      <w:r w:rsidR="00D96B53" w:rsidRPr="00D96B53">
        <w:rPr>
          <w:sz w:val="32"/>
          <w:szCs w:val="32"/>
        </w:rPr>
        <w:t xml:space="preserve">Разрушение </w:t>
      </w:r>
      <w:r>
        <w:rPr>
          <w:sz w:val="32"/>
          <w:szCs w:val="32"/>
        </w:rPr>
        <w:t xml:space="preserve">кирпичной </w:t>
      </w:r>
      <w:r w:rsidR="00D96B53" w:rsidRPr="00D96B53">
        <w:rPr>
          <w:sz w:val="32"/>
          <w:szCs w:val="32"/>
        </w:rPr>
        <w:t xml:space="preserve">облицовки эркера из-за отсутствия гидроизоляции и утепления плиты эркера. </w:t>
      </w:r>
      <w:r w:rsidR="006E1AD5" w:rsidRPr="006E1AD5">
        <w:rPr>
          <w:b/>
          <w:sz w:val="32"/>
          <w:szCs w:val="32"/>
        </w:rPr>
        <w:t>Значительный дефект</w:t>
      </w:r>
    </w:p>
    <w:p w14:paraId="53E25C4F" w14:textId="77777777" w:rsidR="006E1AD5" w:rsidRPr="00D96B53" w:rsidRDefault="006E1AD5" w:rsidP="00D96B53">
      <w:pPr>
        <w:jc w:val="left"/>
        <w:rPr>
          <w:sz w:val="32"/>
          <w:szCs w:val="32"/>
        </w:rPr>
      </w:pPr>
    </w:p>
    <w:p w14:paraId="7E25BA68" w14:textId="3D007FAB" w:rsidR="00F60781" w:rsidRDefault="00F60781" w:rsidP="00D96B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12. На кровле выявлены </w:t>
      </w:r>
      <w:r w:rsidR="00D96B53" w:rsidRPr="00D96B53">
        <w:rPr>
          <w:sz w:val="32"/>
          <w:szCs w:val="32"/>
        </w:rPr>
        <w:t xml:space="preserve">протечки на примыканиях к дымоходам, множественные повреждения гидроизоляции. </w:t>
      </w:r>
      <w:r w:rsidR="006E1AD5" w:rsidRPr="006E1AD5">
        <w:rPr>
          <w:b/>
          <w:sz w:val="32"/>
          <w:szCs w:val="32"/>
        </w:rPr>
        <w:t>Значительный дефект</w:t>
      </w:r>
      <w:r w:rsidR="006E1AD5">
        <w:rPr>
          <w:b/>
          <w:sz w:val="32"/>
          <w:szCs w:val="32"/>
        </w:rPr>
        <w:t>.</w:t>
      </w:r>
    </w:p>
    <w:p w14:paraId="572E8E20" w14:textId="77777777" w:rsidR="006E1AD5" w:rsidRPr="006E1AD5" w:rsidRDefault="006E1AD5" w:rsidP="00D96B53">
      <w:pPr>
        <w:jc w:val="left"/>
        <w:rPr>
          <w:b/>
          <w:sz w:val="32"/>
          <w:szCs w:val="32"/>
        </w:rPr>
      </w:pPr>
    </w:p>
    <w:p w14:paraId="7E25711A" w14:textId="5C6E2C6C" w:rsidR="00F60781" w:rsidRDefault="00F60781" w:rsidP="00D96B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13. </w:t>
      </w:r>
      <w:r w:rsidR="00D96B53" w:rsidRPr="00D96B53">
        <w:rPr>
          <w:sz w:val="32"/>
          <w:szCs w:val="32"/>
        </w:rPr>
        <w:t>Утепление чердака выполнено не герметично, рулонный утеплитель лежит в хаотичном порядке, м</w:t>
      </w:r>
      <w:r>
        <w:rPr>
          <w:sz w:val="32"/>
          <w:szCs w:val="32"/>
        </w:rPr>
        <w:t>а</w:t>
      </w:r>
      <w:r w:rsidR="00D96B53" w:rsidRPr="00D96B53">
        <w:rPr>
          <w:sz w:val="32"/>
          <w:szCs w:val="32"/>
        </w:rPr>
        <w:t xml:space="preserve">нсардные свесы не утеплены. </w:t>
      </w:r>
      <w:r w:rsidR="006E1AD5" w:rsidRPr="006E1AD5">
        <w:rPr>
          <w:b/>
          <w:sz w:val="32"/>
          <w:szCs w:val="32"/>
        </w:rPr>
        <w:t>Значительный дефект</w:t>
      </w:r>
    </w:p>
    <w:p w14:paraId="09AB109E" w14:textId="77777777" w:rsidR="006E1AD5" w:rsidRDefault="006E1AD5" w:rsidP="00D96B53">
      <w:pPr>
        <w:jc w:val="left"/>
        <w:rPr>
          <w:sz w:val="32"/>
          <w:szCs w:val="32"/>
        </w:rPr>
      </w:pPr>
    </w:p>
    <w:p w14:paraId="1C58049D" w14:textId="178F5472" w:rsidR="00F60781" w:rsidRDefault="00F60781" w:rsidP="00D96B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14. В стропильных конструкциях применен</w:t>
      </w:r>
      <w:r w:rsidR="00D96B53" w:rsidRPr="00D96B53">
        <w:rPr>
          <w:sz w:val="32"/>
          <w:szCs w:val="32"/>
        </w:rPr>
        <w:t xml:space="preserve"> пиломатериал 3 сорта</w:t>
      </w:r>
      <w:r>
        <w:rPr>
          <w:sz w:val="32"/>
          <w:szCs w:val="32"/>
        </w:rPr>
        <w:t xml:space="preserve">. </w:t>
      </w:r>
      <w:bookmarkStart w:id="5" w:name="_Hlk7230946"/>
      <w:r w:rsidR="006E1AD5" w:rsidRPr="006E1AD5">
        <w:rPr>
          <w:b/>
          <w:sz w:val="32"/>
          <w:szCs w:val="32"/>
        </w:rPr>
        <w:t>Значительный дефект</w:t>
      </w:r>
    </w:p>
    <w:bookmarkEnd w:id="5"/>
    <w:p w14:paraId="70A76311" w14:textId="77777777" w:rsidR="006E1AD5" w:rsidRPr="006E1AD5" w:rsidRDefault="006E1AD5" w:rsidP="00D96B53">
      <w:pPr>
        <w:jc w:val="left"/>
        <w:rPr>
          <w:b/>
          <w:sz w:val="32"/>
          <w:szCs w:val="32"/>
        </w:rPr>
      </w:pPr>
    </w:p>
    <w:p w14:paraId="6B668CED" w14:textId="1DE1E904" w:rsidR="00F60781" w:rsidRDefault="00F60781" w:rsidP="00D96B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15.  Пролеты стропильных конструкций не усилены</w:t>
      </w:r>
      <w:r w:rsidR="00D96B53" w:rsidRPr="00D96B53">
        <w:rPr>
          <w:sz w:val="32"/>
          <w:szCs w:val="32"/>
        </w:rPr>
        <w:t xml:space="preserve">. </w:t>
      </w:r>
      <w:r w:rsidR="006E1AD5" w:rsidRPr="006E1AD5">
        <w:rPr>
          <w:b/>
          <w:sz w:val="32"/>
          <w:szCs w:val="32"/>
        </w:rPr>
        <w:t>Значительный дефект</w:t>
      </w:r>
      <w:r w:rsidR="006E1AD5">
        <w:rPr>
          <w:b/>
          <w:sz w:val="32"/>
          <w:szCs w:val="32"/>
        </w:rPr>
        <w:t>.</w:t>
      </w:r>
    </w:p>
    <w:p w14:paraId="7EB4F5F9" w14:textId="77777777" w:rsidR="006E1AD5" w:rsidRPr="006E1AD5" w:rsidRDefault="006E1AD5" w:rsidP="00D96B53">
      <w:pPr>
        <w:jc w:val="left"/>
        <w:rPr>
          <w:b/>
          <w:sz w:val="32"/>
          <w:szCs w:val="32"/>
        </w:rPr>
      </w:pPr>
    </w:p>
    <w:p w14:paraId="20D49ADF" w14:textId="7F4D4225" w:rsidR="00F60781" w:rsidRDefault="00F60781" w:rsidP="00D96B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16. На кровле выявлено п</w:t>
      </w:r>
      <w:r w:rsidR="00D96B53" w:rsidRPr="00D96B53">
        <w:rPr>
          <w:sz w:val="32"/>
          <w:szCs w:val="32"/>
        </w:rPr>
        <w:t xml:space="preserve">овреждение мягкой черепицы. </w:t>
      </w:r>
      <w:r w:rsidR="006E1AD5" w:rsidRPr="006E1AD5">
        <w:rPr>
          <w:b/>
          <w:sz w:val="32"/>
          <w:szCs w:val="32"/>
        </w:rPr>
        <w:t>Значительный дефект</w:t>
      </w:r>
      <w:r w:rsidR="006E1AD5">
        <w:rPr>
          <w:b/>
          <w:sz w:val="32"/>
          <w:szCs w:val="32"/>
        </w:rPr>
        <w:t>.</w:t>
      </w:r>
    </w:p>
    <w:p w14:paraId="51EF8CD6" w14:textId="77777777" w:rsidR="006E1AD5" w:rsidRPr="006E1AD5" w:rsidRDefault="006E1AD5" w:rsidP="00D96B53">
      <w:pPr>
        <w:jc w:val="left"/>
        <w:rPr>
          <w:b/>
          <w:sz w:val="32"/>
          <w:szCs w:val="32"/>
        </w:rPr>
      </w:pPr>
    </w:p>
    <w:p w14:paraId="7B6A9620" w14:textId="77777777" w:rsidR="006E1AD5" w:rsidRDefault="00F60781" w:rsidP="00D96B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17. </w:t>
      </w:r>
      <w:r w:rsidR="00D96B53" w:rsidRPr="00D96B53">
        <w:rPr>
          <w:sz w:val="32"/>
          <w:szCs w:val="32"/>
        </w:rPr>
        <w:t xml:space="preserve">Не герметичны примыкания </w:t>
      </w:r>
      <w:r>
        <w:rPr>
          <w:sz w:val="32"/>
          <w:szCs w:val="32"/>
        </w:rPr>
        <w:t xml:space="preserve">кровли </w:t>
      </w:r>
      <w:r w:rsidR="00D96B53" w:rsidRPr="00D96B53">
        <w:rPr>
          <w:sz w:val="32"/>
          <w:szCs w:val="32"/>
        </w:rPr>
        <w:t>к м</w:t>
      </w:r>
      <w:r>
        <w:rPr>
          <w:sz w:val="32"/>
          <w:szCs w:val="32"/>
        </w:rPr>
        <w:t>а</w:t>
      </w:r>
      <w:r w:rsidR="00D96B53" w:rsidRPr="00D96B53">
        <w:rPr>
          <w:sz w:val="32"/>
          <w:szCs w:val="32"/>
        </w:rPr>
        <w:t>нсардным окнам</w:t>
      </w:r>
      <w:r>
        <w:rPr>
          <w:sz w:val="32"/>
          <w:szCs w:val="32"/>
        </w:rPr>
        <w:t xml:space="preserve">. </w:t>
      </w:r>
      <w:r w:rsidR="006E1AD5" w:rsidRPr="006E1AD5">
        <w:rPr>
          <w:b/>
          <w:sz w:val="32"/>
          <w:szCs w:val="32"/>
        </w:rPr>
        <w:t>Значительный дефект</w:t>
      </w:r>
      <w:r w:rsidR="006E1AD5">
        <w:rPr>
          <w:sz w:val="32"/>
          <w:szCs w:val="32"/>
        </w:rPr>
        <w:t>.</w:t>
      </w:r>
    </w:p>
    <w:p w14:paraId="39856A62" w14:textId="0DF14180" w:rsidR="00D96B53" w:rsidRPr="006E1AD5" w:rsidRDefault="00D96B53" w:rsidP="00D96B53">
      <w:pPr>
        <w:jc w:val="left"/>
        <w:rPr>
          <w:sz w:val="32"/>
          <w:szCs w:val="32"/>
        </w:rPr>
      </w:pPr>
      <w:r w:rsidRPr="006E1AD5">
        <w:rPr>
          <w:sz w:val="32"/>
          <w:szCs w:val="32"/>
        </w:rPr>
        <w:t xml:space="preserve"> </w:t>
      </w:r>
    </w:p>
    <w:p w14:paraId="4E4EF184" w14:textId="46471D51" w:rsidR="00D96B53" w:rsidRDefault="00F60781" w:rsidP="00D96B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18. </w:t>
      </w:r>
      <w:r w:rsidR="00D96B53" w:rsidRPr="00D96B53">
        <w:rPr>
          <w:sz w:val="32"/>
          <w:szCs w:val="32"/>
        </w:rPr>
        <w:t>Плиты перекрытия, балки перекрытия чердака уложены не на монолитный пояс, мауэрлат выполнен из бруса 150*150 без монолитного пояса.</w:t>
      </w:r>
      <w:r w:rsidR="006E1AD5" w:rsidRPr="006E1AD5">
        <w:t xml:space="preserve"> </w:t>
      </w:r>
      <w:r w:rsidR="006E1AD5" w:rsidRPr="006E1AD5">
        <w:rPr>
          <w:b/>
          <w:sz w:val="32"/>
          <w:szCs w:val="32"/>
        </w:rPr>
        <w:t>Значительный дефект</w:t>
      </w:r>
      <w:r w:rsidR="00D96B53" w:rsidRPr="00D96B53">
        <w:rPr>
          <w:sz w:val="32"/>
          <w:szCs w:val="32"/>
        </w:rPr>
        <w:t xml:space="preserve"> (</w:t>
      </w:r>
      <w:r>
        <w:rPr>
          <w:sz w:val="32"/>
          <w:szCs w:val="32"/>
        </w:rPr>
        <w:t>Выполнить опорный мауэрлат</w:t>
      </w:r>
      <w:r w:rsidR="00D96B53" w:rsidRPr="00D96B53">
        <w:rPr>
          <w:sz w:val="32"/>
          <w:szCs w:val="32"/>
        </w:rPr>
        <w:t xml:space="preserve"> или усилить </w:t>
      </w:r>
      <w:r>
        <w:rPr>
          <w:sz w:val="32"/>
          <w:szCs w:val="32"/>
        </w:rPr>
        <w:t xml:space="preserve">существующий, </w:t>
      </w:r>
      <w:r w:rsidR="00D96B53" w:rsidRPr="00D96B53">
        <w:rPr>
          <w:sz w:val="32"/>
          <w:szCs w:val="32"/>
        </w:rPr>
        <w:t>особенно в местах установки точечных опор кровли</w:t>
      </w:r>
      <w:r>
        <w:rPr>
          <w:sz w:val="32"/>
          <w:szCs w:val="32"/>
        </w:rPr>
        <w:t>)</w:t>
      </w:r>
      <w:r w:rsidR="00D96B53" w:rsidRPr="00D96B53">
        <w:rPr>
          <w:sz w:val="32"/>
          <w:szCs w:val="32"/>
        </w:rPr>
        <w:t xml:space="preserve">. </w:t>
      </w:r>
    </w:p>
    <w:p w14:paraId="313C8B83" w14:textId="77777777" w:rsidR="006E1AD5" w:rsidRPr="00D96B53" w:rsidRDefault="006E1AD5" w:rsidP="00D96B53">
      <w:pPr>
        <w:jc w:val="left"/>
        <w:rPr>
          <w:sz w:val="32"/>
          <w:szCs w:val="32"/>
        </w:rPr>
      </w:pPr>
    </w:p>
    <w:p w14:paraId="4307A930" w14:textId="089DB3B4" w:rsidR="006E1AD5" w:rsidRDefault="00F60781" w:rsidP="00D96B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19. </w:t>
      </w:r>
      <w:r w:rsidR="00D96B53" w:rsidRPr="00D96B53">
        <w:rPr>
          <w:sz w:val="32"/>
          <w:szCs w:val="32"/>
        </w:rPr>
        <w:t>Трещины по плите пола первого этажа</w:t>
      </w:r>
      <w:r>
        <w:rPr>
          <w:sz w:val="32"/>
          <w:szCs w:val="32"/>
        </w:rPr>
        <w:t xml:space="preserve"> с раскрытием до 1 мм</w:t>
      </w:r>
      <w:r w:rsidR="00D96B53" w:rsidRPr="00D96B53">
        <w:rPr>
          <w:sz w:val="32"/>
          <w:szCs w:val="32"/>
        </w:rPr>
        <w:t xml:space="preserve">. </w:t>
      </w:r>
      <w:r w:rsidR="006E1AD5" w:rsidRPr="006E1AD5">
        <w:rPr>
          <w:b/>
          <w:sz w:val="32"/>
          <w:szCs w:val="32"/>
        </w:rPr>
        <w:t>Значительный дефект</w:t>
      </w:r>
      <w:r w:rsidR="006E1AD5">
        <w:rPr>
          <w:sz w:val="32"/>
          <w:szCs w:val="32"/>
        </w:rPr>
        <w:t>.</w:t>
      </w:r>
    </w:p>
    <w:p w14:paraId="2503C4BA" w14:textId="77777777" w:rsidR="00E616C7" w:rsidRDefault="00E616C7" w:rsidP="00D96B53">
      <w:pPr>
        <w:jc w:val="left"/>
        <w:rPr>
          <w:sz w:val="32"/>
          <w:szCs w:val="32"/>
        </w:rPr>
      </w:pPr>
    </w:p>
    <w:p w14:paraId="45942C78" w14:textId="31AB3C69" w:rsidR="00D96B53" w:rsidRDefault="00F60781" w:rsidP="00D96B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20. </w:t>
      </w:r>
      <w:r w:rsidR="00D96B53" w:rsidRPr="00D96B53">
        <w:rPr>
          <w:sz w:val="32"/>
          <w:szCs w:val="32"/>
        </w:rPr>
        <w:t>Прогиб по плите до 40мм</w:t>
      </w:r>
      <w:r>
        <w:rPr>
          <w:sz w:val="32"/>
          <w:szCs w:val="32"/>
        </w:rPr>
        <w:t xml:space="preserve"> на пролете до 4,5 м</w:t>
      </w:r>
      <w:r w:rsidR="00D96B53" w:rsidRPr="00D96B53">
        <w:rPr>
          <w:sz w:val="32"/>
          <w:szCs w:val="32"/>
        </w:rPr>
        <w:t xml:space="preserve"> </w:t>
      </w:r>
      <w:r>
        <w:rPr>
          <w:sz w:val="32"/>
          <w:szCs w:val="32"/>
        </w:rPr>
        <w:t>(</w:t>
      </w:r>
      <w:r w:rsidR="00D96B53" w:rsidRPr="00D96B53">
        <w:rPr>
          <w:sz w:val="32"/>
          <w:szCs w:val="32"/>
        </w:rPr>
        <w:t xml:space="preserve">Плита залита по профнастилу </w:t>
      </w:r>
      <w:r>
        <w:rPr>
          <w:sz w:val="32"/>
          <w:szCs w:val="32"/>
        </w:rPr>
        <w:t>П</w:t>
      </w:r>
      <w:r w:rsidR="00D96B53" w:rsidRPr="00D96B53">
        <w:rPr>
          <w:sz w:val="32"/>
          <w:szCs w:val="32"/>
        </w:rPr>
        <w:t>70-75. Армирование не известно</w:t>
      </w:r>
      <w:r>
        <w:rPr>
          <w:sz w:val="32"/>
          <w:szCs w:val="32"/>
        </w:rPr>
        <w:t>)</w:t>
      </w:r>
      <w:r w:rsidR="00D96B53" w:rsidRPr="00D96B53">
        <w:rPr>
          <w:sz w:val="32"/>
          <w:szCs w:val="32"/>
        </w:rPr>
        <w:t xml:space="preserve">.  </w:t>
      </w:r>
      <w:r w:rsidR="006E1AD5" w:rsidRPr="006E1AD5">
        <w:rPr>
          <w:b/>
          <w:sz w:val="32"/>
          <w:szCs w:val="32"/>
        </w:rPr>
        <w:t xml:space="preserve">Критический </w:t>
      </w:r>
      <w:r w:rsidR="006E1AD5" w:rsidRPr="006E1AD5">
        <w:rPr>
          <w:b/>
          <w:sz w:val="32"/>
          <w:szCs w:val="32"/>
        </w:rPr>
        <w:lastRenderedPageBreak/>
        <w:t>дефект</w:t>
      </w:r>
      <w:r w:rsidR="006E1AD5">
        <w:rPr>
          <w:sz w:val="32"/>
          <w:szCs w:val="32"/>
        </w:rPr>
        <w:t xml:space="preserve">. </w:t>
      </w:r>
      <w:r w:rsidR="00D96B53" w:rsidRPr="00D96B53">
        <w:rPr>
          <w:sz w:val="32"/>
          <w:szCs w:val="32"/>
        </w:rPr>
        <w:t>Необходимо выполнить усиление перекрытия</w:t>
      </w:r>
      <w:r>
        <w:rPr>
          <w:sz w:val="32"/>
          <w:szCs w:val="32"/>
        </w:rPr>
        <w:t xml:space="preserve"> на основании конструкторского расчета</w:t>
      </w:r>
      <w:r w:rsidR="00D96B53" w:rsidRPr="00D96B53">
        <w:rPr>
          <w:sz w:val="32"/>
          <w:szCs w:val="32"/>
        </w:rPr>
        <w:t xml:space="preserve">. </w:t>
      </w:r>
    </w:p>
    <w:p w14:paraId="11395985" w14:textId="77777777" w:rsidR="006E1AD5" w:rsidRPr="00D96B53" w:rsidRDefault="006E1AD5" w:rsidP="00D96B53">
      <w:pPr>
        <w:jc w:val="left"/>
        <w:rPr>
          <w:sz w:val="32"/>
          <w:szCs w:val="32"/>
        </w:rPr>
      </w:pPr>
    </w:p>
    <w:p w14:paraId="607AD76D" w14:textId="48C44DA5" w:rsidR="00D96B53" w:rsidRDefault="005A4796" w:rsidP="00D96B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21. На поверхности</w:t>
      </w:r>
      <w:r w:rsidR="00D96B53" w:rsidRPr="00D96B53">
        <w:rPr>
          <w:sz w:val="32"/>
          <w:szCs w:val="32"/>
        </w:rPr>
        <w:t xml:space="preserve"> бетонных перемычек и монолитных участков перекрытия </w:t>
      </w:r>
      <w:r>
        <w:rPr>
          <w:sz w:val="32"/>
          <w:szCs w:val="32"/>
        </w:rPr>
        <w:t>выявлены глубокие раковины</w:t>
      </w:r>
      <w:r w:rsidR="00D96B53" w:rsidRPr="00D96B53">
        <w:rPr>
          <w:sz w:val="32"/>
          <w:szCs w:val="32"/>
        </w:rPr>
        <w:t xml:space="preserve">. </w:t>
      </w:r>
      <w:r w:rsidR="006E1AD5" w:rsidRPr="006E1AD5">
        <w:rPr>
          <w:b/>
          <w:sz w:val="32"/>
          <w:szCs w:val="32"/>
        </w:rPr>
        <w:t>Значительный дефект</w:t>
      </w:r>
      <w:r w:rsidR="006E1AD5">
        <w:rPr>
          <w:b/>
          <w:sz w:val="32"/>
          <w:szCs w:val="32"/>
        </w:rPr>
        <w:t>.</w:t>
      </w:r>
    </w:p>
    <w:p w14:paraId="2DE37D7F" w14:textId="77777777" w:rsidR="006E1AD5" w:rsidRPr="00D96B53" w:rsidRDefault="006E1AD5" w:rsidP="00D96B53">
      <w:pPr>
        <w:jc w:val="left"/>
        <w:rPr>
          <w:sz w:val="32"/>
          <w:szCs w:val="32"/>
        </w:rPr>
      </w:pPr>
    </w:p>
    <w:p w14:paraId="63A756A6" w14:textId="24DDECBC" w:rsidR="00D96B53" w:rsidRDefault="005A4796" w:rsidP="00D96B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22. </w:t>
      </w:r>
      <w:r w:rsidR="00D96B53" w:rsidRPr="00D96B53">
        <w:rPr>
          <w:sz w:val="32"/>
          <w:szCs w:val="32"/>
        </w:rPr>
        <w:t xml:space="preserve">Сквозные трещины на внутренних несущих стенах с раскрытием до 1,5-3мм. </w:t>
      </w:r>
      <w:r w:rsidR="006E1AD5" w:rsidRPr="006E1AD5">
        <w:rPr>
          <w:b/>
          <w:sz w:val="32"/>
          <w:szCs w:val="32"/>
        </w:rPr>
        <w:t>Критический дефект.</w:t>
      </w:r>
      <w:r w:rsidR="006E1AD5">
        <w:rPr>
          <w:sz w:val="32"/>
          <w:szCs w:val="32"/>
        </w:rPr>
        <w:t xml:space="preserve"> </w:t>
      </w:r>
      <w:r>
        <w:rPr>
          <w:sz w:val="32"/>
          <w:szCs w:val="32"/>
        </w:rPr>
        <w:t>(Выполнить конструкторский расчет, исключить</w:t>
      </w:r>
      <w:r w:rsidR="00D96B53" w:rsidRPr="00D96B53">
        <w:rPr>
          <w:sz w:val="32"/>
          <w:szCs w:val="32"/>
        </w:rPr>
        <w:t xml:space="preserve"> точечное опирание кладки кирпичных дымоходов на стены из </w:t>
      </w:r>
      <w:proofErr w:type="spellStart"/>
      <w:r w:rsidR="00D96B53" w:rsidRPr="00D96B53">
        <w:rPr>
          <w:sz w:val="32"/>
          <w:szCs w:val="32"/>
        </w:rPr>
        <w:t>пеноблоков</w:t>
      </w:r>
      <w:proofErr w:type="spellEnd"/>
      <w:r w:rsidR="00D96B53" w:rsidRPr="00D96B53">
        <w:rPr>
          <w:sz w:val="32"/>
          <w:szCs w:val="32"/>
        </w:rPr>
        <w:t xml:space="preserve">. </w:t>
      </w:r>
      <w:r>
        <w:rPr>
          <w:sz w:val="32"/>
          <w:szCs w:val="32"/>
        </w:rPr>
        <w:t>Выполнить</w:t>
      </w:r>
      <w:r w:rsidR="00D96B53" w:rsidRPr="00D96B53">
        <w:rPr>
          <w:sz w:val="32"/>
          <w:szCs w:val="32"/>
        </w:rPr>
        <w:t xml:space="preserve"> монолитные пояса под точечными опорами балок кровли на внутренние и наружные стены</w:t>
      </w:r>
      <w:r>
        <w:rPr>
          <w:sz w:val="32"/>
          <w:szCs w:val="32"/>
        </w:rPr>
        <w:t>)</w:t>
      </w:r>
      <w:r w:rsidR="00D96B53" w:rsidRPr="00D96B53">
        <w:rPr>
          <w:sz w:val="32"/>
          <w:szCs w:val="32"/>
        </w:rPr>
        <w:t xml:space="preserve">.  </w:t>
      </w:r>
    </w:p>
    <w:p w14:paraId="70CFACEE" w14:textId="77777777" w:rsidR="006E1AD5" w:rsidRPr="00D96B53" w:rsidRDefault="006E1AD5" w:rsidP="00D96B53">
      <w:pPr>
        <w:jc w:val="left"/>
        <w:rPr>
          <w:sz w:val="32"/>
          <w:szCs w:val="32"/>
        </w:rPr>
      </w:pPr>
    </w:p>
    <w:p w14:paraId="25B40748" w14:textId="6382A540" w:rsidR="00D96B53" w:rsidRDefault="005A4796" w:rsidP="00D96B5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23. На</w:t>
      </w:r>
      <w:r w:rsidR="00D96B53" w:rsidRPr="00D96B53">
        <w:rPr>
          <w:sz w:val="32"/>
          <w:szCs w:val="32"/>
        </w:rPr>
        <w:t xml:space="preserve"> плит</w:t>
      </w:r>
      <w:r>
        <w:rPr>
          <w:sz w:val="32"/>
          <w:szCs w:val="32"/>
        </w:rPr>
        <w:t>ах</w:t>
      </w:r>
      <w:r w:rsidR="00D96B53" w:rsidRPr="00D96B53">
        <w:rPr>
          <w:sz w:val="32"/>
          <w:szCs w:val="32"/>
        </w:rPr>
        <w:t xml:space="preserve"> перекрытия 1го этажа </w:t>
      </w:r>
      <w:r>
        <w:rPr>
          <w:sz w:val="32"/>
          <w:szCs w:val="32"/>
        </w:rPr>
        <w:t xml:space="preserve">выявлена </w:t>
      </w:r>
      <w:r w:rsidR="00D96B53" w:rsidRPr="00D96B53">
        <w:rPr>
          <w:sz w:val="32"/>
          <w:szCs w:val="32"/>
        </w:rPr>
        <w:t>коррози</w:t>
      </w:r>
      <w:r>
        <w:rPr>
          <w:sz w:val="32"/>
          <w:szCs w:val="32"/>
        </w:rPr>
        <w:t>я</w:t>
      </w:r>
      <w:r w:rsidR="00D96B53" w:rsidRPr="00D96B53">
        <w:rPr>
          <w:sz w:val="32"/>
          <w:szCs w:val="32"/>
        </w:rPr>
        <w:t xml:space="preserve"> арматуры и отслоения защитного слоя бетона. </w:t>
      </w:r>
      <w:r w:rsidR="006E1AD5" w:rsidRPr="006E1AD5">
        <w:rPr>
          <w:b/>
          <w:sz w:val="32"/>
          <w:szCs w:val="32"/>
        </w:rPr>
        <w:t>Значительный дефект</w:t>
      </w:r>
      <w:r w:rsidR="006E1AD5">
        <w:rPr>
          <w:b/>
          <w:sz w:val="32"/>
          <w:szCs w:val="32"/>
        </w:rPr>
        <w:t>.</w:t>
      </w:r>
    </w:p>
    <w:p w14:paraId="260A731A" w14:textId="77777777" w:rsidR="006E1AD5" w:rsidRPr="006E1AD5" w:rsidRDefault="006E1AD5" w:rsidP="00D96B53">
      <w:pPr>
        <w:jc w:val="left"/>
        <w:rPr>
          <w:b/>
          <w:sz w:val="32"/>
          <w:szCs w:val="32"/>
        </w:rPr>
      </w:pPr>
    </w:p>
    <w:p w14:paraId="06881AFE" w14:textId="19A94412" w:rsidR="00D96B53" w:rsidRDefault="005A4796" w:rsidP="00D96B53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24. </w:t>
      </w:r>
      <w:r w:rsidR="00D96B53" w:rsidRPr="00D96B53">
        <w:rPr>
          <w:sz w:val="32"/>
          <w:szCs w:val="32"/>
        </w:rPr>
        <w:t xml:space="preserve">Опирание усиления плиты эркера выполнено точечно на внутренний угол эркера из </w:t>
      </w:r>
      <w:proofErr w:type="spellStart"/>
      <w:r w:rsidR="00D96B53" w:rsidRPr="00D96B53">
        <w:rPr>
          <w:sz w:val="32"/>
          <w:szCs w:val="32"/>
        </w:rPr>
        <w:t>пеноблок</w:t>
      </w:r>
      <w:r>
        <w:rPr>
          <w:sz w:val="32"/>
          <w:szCs w:val="32"/>
        </w:rPr>
        <w:t>ов</w:t>
      </w:r>
      <w:proofErr w:type="spellEnd"/>
      <w:r w:rsidR="00D96B53" w:rsidRPr="00D96B53">
        <w:rPr>
          <w:sz w:val="32"/>
          <w:szCs w:val="32"/>
        </w:rPr>
        <w:t xml:space="preserve">, </w:t>
      </w:r>
      <w:r>
        <w:rPr>
          <w:sz w:val="32"/>
          <w:szCs w:val="32"/>
        </w:rPr>
        <w:t>как следствие появление</w:t>
      </w:r>
      <w:r w:rsidR="00D96B53" w:rsidRPr="00D96B53">
        <w:rPr>
          <w:sz w:val="32"/>
          <w:szCs w:val="32"/>
        </w:rPr>
        <w:t xml:space="preserve"> вертикальны</w:t>
      </w:r>
      <w:r>
        <w:rPr>
          <w:sz w:val="32"/>
          <w:szCs w:val="32"/>
        </w:rPr>
        <w:t>х</w:t>
      </w:r>
      <w:r w:rsidR="00D96B53" w:rsidRPr="00D96B53">
        <w:rPr>
          <w:sz w:val="32"/>
          <w:szCs w:val="32"/>
        </w:rPr>
        <w:t xml:space="preserve"> трещин по стыку кладки. </w:t>
      </w:r>
      <w:r w:rsidR="006E1AD5" w:rsidRPr="006E1AD5">
        <w:rPr>
          <w:b/>
          <w:sz w:val="32"/>
          <w:szCs w:val="32"/>
        </w:rPr>
        <w:t>Значительный дефект</w:t>
      </w:r>
      <w:r w:rsidR="006E1AD5" w:rsidRPr="006E1AD5">
        <w:rPr>
          <w:sz w:val="32"/>
          <w:szCs w:val="32"/>
        </w:rPr>
        <w:t xml:space="preserve"> </w:t>
      </w:r>
      <w:r>
        <w:rPr>
          <w:sz w:val="32"/>
          <w:szCs w:val="32"/>
        </w:rPr>
        <w:t>(Выполнить у</w:t>
      </w:r>
      <w:r w:rsidR="00D96B53" w:rsidRPr="00D96B53">
        <w:rPr>
          <w:sz w:val="32"/>
          <w:szCs w:val="32"/>
        </w:rPr>
        <w:t xml:space="preserve">силение за счет встраиваемых в стену колонн </w:t>
      </w:r>
      <w:r>
        <w:rPr>
          <w:sz w:val="32"/>
          <w:szCs w:val="32"/>
        </w:rPr>
        <w:t>на основании конструкторского расчета).</w:t>
      </w:r>
    </w:p>
    <w:p w14:paraId="0DA52508" w14:textId="77777777" w:rsidR="006E1AD5" w:rsidRPr="00D96B53" w:rsidRDefault="006E1AD5" w:rsidP="00D96B53">
      <w:pPr>
        <w:jc w:val="left"/>
        <w:rPr>
          <w:sz w:val="32"/>
          <w:szCs w:val="32"/>
        </w:rPr>
      </w:pPr>
    </w:p>
    <w:p w14:paraId="61CFD872" w14:textId="7B90D283" w:rsidR="007524B9" w:rsidRDefault="005A4796" w:rsidP="00D96B53">
      <w:pPr>
        <w:jc w:val="left"/>
        <w:rPr>
          <w:sz w:val="32"/>
          <w:szCs w:val="32"/>
        </w:rPr>
      </w:pPr>
      <w:r>
        <w:rPr>
          <w:sz w:val="32"/>
          <w:szCs w:val="32"/>
        </w:rPr>
        <w:t>25. На</w:t>
      </w:r>
      <w:r w:rsidR="00D96B53" w:rsidRPr="00D96B53">
        <w:rPr>
          <w:sz w:val="32"/>
          <w:szCs w:val="32"/>
        </w:rPr>
        <w:t xml:space="preserve"> монолитн</w:t>
      </w:r>
      <w:r>
        <w:rPr>
          <w:sz w:val="32"/>
          <w:szCs w:val="32"/>
        </w:rPr>
        <w:t>ых</w:t>
      </w:r>
      <w:r w:rsidR="00D96B53" w:rsidRPr="00D96B53">
        <w:rPr>
          <w:sz w:val="32"/>
          <w:szCs w:val="32"/>
        </w:rPr>
        <w:t xml:space="preserve"> участка</w:t>
      </w:r>
      <w:r>
        <w:rPr>
          <w:sz w:val="32"/>
          <w:szCs w:val="32"/>
        </w:rPr>
        <w:t>х перекрытия выявлен неуплотненный бетон, отсутствие защитного слоя бетона.</w:t>
      </w:r>
      <w:r w:rsidR="00D96B53" w:rsidRPr="00D96B53">
        <w:rPr>
          <w:sz w:val="32"/>
          <w:szCs w:val="32"/>
        </w:rPr>
        <w:t xml:space="preserve"> </w:t>
      </w:r>
      <w:r w:rsidR="006E1AD5" w:rsidRPr="006E1AD5">
        <w:rPr>
          <w:b/>
          <w:sz w:val="32"/>
          <w:szCs w:val="32"/>
        </w:rPr>
        <w:t>Значительный дефект</w:t>
      </w:r>
      <w:r w:rsidR="006E1AD5">
        <w:rPr>
          <w:b/>
          <w:sz w:val="32"/>
          <w:szCs w:val="32"/>
        </w:rPr>
        <w:t>.</w:t>
      </w:r>
    </w:p>
    <w:p w14:paraId="1C80574E" w14:textId="77777777" w:rsidR="005A4796" w:rsidRPr="00687253" w:rsidRDefault="005A4796" w:rsidP="00D96B53">
      <w:pPr>
        <w:jc w:val="left"/>
        <w:rPr>
          <w:sz w:val="32"/>
          <w:szCs w:val="32"/>
        </w:rPr>
      </w:pPr>
    </w:p>
    <w:p w14:paraId="06AFC7A9" w14:textId="3D0A4CE0" w:rsidR="0092140A" w:rsidRPr="0092140A" w:rsidRDefault="0092140A" w:rsidP="0092140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4. </w:t>
      </w:r>
      <w:r w:rsidRPr="0092140A">
        <w:rPr>
          <w:b/>
          <w:sz w:val="32"/>
          <w:szCs w:val="32"/>
        </w:rPr>
        <w:t>Рекомендации по устранению выявленных дефектов:</w:t>
      </w:r>
    </w:p>
    <w:p w14:paraId="208B42A9" w14:textId="29F17673" w:rsidR="0092140A" w:rsidRDefault="0092140A" w:rsidP="0092140A">
      <w:pPr>
        <w:jc w:val="left"/>
        <w:rPr>
          <w:sz w:val="32"/>
          <w:szCs w:val="32"/>
        </w:rPr>
      </w:pPr>
    </w:p>
    <w:p w14:paraId="7F3294A1" w14:textId="2756E52C" w:rsidR="00485466" w:rsidRDefault="00485466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Для устранения выявленных дефектов необходимо выполнить следующий перечень мероприятий:</w:t>
      </w:r>
    </w:p>
    <w:p w14:paraId="4BA28A79" w14:textId="35A7145B" w:rsidR="00361DA5" w:rsidRDefault="00361DA5" w:rsidP="0092140A">
      <w:pPr>
        <w:jc w:val="left"/>
        <w:rPr>
          <w:sz w:val="32"/>
          <w:szCs w:val="32"/>
        </w:rPr>
      </w:pPr>
    </w:p>
    <w:p w14:paraId="62AEE53D" w14:textId="5CD3BF64" w:rsidR="006D4950" w:rsidRDefault="006D4950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1. По всем несущим элементам необходимо провести комплексное инструментальное обследование с целью определения физических прочностных характеристик материалов, а именно:</w:t>
      </w:r>
    </w:p>
    <w:p w14:paraId="1F5F93AB" w14:textId="77777777" w:rsidR="006D4950" w:rsidRDefault="006D4950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А). Определение прочности бетона,</w:t>
      </w:r>
    </w:p>
    <w:p w14:paraId="6E60A20E" w14:textId="77777777" w:rsidR="006D4950" w:rsidRDefault="006D4950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Б). Определение прочности кирпича и кладочного раствора,</w:t>
      </w:r>
    </w:p>
    <w:p w14:paraId="6DF99D38" w14:textId="77777777" w:rsidR="006D4950" w:rsidRDefault="006D4950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В). Определение плотности грунтов основания под фундаментами,</w:t>
      </w:r>
    </w:p>
    <w:p w14:paraId="16CD0615" w14:textId="77777777" w:rsidR="001837F9" w:rsidRDefault="006D4950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Г). Определение армирования (шаг арматуры и ее диаметр</w:t>
      </w:r>
      <w:r w:rsidR="001837F9">
        <w:rPr>
          <w:sz w:val="32"/>
          <w:szCs w:val="32"/>
        </w:rPr>
        <w:t>),</w:t>
      </w:r>
    </w:p>
    <w:p w14:paraId="6AF218F6" w14:textId="3074B435" w:rsidR="001837F9" w:rsidRDefault="001837F9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Д). Определение влажности деревянных конструкций стропильной системы.</w:t>
      </w:r>
    </w:p>
    <w:p w14:paraId="08321852" w14:textId="77777777" w:rsidR="001837F9" w:rsidRDefault="001837F9" w:rsidP="0092140A">
      <w:pPr>
        <w:jc w:val="left"/>
        <w:rPr>
          <w:sz w:val="32"/>
          <w:szCs w:val="32"/>
        </w:rPr>
      </w:pPr>
    </w:p>
    <w:p w14:paraId="231C392D" w14:textId="2762E709" w:rsidR="006D4950" w:rsidRDefault="001837F9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2. Выполнить поверочный конструкторский расчет с учетом результатов инструментального обследования с целью определения несущей способности </w:t>
      </w:r>
      <w:r w:rsidR="00AA4755">
        <w:rPr>
          <w:sz w:val="32"/>
          <w:szCs w:val="32"/>
        </w:rPr>
        <w:t>несущих</w:t>
      </w:r>
      <w:r>
        <w:rPr>
          <w:sz w:val="32"/>
          <w:szCs w:val="32"/>
        </w:rPr>
        <w:t xml:space="preserve"> элементов жилого дома. </w:t>
      </w:r>
      <w:r w:rsidR="006D4950">
        <w:rPr>
          <w:sz w:val="32"/>
          <w:szCs w:val="32"/>
        </w:rPr>
        <w:t xml:space="preserve"> </w:t>
      </w:r>
    </w:p>
    <w:p w14:paraId="794A7FF4" w14:textId="3A1BA96E" w:rsidR="001837F9" w:rsidRDefault="001837F9" w:rsidP="0092140A">
      <w:pPr>
        <w:jc w:val="left"/>
        <w:rPr>
          <w:sz w:val="32"/>
          <w:szCs w:val="32"/>
        </w:rPr>
      </w:pPr>
    </w:p>
    <w:p w14:paraId="523FA91E" w14:textId="14856102" w:rsidR="001837F9" w:rsidRDefault="001837F9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>3. На основании конструкторского расчета разработать комплекс мероприятий по ремонту дома и замене пришедших в негодность конструктивных и несущих элементов.</w:t>
      </w:r>
    </w:p>
    <w:p w14:paraId="5BE74CDC" w14:textId="537C8A88" w:rsidR="00AA4755" w:rsidRDefault="00AA4755" w:rsidP="0092140A">
      <w:pPr>
        <w:jc w:val="left"/>
        <w:rPr>
          <w:sz w:val="32"/>
          <w:szCs w:val="32"/>
        </w:rPr>
      </w:pPr>
    </w:p>
    <w:p w14:paraId="6BDB71D9" w14:textId="4ECDE6A1" w:rsidR="00AA4755" w:rsidRDefault="00AA4755" w:rsidP="0092140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4. Устранить замечания по </w:t>
      </w:r>
      <w:proofErr w:type="spellStart"/>
      <w:r>
        <w:rPr>
          <w:sz w:val="32"/>
          <w:szCs w:val="32"/>
        </w:rPr>
        <w:t>п.п</w:t>
      </w:r>
      <w:proofErr w:type="spellEnd"/>
      <w:r>
        <w:rPr>
          <w:sz w:val="32"/>
          <w:szCs w:val="32"/>
        </w:rPr>
        <w:t>. 1-2</w:t>
      </w:r>
      <w:r w:rsidR="007524B9">
        <w:rPr>
          <w:sz w:val="32"/>
          <w:szCs w:val="32"/>
        </w:rPr>
        <w:t>3</w:t>
      </w:r>
      <w:r>
        <w:rPr>
          <w:sz w:val="32"/>
          <w:szCs w:val="32"/>
        </w:rPr>
        <w:t xml:space="preserve"> Раздела 3 настоящего отчета.</w:t>
      </w:r>
    </w:p>
    <w:p w14:paraId="4BF298E7" w14:textId="77777777" w:rsidR="00FC46A8" w:rsidRDefault="00FC46A8" w:rsidP="006475D7">
      <w:pPr>
        <w:jc w:val="left"/>
        <w:rPr>
          <w:b/>
          <w:sz w:val="32"/>
          <w:szCs w:val="32"/>
        </w:rPr>
      </w:pPr>
    </w:p>
    <w:p w14:paraId="374B038D" w14:textId="1FBDFEDC" w:rsidR="00AB6AFE" w:rsidRDefault="00AB6AFE" w:rsidP="006475D7">
      <w:pPr>
        <w:jc w:val="left"/>
        <w:rPr>
          <w:b/>
          <w:sz w:val="32"/>
          <w:szCs w:val="32"/>
        </w:rPr>
      </w:pPr>
    </w:p>
    <w:p w14:paraId="56E707CD" w14:textId="0E7B4F39" w:rsidR="00AA4755" w:rsidRDefault="00AA4755" w:rsidP="006475D7">
      <w:pPr>
        <w:jc w:val="left"/>
        <w:rPr>
          <w:b/>
          <w:sz w:val="32"/>
          <w:szCs w:val="32"/>
        </w:rPr>
      </w:pPr>
    </w:p>
    <w:p w14:paraId="2B9AF861" w14:textId="73375D54" w:rsidR="00AA4755" w:rsidRDefault="00AA4755" w:rsidP="006475D7">
      <w:pPr>
        <w:jc w:val="left"/>
        <w:rPr>
          <w:b/>
          <w:sz w:val="32"/>
          <w:szCs w:val="32"/>
        </w:rPr>
      </w:pPr>
    </w:p>
    <w:p w14:paraId="2E045348" w14:textId="76FBBD0E" w:rsidR="00AA4755" w:rsidRDefault="00AA4755" w:rsidP="006475D7">
      <w:pPr>
        <w:jc w:val="left"/>
        <w:rPr>
          <w:b/>
          <w:sz w:val="32"/>
          <w:szCs w:val="32"/>
        </w:rPr>
      </w:pPr>
    </w:p>
    <w:p w14:paraId="3290C25D" w14:textId="767D426C" w:rsidR="00AA4755" w:rsidRDefault="00AA4755" w:rsidP="006475D7">
      <w:pPr>
        <w:jc w:val="left"/>
        <w:rPr>
          <w:b/>
          <w:sz w:val="32"/>
          <w:szCs w:val="32"/>
        </w:rPr>
      </w:pPr>
    </w:p>
    <w:p w14:paraId="3E6A24DE" w14:textId="09152767" w:rsidR="00AA4755" w:rsidRDefault="00AA4755" w:rsidP="006475D7">
      <w:pPr>
        <w:jc w:val="left"/>
        <w:rPr>
          <w:b/>
          <w:sz w:val="32"/>
          <w:szCs w:val="32"/>
        </w:rPr>
      </w:pPr>
    </w:p>
    <w:p w14:paraId="0B954A3A" w14:textId="794D4232" w:rsidR="00AA4755" w:rsidRDefault="00AA4755" w:rsidP="006475D7">
      <w:pPr>
        <w:jc w:val="left"/>
        <w:rPr>
          <w:b/>
          <w:sz w:val="32"/>
          <w:szCs w:val="32"/>
        </w:rPr>
      </w:pPr>
    </w:p>
    <w:p w14:paraId="23F18209" w14:textId="03164F24" w:rsidR="00AA4755" w:rsidRDefault="00AA4755" w:rsidP="006475D7">
      <w:pPr>
        <w:jc w:val="left"/>
        <w:rPr>
          <w:b/>
          <w:sz w:val="32"/>
          <w:szCs w:val="32"/>
        </w:rPr>
      </w:pPr>
    </w:p>
    <w:p w14:paraId="09E6D094" w14:textId="76DC6F98" w:rsidR="00AA4755" w:rsidRDefault="00AA4755" w:rsidP="006475D7">
      <w:pPr>
        <w:jc w:val="left"/>
        <w:rPr>
          <w:b/>
          <w:sz w:val="32"/>
          <w:szCs w:val="32"/>
        </w:rPr>
      </w:pPr>
    </w:p>
    <w:p w14:paraId="01B2030A" w14:textId="252B3F52" w:rsidR="00AA4755" w:rsidRDefault="00AA4755" w:rsidP="006475D7">
      <w:pPr>
        <w:jc w:val="left"/>
        <w:rPr>
          <w:b/>
          <w:sz w:val="32"/>
          <w:szCs w:val="32"/>
        </w:rPr>
      </w:pPr>
    </w:p>
    <w:p w14:paraId="0728F879" w14:textId="49D0EF9B" w:rsidR="00AA4755" w:rsidRDefault="00AA4755" w:rsidP="006475D7">
      <w:pPr>
        <w:jc w:val="left"/>
        <w:rPr>
          <w:b/>
          <w:sz w:val="32"/>
          <w:szCs w:val="32"/>
        </w:rPr>
      </w:pPr>
    </w:p>
    <w:p w14:paraId="6F84E93E" w14:textId="58F4EADB" w:rsidR="00AA4755" w:rsidRDefault="00AA4755" w:rsidP="006475D7">
      <w:pPr>
        <w:jc w:val="left"/>
        <w:rPr>
          <w:b/>
          <w:sz w:val="32"/>
          <w:szCs w:val="32"/>
        </w:rPr>
      </w:pPr>
    </w:p>
    <w:p w14:paraId="46E2ACCC" w14:textId="010BF4C4" w:rsidR="00AA4755" w:rsidRDefault="00AA4755" w:rsidP="006475D7">
      <w:pPr>
        <w:jc w:val="left"/>
        <w:rPr>
          <w:b/>
          <w:sz w:val="32"/>
          <w:szCs w:val="32"/>
        </w:rPr>
      </w:pPr>
    </w:p>
    <w:p w14:paraId="42B9B0D6" w14:textId="68C1CCF8" w:rsidR="00AA4755" w:rsidRDefault="00AA4755" w:rsidP="006475D7">
      <w:pPr>
        <w:jc w:val="left"/>
        <w:rPr>
          <w:b/>
          <w:sz w:val="32"/>
          <w:szCs w:val="32"/>
        </w:rPr>
      </w:pPr>
    </w:p>
    <w:p w14:paraId="6DE1397B" w14:textId="74671965" w:rsidR="00AA4755" w:rsidRDefault="00AA4755" w:rsidP="006475D7">
      <w:pPr>
        <w:jc w:val="left"/>
        <w:rPr>
          <w:b/>
          <w:sz w:val="32"/>
          <w:szCs w:val="32"/>
        </w:rPr>
      </w:pPr>
    </w:p>
    <w:p w14:paraId="32461F52" w14:textId="472C485B" w:rsidR="00AA4755" w:rsidRDefault="00AA4755" w:rsidP="006475D7">
      <w:pPr>
        <w:jc w:val="left"/>
        <w:rPr>
          <w:b/>
          <w:sz w:val="32"/>
          <w:szCs w:val="32"/>
        </w:rPr>
      </w:pPr>
    </w:p>
    <w:p w14:paraId="08E0B469" w14:textId="2F75E275" w:rsidR="00AA4755" w:rsidRDefault="00AA4755" w:rsidP="006475D7">
      <w:pPr>
        <w:jc w:val="left"/>
        <w:rPr>
          <w:b/>
          <w:sz w:val="32"/>
          <w:szCs w:val="32"/>
        </w:rPr>
      </w:pPr>
    </w:p>
    <w:p w14:paraId="587D72D3" w14:textId="5FAAFE10" w:rsidR="00AA4755" w:rsidRDefault="00AA4755" w:rsidP="006475D7">
      <w:pPr>
        <w:jc w:val="left"/>
        <w:rPr>
          <w:b/>
          <w:sz w:val="32"/>
          <w:szCs w:val="32"/>
        </w:rPr>
      </w:pPr>
    </w:p>
    <w:p w14:paraId="3DE19DDB" w14:textId="13719F92" w:rsidR="00AA4755" w:rsidRDefault="00AA4755" w:rsidP="006475D7">
      <w:pPr>
        <w:jc w:val="left"/>
        <w:rPr>
          <w:b/>
          <w:sz w:val="32"/>
          <w:szCs w:val="32"/>
        </w:rPr>
      </w:pPr>
    </w:p>
    <w:p w14:paraId="090362AF" w14:textId="5E6B7508" w:rsidR="00AA4755" w:rsidRDefault="00AA4755" w:rsidP="006475D7">
      <w:pPr>
        <w:jc w:val="left"/>
        <w:rPr>
          <w:b/>
          <w:sz w:val="32"/>
          <w:szCs w:val="32"/>
        </w:rPr>
      </w:pPr>
    </w:p>
    <w:p w14:paraId="5B759DEE" w14:textId="4A388E20" w:rsidR="00AE12D3" w:rsidRDefault="00AE12D3" w:rsidP="006475D7">
      <w:pPr>
        <w:jc w:val="left"/>
        <w:rPr>
          <w:b/>
          <w:sz w:val="32"/>
          <w:szCs w:val="32"/>
        </w:rPr>
      </w:pPr>
    </w:p>
    <w:p w14:paraId="76B13338" w14:textId="0706E422" w:rsidR="00AE12D3" w:rsidRDefault="00AE12D3" w:rsidP="006475D7">
      <w:pPr>
        <w:jc w:val="left"/>
        <w:rPr>
          <w:b/>
          <w:sz w:val="32"/>
          <w:szCs w:val="32"/>
        </w:rPr>
      </w:pPr>
    </w:p>
    <w:p w14:paraId="2E6A9856" w14:textId="4A62E69F" w:rsidR="00AE12D3" w:rsidRDefault="00AE12D3" w:rsidP="006475D7">
      <w:pPr>
        <w:jc w:val="left"/>
        <w:rPr>
          <w:b/>
          <w:sz w:val="32"/>
          <w:szCs w:val="32"/>
        </w:rPr>
      </w:pPr>
    </w:p>
    <w:p w14:paraId="4E850686" w14:textId="1226D2AF" w:rsidR="00D65840" w:rsidRPr="00505115" w:rsidRDefault="008720BB" w:rsidP="00E83651">
      <w:pPr>
        <w:jc w:val="right"/>
        <w:rPr>
          <w:b/>
          <w:sz w:val="32"/>
          <w:szCs w:val="32"/>
        </w:rPr>
      </w:pPr>
      <w:r w:rsidRPr="00505115">
        <w:rPr>
          <w:b/>
          <w:sz w:val="32"/>
          <w:szCs w:val="32"/>
        </w:rPr>
        <w:lastRenderedPageBreak/>
        <w:t>Приложение 1.</w:t>
      </w:r>
    </w:p>
    <w:p w14:paraId="605823A3" w14:textId="66010985" w:rsidR="00505115" w:rsidRDefault="00505115" w:rsidP="00E83651">
      <w:pPr>
        <w:jc w:val="right"/>
        <w:rPr>
          <w:sz w:val="32"/>
          <w:szCs w:val="32"/>
        </w:rPr>
      </w:pPr>
      <w:r>
        <w:rPr>
          <w:sz w:val="32"/>
          <w:szCs w:val="32"/>
        </w:rPr>
        <w:t>Материалы выборочной фотофиксации.</w:t>
      </w:r>
    </w:p>
    <w:p w14:paraId="50D72847" w14:textId="77777777" w:rsidR="00513095" w:rsidRDefault="00513095" w:rsidP="00E83651">
      <w:pPr>
        <w:jc w:val="right"/>
        <w:rPr>
          <w:sz w:val="32"/>
          <w:szCs w:val="32"/>
        </w:rPr>
      </w:pPr>
    </w:p>
    <w:p w14:paraId="07AFCA71" w14:textId="0CF31F36" w:rsidR="00513095" w:rsidRDefault="00513095" w:rsidP="00513095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Опирание перемычки на </w:t>
      </w:r>
      <w:proofErr w:type="spellStart"/>
      <w:r>
        <w:rPr>
          <w:sz w:val="32"/>
          <w:szCs w:val="32"/>
        </w:rPr>
        <w:t>пеноблок</w:t>
      </w:r>
      <w:proofErr w:type="spellEnd"/>
      <w:r>
        <w:rPr>
          <w:sz w:val="32"/>
          <w:szCs w:val="32"/>
        </w:rPr>
        <w:t xml:space="preserve"> без усиления, раскрытие трещин.</w:t>
      </w:r>
    </w:p>
    <w:p w14:paraId="4F99A6EE" w14:textId="77777777" w:rsidR="00A70B3C" w:rsidRDefault="00A70B3C" w:rsidP="002B2ADA">
      <w:pPr>
        <w:jc w:val="left"/>
        <w:rPr>
          <w:sz w:val="32"/>
          <w:szCs w:val="32"/>
        </w:rPr>
      </w:pPr>
    </w:p>
    <w:p w14:paraId="7B2AE6FE" w14:textId="678C5BDC" w:rsidR="00A70B3C" w:rsidRDefault="00513095" w:rsidP="002B2ADA">
      <w:pPr>
        <w:jc w:val="left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ACF7FE" wp14:editId="01BC7F9B">
                <wp:simplePos x="0" y="0"/>
                <wp:positionH relativeFrom="column">
                  <wp:posOffset>3009900</wp:posOffset>
                </wp:positionH>
                <wp:positionV relativeFrom="paragraph">
                  <wp:posOffset>4148455</wp:posOffset>
                </wp:positionV>
                <wp:extent cx="742950" cy="190500"/>
                <wp:effectExtent l="38100" t="19050" r="19050" b="952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190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D39B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37pt;margin-top:326.65pt;width:58.5pt;height:1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" strokecolor="red" strokeweight="4.5pt">
                <v:stroke endarrow="block" joinstyle="miter"/>
              </v:shape>
            </w:pict>
          </mc:Fallback>
        </mc:AlternateContent>
      </w:r>
      <w:r w:rsidR="000A5928">
        <w:rPr>
          <w:noProof/>
        </w:rPr>
        <w:drawing>
          <wp:inline distT="0" distB="0" distL="0" distR="0" wp14:anchorId="4D6E4EE2" wp14:editId="091D18E1">
            <wp:extent cx="6210300" cy="7600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2B435" w14:textId="37781AC0" w:rsidR="005C2A80" w:rsidRDefault="005C2A80" w:rsidP="002B2ADA">
      <w:pPr>
        <w:jc w:val="left"/>
        <w:rPr>
          <w:sz w:val="32"/>
          <w:szCs w:val="32"/>
        </w:rPr>
      </w:pPr>
    </w:p>
    <w:p w14:paraId="15A70F7F" w14:textId="450A3A27" w:rsidR="00513095" w:rsidRDefault="00513095" w:rsidP="002B2ADA">
      <w:pPr>
        <w:jc w:val="left"/>
        <w:rPr>
          <w:sz w:val="32"/>
          <w:szCs w:val="32"/>
        </w:rPr>
      </w:pPr>
    </w:p>
    <w:p w14:paraId="3465BACB" w14:textId="06940B32" w:rsidR="00513095" w:rsidRDefault="0023163D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Коррозия металлических элементов монолитных участков, неуплотненный бетон.</w:t>
      </w:r>
    </w:p>
    <w:p w14:paraId="787E2014" w14:textId="77777777" w:rsidR="0023163D" w:rsidRDefault="0023163D" w:rsidP="002B2ADA">
      <w:pPr>
        <w:jc w:val="left"/>
        <w:rPr>
          <w:sz w:val="32"/>
          <w:szCs w:val="32"/>
        </w:rPr>
      </w:pPr>
    </w:p>
    <w:p w14:paraId="04E54CD0" w14:textId="574BC721" w:rsidR="0023163D" w:rsidRDefault="0023163D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3AF4D376" wp14:editId="2493A720">
            <wp:extent cx="6210300" cy="4657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B6676" w14:textId="0C623EBA" w:rsidR="005C2A80" w:rsidRDefault="005C2A80" w:rsidP="002B2ADA">
      <w:pPr>
        <w:jc w:val="left"/>
        <w:rPr>
          <w:sz w:val="32"/>
          <w:szCs w:val="32"/>
        </w:rPr>
      </w:pPr>
    </w:p>
    <w:p w14:paraId="389D6F30" w14:textId="77777777" w:rsidR="005C2A80" w:rsidRDefault="005C2A80" w:rsidP="002B2ADA">
      <w:pPr>
        <w:jc w:val="left"/>
        <w:rPr>
          <w:sz w:val="32"/>
          <w:szCs w:val="32"/>
        </w:rPr>
      </w:pPr>
    </w:p>
    <w:p w14:paraId="4E798CB2" w14:textId="158D2D8A" w:rsidR="0086727B" w:rsidRDefault="0086727B" w:rsidP="002B2ADA">
      <w:pPr>
        <w:jc w:val="left"/>
        <w:rPr>
          <w:sz w:val="32"/>
          <w:szCs w:val="32"/>
        </w:rPr>
      </w:pPr>
    </w:p>
    <w:p w14:paraId="5B819CC0" w14:textId="300D226A" w:rsidR="00D65840" w:rsidRDefault="00D65840" w:rsidP="002B2ADA">
      <w:pPr>
        <w:jc w:val="left"/>
        <w:rPr>
          <w:sz w:val="32"/>
          <w:szCs w:val="32"/>
        </w:rPr>
      </w:pPr>
    </w:p>
    <w:p w14:paraId="16676AFD" w14:textId="6D1CD787" w:rsidR="00D65840" w:rsidRDefault="00D65840" w:rsidP="002B2ADA">
      <w:pPr>
        <w:jc w:val="left"/>
        <w:rPr>
          <w:sz w:val="32"/>
          <w:szCs w:val="32"/>
        </w:rPr>
      </w:pPr>
    </w:p>
    <w:p w14:paraId="05A5B1A0" w14:textId="43F8F13C" w:rsidR="00D65840" w:rsidRDefault="00D65840" w:rsidP="002B2ADA">
      <w:pPr>
        <w:jc w:val="left"/>
        <w:rPr>
          <w:sz w:val="32"/>
          <w:szCs w:val="32"/>
        </w:rPr>
      </w:pPr>
    </w:p>
    <w:p w14:paraId="27352E90" w14:textId="02EE02DF" w:rsidR="00447FD6" w:rsidRDefault="00447FD6" w:rsidP="002B2ADA">
      <w:pPr>
        <w:jc w:val="left"/>
        <w:rPr>
          <w:sz w:val="32"/>
          <w:szCs w:val="32"/>
        </w:rPr>
      </w:pPr>
    </w:p>
    <w:p w14:paraId="3E5FCFA0" w14:textId="3B7AD663" w:rsidR="00EB3A42" w:rsidRDefault="00EB3A42" w:rsidP="002B2ADA">
      <w:pPr>
        <w:jc w:val="left"/>
        <w:rPr>
          <w:sz w:val="32"/>
          <w:szCs w:val="32"/>
        </w:rPr>
      </w:pPr>
    </w:p>
    <w:p w14:paraId="727F7332" w14:textId="0CD622E8" w:rsidR="00EB3A42" w:rsidRDefault="00EB3A42" w:rsidP="002B2ADA">
      <w:pPr>
        <w:jc w:val="left"/>
        <w:rPr>
          <w:sz w:val="32"/>
          <w:szCs w:val="32"/>
        </w:rPr>
      </w:pPr>
    </w:p>
    <w:p w14:paraId="3876DE87" w14:textId="77777777" w:rsidR="00D65840" w:rsidRDefault="00D65840" w:rsidP="002B2ADA">
      <w:pPr>
        <w:jc w:val="left"/>
        <w:rPr>
          <w:sz w:val="32"/>
          <w:szCs w:val="32"/>
        </w:rPr>
      </w:pPr>
    </w:p>
    <w:p w14:paraId="5E4E175B" w14:textId="77777777" w:rsidR="004F660C" w:rsidRDefault="004F660C" w:rsidP="002B2ADA">
      <w:pPr>
        <w:jc w:val="left"/>
        <w:rPr>
          <w:sz w:val="32"/>
          <w:szCs w:val="32"/>
        </w:rPr>
      </w:pPr>
    </w:p>
    <w:p w14:paraId="4BAA0107" w14:textId="7FF0C7A0" w:rsidR="004F1335" w:rsidRDefault="004F1335" w:rsidP="002B2ADA">
      <w:pPr>
        <w:jc w:val="left"/>
        <w:rPr>
          <w:sz w:val="32"/>
          <w:szCs w:val="32"/>
        </w:rPr>
      </w:pPr>
    </w:p>
    <w:p w14:paraId="1F3E866A" w14:textId="41409F81" w:rsidR="00D5472E" w:rsidRDefault="00D5472E" w:rsidP="002B2ADA">
      <w:pPr>
        <w:jc w:val="left"/>
        <w:rPr>
          <w:sz w:val="32"/>
          <w:szCs w:val="32"/>
        </w:rPr>
      </w:pPr>
    </w:p>
    <w:p w14:paraId="73256033" w14:textId="5AA86030" w:rsidR="00171F83" w:rsidRDefault="00171F83" w:rsidP="002B2ADA">
      <w:pPr>
        <w:jc w:val="left"/>
        <w:rPr>
          <w:sz w:val="32"/>
          <w:szCs w:val="32"/>
        </w:rPr>
      </w:pPr>
    </w:p>
    <w:p w14:paraId="4D97452F" w14:textId="77777777" w:rsidR="006C541F" w:rsidRDefault="006C541F" w:rsidP="002B2ADA">
      <w:pPr>
        <w:jc w:val="left"/>
        <w:rPr>
          <w:sz w:val="32"/>
          <w:szCs w:val="32"/>
        </w:rPr>
      </w:pPr>
    </w:p>
    <w:p w14:paraId="5868CDF6" w14:textId="0593F600" w:rsidR="00C97C6F" w:rsidRDefault="00832EB7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Подтопление подполья</w:t>
      </w:r>
    </w:p>
    <w:p w14:paraId="18511AEB" w14:textId="77777777" w:rsidR="00832EB7" w:rsidRDefault="00832EB7" w:rsidP="002B2ADA">
      <w:pPr>
        <w:jc w:val="left"/>
        <w:rPr>
          <w:sz w:val="32"/>
          <w:szCs w:val="32"/>
        </w:rPr>
      </w:pPr>
    </w:p>
    <w:p w14:paraId="4DABF432" w14:textId="6763E748" w:rsidR="00832EB7" w:rsidRDefault="00832EB7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15119901" wp14:editId="0D25B91F">
            <wp:extent cx="6210300" cy="82804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25CE2" w14:textId="77777777" w:rsidR="00D65840" w:rsidRDefault="00D65840" w:rsidP="002B2ADA">
      <w:pPr>
        <w:jc w:val="left"/>
        <w:rPr>
          <w:sz w:val="32"/>
          <w:szCs w:val="32"/>
        </w:rPr>
      </w:pPr>
    </w:p>
    <w:p w14:paraId="03B2D782" w14:textId="7F024521" w:rsidR="00926870" w:rsidRDefault="00926870" w:rsidP="002B2ADA">
      <w:pPr>
        <w:jc w:val="left"/>
        <w:rPr>
          <w:sz w:val="32"/>
          <w:szCs w:val="32"/>
        </w:rPr>
      </w:pPr>
    </w:p>
    <w:p w14:paraId="619A4E2D" w14:textId="047A2DB6" w:rsidR="00477F90" w:rsidRDefault="001A6ACB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Разрушения кирпичной кладки наружных стен</w:t>
      </w:r>
    </w:p>
    <w:p w14:paraId="5E385CEE" w14:textId="77777777" w:rsidR="001A6ACB" w:rsidRDefault="001A6ACB" w:rsidP="002B2ADA">
      <w:pPr>
        <w:jc w:val="left"/>
        <w:rPr>
          <w:sz w:val="32"/>
          <w:szCs w:val="32"/>
        </w:rPr>
      </w:pPr>
    </w:p>
    <w:p w14:paraId="19C829CA" w14:textId="21EE704D" w:rsidR="001A6ACB" w:rsidRDefault="001A6ACB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3ECCF359" wp14:editId="38C2B81F">
            <wp:extent cx="6210300" cy="82804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B74F9" w14:textId="2422D5A0" w:rsidR="00477F90" w:rsidRDefault="00477F90" w:rsidP="002B2ADA">
      <w:pPr>
        <w:jc w:val="left"/>
        <w:rPr>
          <w:sz w:val="32"/>
          <w:szCs w:val="32"/>
        </w:rPr>
      </w:pPr>
    </w:p>
    <w:p w14:paraId="28D99365" w14:textId="25737081" w:rsidR="00926870" w:rsidRDefault="00926870" w:rsidP="002B2ADA">
      <w:pPr>
        <w:jc w:val="left"/>
        <w:rPr>
          <w:sz w:val="32"/>
          <w:szCs w:val="32"/>
        </w:rPr>
      </w:pPr>
    </w:p>
    <w:p w14:paraId="58AFC5E6" w14:textId="0081884B" w:rsidR="00926870" w:rsidRDefault="00BB3805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Разрушения монолитной плиты</w:t>
      </w:r>
    </w:p>
    <w:p w14:paraId="57002572" w14:textId="77777777" w:rsidR="00BB3805" w:rsidRDefault="00BB3805" w:rsidP="002B2ADA">
      <w:pPr>
        <w:jc w:val="left"/>
        <w:rPr>
          <w:sz w:val="32"/>
          <w:szCs w:val="32"/>
        </w:rPr>
      </w:pPr>
    </w:p>
    <w:p w14:paraId="0C659637" w14:textId="3BFAD1E1" w:rsidR="00F462AA" w:rsidRDefault="00BB3805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2539532D" wp14:editId="66552C0D">
            <wp:extent cx="6210300" cy="82804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CB371" w14:textId="04564A57" w:rsidR="00F462AA" w:rsidRDefault="00F462AA" w:rsidP="002B2ADA">
      <w:pPr>
        <w:jc w:val="left"/>
        <w:rPr>
          <w:sz w:val="32"/>
          <w:szCs w:val="32"/>
        </w:rPr>
      </w:pPr>
    </w:p>
    <w:p w14:paraId="7D6E9BB5" w14:textId="17586B9F" w:rsidR="00BB3805" w:rsidRDefault="00BB3805" w:rsidP="002B2ADA">
      <w:pPr>
        <w:jc w:val="left"/>
        <w:rPr>
          <w:sz w:val="32"/>
          <w:szCs w:val="32"/>
        </w:rPr>
      </w:pPr>
    </w:p>
    <w:p w14:paraId="3625668A" w14:textId="25F43065" w:rsidR="00BB3805" w:rsidRDefault="00BB3805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В несущих конструкциях стропильной системы применен пиломатериал 3 сорта</w:t>
      </w:r>
    </w:p>
    <w:p w14:paraId="23F14E43" w14:textId="77777777" w:rsidR="00987642" w:rsidRDefault="00987642" w:rsidP="002B2ADA">
      <w:pPr>
        <w:jc w:val="left"/>
        <w:rPr>
          <w:sz w:val="32"/>
          <w:szCs w:val="32"/>
        </w:rPr>
      </w:pPr>
    </w:p>
    <w:p w14:paraId="27498355" w14:textId="1C62F51E" w:rsidR="00BB3805" w:rsidRDefault="00BB3805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7E8F94D1" wp14:editId="4D763673">
            <wp:extent cx="6210300" cy="82804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D1483" w14:textId="7B542353" w:rsidR="00926870" w:rsidRDefault="00926870" w:rsidP="002B2ADA">
      <w:pPr>
        <w:jc w:val="left"/>
        <w:rPr>
          <w:sz w:val="32"/>
          <w:szCs w:val="32"/>
        </w:rPr>
      </w:pPr>
    </w:p>
    <w:p w14:paraId="65DC0FD3" w14:textId="5C087D35" w:rsidR="00987642" w:rsidRDefault="00E57DCB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Разрушения облицовки стен</w:t>
      </w:r>
    </w:p>
    <w:p w14:paraId="4CB84BFF" w14:textId="77777777" w:rsidR="00E57DCB" w:rsidRDefault="00E57DCB" w:rsidP="002B2ADA">
      <w:pPr>
        <w:jc w:val="left"/>
        <w:rPr>
          <w:sz w:val="32"/>
          <w:szCs w:val="32"/>
        </w:rPr>
      </w:pPr>
    </w:p>
    <w:p w14:paraId="3A47A087" w14:textId="7013A0B5" w:rsidR="00987642" w:rsidRDefault="00E57DCB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2326CCF9" wp14:editId="0DE4C1B8">
            <wp:extent cx="6210300" cy="4657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194B3" w14:textId="06D268A1" w:rsidR="00926870" w:rsidRDefault="00926870" w:rsidP="002B2ADA">
      <w:pPr>
        <w:jc w:val="left"/>
        <w:rPr>
          <w:sz w:val="32"/>
          <w:szCs w:val="32"/>
        </w:rPr>
      </w:pPr>
    </w:p>
    <w:p w14:paraId="5104948C" w14:textId="37C39135" w:rsidR="00926870" w:rsidRDefault="00926870" w:rsidP="002B2ADA">
      <w:pPr>
        <w:jc w:val="left"/>
        <w:rPr>
          <w:sz w:val="32"/>
          <w:szCs w:val="32"/>
        </w:rPr>
      </w:pPr>
    </w:p>
    <w:p w14:paraId="64A669A1" w14:textId="5F2F3B59" w:rsidR="00926870" w:rsidRDefault="00926870" w:rsidP="002B2ADA">
      <w:pPr>
        <w:jc w:val="left"/>
        <w:rPr>
          <w:sz w:val="32"/>
          <w:szCs w:val="32"/>
        </w:rPr>
      </w:pPr>
    </w:p>
    <w:p w14:paraId="3204BAD2" w14:textId="7A7FDCEF" w:rsidR="00926870" w:rsidRDefault="00926870" w:rsidP="002B2ADA">
      <w:pPr>
        <w:jc w:val="left"/>
        <w:rPr>
          <w:sz w:val="32"/>
          <w:szCs w:val="32"/>
        </w:rPr>
      </w:pPr>
    </w:p>
    <w:p w14:paraId="164BA414" w14:textId="6EE2526D" w:rsidR="00926870" w:rsidRDefault="00926870" w:rsidP="002B2ADA">
      <w:pPr>
        <w:jc w:val="left"/>
        <w:rPr>
          <w:sz w:val="32"/>
          <w:szCs w:val="32"/>
        </w:rPr>
      </w:pPr>
    </w:p>
    <w:p w14:paraId="7B812484" w14:textId="2462E526" w:rsidR="00926870" w:rsidRDefault="00926870" w:rsidP="002B2ADA">
      <w:pPr>
        <w:jc w:val="left"/>
        <w:rPr>
          <w:sz w:val="32"/>
          <w:szCs w:val="32"/>
        </w:rPr>
      </w:pPr>
    </w:p>
    <w:p w14:paraId="00FDACC3" w14:textId="1ED97308" w:rsidR="00926870" w:rsidRDefault="00926870" w:rsidP="002B2ADA">
      <w:pPr>
        <w:jc w:val="left"/>
        <w:rPr>
          <w:sz w:val="32"/>
          <w:szCs w:val="32"/>
        </w:rPr>
      </w:pPr>
    </w:p>
    <w:p w14:paraId="171ECA9C" w14:textId="134F7357" w:rsidR="00926870" w:rsidRDefault="00926870" w:rsidP="002B2ADA">
      <w:pPr>
        <w:jc w:val="left"/>
        <w:rPr>
          <w:sz w:val="32"/>
          <w:szCs w:val="32"/>
        </w:rPr>
      </w:pPr>
    </w:p>
    <w:p w14:paraId="38FB8DDB" w14:textId="77777777" w:rsidR="00F46778" w:rsidRDefault="00F46778" w:rsidP="002B2ADA">
      <w:pPr>
        <w:jc w:val="left"/>
        <w:rPr>
          <w:sz w:val="32"/>
          <w:szCs w:val="32"/>
        </w:rPr>
      </w:pPr>
    </w:p>
    <w:p w14:paraId="38AC7AB4" w14:textId="313C5773" w:rsidR="00926870" w:rsidRDefault="00926870" w:rsidP="002B2ADA">
      <w:pPr>
        <w:jc w:val="left"/>
        <w:rPr>
          <w:sz w:val="32"/>
          <w:szCs w:val="32"/>
        </w:rPr>
      </w:pPr>
    </w:p>
    <w:p w14:paraId="3A663C40" w14:textId="7F22240F" w:rsidR="00926870" w:rsidRDefault="00926870" w:rsidP="002B2ADA">
      <w:pPr>
        <w:jc w:val="left"/>
        <w:rPr>
          <w:sz w:val="32"/>
          <w:szCs w:val="32"/>
        </w:rPr>
      </w:pPr>
    </w:p>
    <w:p w14:paraId="31F6C154" w14:textId="72F3932B" w:rsidR="00926870" w:rsidRDefault="00C23AAC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.</w:t>
      </w:r>
      <w:r w:rsidR="0081183D" w:rsidRPr="0081183D">
        <w:t xml:space="preserve"> </w:t>
      </w:r>
    </w:p>
    <w:p w14:paraId="2272FAA3" w14:textId="77777777" w:rsidR="00C23AAC" w:rsidRDefault="00C23AAC" w:rsidP="002B2ADA">
      <w:pPr>
        <w:jc w:val="left"/>
        <w:rPr>
          <w:sz w:val="32"/>
          <w:szCs w:val="32"/>
        </w:rPr>
      </w:pPr>
    </w:p>
    <w:p w14:paraId="1C221C8D" w14:textId="0B0EB8B5" w:rsidR="00926870" w:rsidRDefault="00926870" w:rsidP="002B2ADA">
      <w:pPr>
        <w:jc w:val="left"/>
        <w:rPr>
          <w:sz w:val="32"/>
          <w:szCs w:val="32"/>
        </w:rPr>
      </w:pPr>
    </w:p>
    <w:p w14:paraId="7DD69B76" w14:textId="77777777" w:rsidR="00F86C85" w:rsidRDefault="00F86C85" w:rsidP="002B2ADA">
      <w:pPr>
        <w:jc w:val="left"/>
        <w:rPr>
          <w:sz w:val="32"/>
          <w:szCs w:val="32"/>
        </w:rPr>
      </w:pPr>
    </w:p>
    <w:p w14:paraId="068928FD" w14:textId="71E61A67" w:rsidR="00F86C85" w:rsidRDefault="00F86C85" w:rsidP="002B2ADA">
      <w:pPr>
        <w:jc w:val="left"/>
        <w:rPr>
          <w:sz w:val="32"/>
          <w:szCs w:val="32"/>
        </w:rPr>
      </w:pPr>
    </w:p>
    <w:p w14:paraId="238FCCB8" w14:textId="0DD541F8" w:rsidR="004B133E" w:rsidRDefault="004B133E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Раскрытие трещин в плите перекрытия</w:t>
      </w:r>
    </w:p>
    <w:p w14:paraId="49508EBA" w14:textId="77777777" w:rsidR="004B133E" w:rsidRDefault="004B133E" w:rsidP="002B2ADA">
      <w:pPr>
        <w:jc w:val="left"/>
        <w:rPr>
          <w:sz w:val="32"/>
          <w:szCs w:val="32"/>
        </w:rPr>
      </w:pPr>
    </w:p>
    <w:p w14:paraId="3D42AE38" w14:textId="5D96017F" w:rsidR="004B133E" w:rsidRDefault="004B133E" w:rsidP="002B2ADA">
      <w:pPr>
        <w:jc w:val="left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C450CF" wp14:editId="65AFFB46">
                <wp:simplePos x="0" y="0"/>
                <wp:positionH relativeFrom="column">
                  <wp:posOffset>4410075</wp:posOffset>
                </wp:positionH>
                <wp:positionV relativeFrom="paragraph">
                  <wp:posOffset>3663950</wp:posOffset>
                </wp:positionV>
                <wp:extent cx="638175" cy="571500"/>
                <wp:effectExtent l="38100" t="19050" r="28575" b="571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571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D1DEBD" id="Прямая со стрелкой 23" o:spid="_x0000_s1026" type="#_x0000_t32" style="position:absolute;margin-left:347.25pt;margin-top:288.5pt;width:50.25pt;height:4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0ED0E5" wp14:editId="4B895033">
                <wp:simplePos x="0" y="0"/>
                <wp:positionH relativeFrom="column">
                  <wp:posOffset>1971675</wp:posOffset>
                </wp:positionH>
                <wp:positionV relativeFrom="paragraph">
                  <wp:posOffset>2940050</wp:posOffset>
                </wp:positionV>
                <wp:extent cx="638175" cy="504825"/>
                <wp:effectExtent l="38100" t="19050" r="28575" b="4762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504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A04E5E" id="Прямая со стрелкой 22" o:spid="_x0000_s1026" type="#_x0000_t32" style="position:absolute;margin-left:155.25pt;margin-top:231.5pt;width:50.25pt;height:39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2ED5AE" wp14:editId="28934DD2">
            <wp:extent cx="6210300" cy="82804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227D8" w14:textId="77777777" w:rsidR="00F86C85" w:rsidRDefault="00F86C85" w:rsidP="002B2ADA">
      <w:pPr>
        <w:jc w:val="left"/>
        <w:rPr>
          <w:sz w:val="32"/>
          <w:szCs w:val="32"/>
        </w:rPr>
      </w:pPr>
    </w:p>
    <w:p w14:paraId="44E5CD32" w14:textId="77777777" w:rsidR="00F86C85" w:rsidRDefault="00F86C85" w:rsidP="002B2ADA">
      <w:pPr>
        <w:jc w:val="left"/>
        <w:rPr>
          <w:sz w:val="32"/>
          <w:szCs w:val="32"/>
        </w:rPr>
      </w:pPr>
    </w:p>
    <w:p w14:paraId="296A8EFF" w14:textId="62E4BF4B" w:rsidR="00F86C85" w:rsidRDefault="00F650EB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Неуплотненный бетон монолитных участков.</w:t>
      </w:r>
    </w:p>
    <w:p w14:paraId="2E49F902" w14:textId="7C29FB15" w:rsidR="00F86C85" w:rsidRDefault="00F86C85" w:rsidP="002B2ADA">
      <w:pPr>
        <w:jc w:val="left"/>
        <w:rPr>
          <w:sz w:val="32"/>
          <w:szCs w:val="32"/>
        </w:rPr>
      </w:pPr>
    </w:p>
    <w:p w14:paraId="71925641" w14:textId="7EB6C576" w:rsidR="00F650EB" w:rsidRDefault="00F650EB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28DC49E7" wp14:editId="10A55715">
            <wp:extent cx="6210300" cy="46577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1EF02" w14:textId="77777777" w:rsidR="00F86C85" w:rsidRDefault="00F86C85" w:rsidP="002B2ADA">
      <w:pPr>
        <w:jc w:val="left"/>
        <w:rPr>
          <w:sz w:val="32"/>
          <w:szCs w:val="32"/>
        </w:rPr>
      </w:pPr>
    </w:p>
    <w:p w14:paraId="7156EE9C" w14:textId="77777777" w:rsidR="00F86C85" w:rsidRDefault="00F86C85" w:rsidP="002B2ADA">
      <w:pPr>
        <w:jc w:val="left"/>
        <w:rPr>
          <w:sz w:val="32"/>
          <w:szCs w:val="32"/>
        </w:rPr>
      </w:pPr>
    </w:p>
    <w:p w14:paraId="183ABC8B" w14:textId="77777777" w:rsidR="00F86C85" w:rsidRDefault="00F86C85" w:rsidP="002B2ADA">
      <w:pPr>
        <w:jc w:val="left"/>
        <w:rPr>
          <w:sz w:val="32"/>
          <w:szCs w:val="32"/>
        </w:rPr>
      </w:pPr>
    </w:p>
    <w:p w14:paraId="17006CE2" w14:textId="77777777" w:rsidR="00F86C85" w:rsidRDefault="00F86C85" w:rsidP="002B2ADA">
      <w:pPr>
        <w:jc w:val="left"/>
        <w:rPr>
          <w:sz w:val="32"/>
          <w:szCs w:val="32"/>
        </w:rPr>
      </w:pPr>
    </w:p>
    <w:p w14:paraId="583CD195" w14:textId="77777777" w:rsidR="00F86C85" w:rsidRDefault="00F86C85" w:rsidP="002B2ADA">
      <w:pPr>
        <w:jc w:val="left"/>
        <w:rPr>
          <w:sz w:val="32"/>
          <w:szCs w:val="32"/>
        </w:rPr>
      </w:pPr>
    </w:p>
    <w:p w14:paraId="4E667A3D" w14:textId="77777777" w:rsidR="00F86C85" w:rsidRDefault="00F86C85" w:rsidP="002B2ADA">
      <w:pPr>
        <w:jc w:val="left"/>
        <w:rPr>
          <w:sz w:val="32"/>
          <w:szCs w:val="32"/>
        </w:rPr>
      </w:pPr>
    </w:p>
    <w:p w14:paraId="70EFD10F" w14:textId="77777777" w:rsidR="00F86C85" w:rsidRDefault="00F86C85" w:rsidP="002B2ADA">
      <w:pPr>
        <w:jc w:val="left"/>
        <w:rPr>
          <w:sz w:val="32"/>
          <w:szCs w:val="32"/>
        </w:rPr>
      </w:pPr>
    </w:p>
    <w:p w14:paraId="5A51839F" w14:textId="77777777" w:rsidR="00F86C85" w:rsidRDefault="00F86C85" w:rsidP="002B2ADA">
      <w:pPr>
        <w:jc w:val="left"/>
        <w:rPr>
          <w:sz w:val="32"/>
          <w:szCs w:val="32"/>
        </w:rPr>
      </w:pPr>
    </w:p>
    <w:p w14:paraId="3D65BEEC" w14:textId="77777777" w:rsidR="00F86C85" w:rsidRDefault="00F86C85" w:rsidP="002B2ADA">
      <w:pPr>
        <w:jc w:val="left"/>
        <w:rPr>
          <w:sz w:val="32"/>
          <w:szCs w:val="32"/>
        </w:rPr>
      </w:pPr>
    </w:p>
    <w:p w14:paraId="347B0A4C" w14:textId="77777777" w:rsidR="00F86C85" w:rsidRDefault="00F86C85" w:rsidP="002B2ADA">
      <w:pPr>
        <w:jc w:val="left"/>
        <w:rPr>
          <w:sz w:val="32"/>
          <w:szCs w:val="32"/>
        </w:rPr>
      </w:pPr>
    </w:p>
    <w:p w14:paraId="097ED86A" w14:textId="77777777" w:rsidR="00F86C85" w:rsidRDefault="00F86C85" w:rsidP="002B2ADA">
      <w:pPr>
        <w:jc w:val="left"/>
        <w:rPr>
          <w:sz w:val="32"/>
          <w:szCs w:val="32"/>
        </w:rPr>
      </w:pPr>
    </w:p>
    <w:p w14:paraId="75D0820F" w14:textId="77777777" w:rsidR="00F86C85" w:rsidRDefault="00F86C85" w:rsidP="002B2ADA">
      <w:pPr>
        <w:jc w:val="left"/>
        <w:rPr>
          <w:sz w:val="32"/>
          <w:szCs w:val="32"/>
        </w:rPr>
      </w:pPr>
    </w:p>
    <w:p w14:paraId="1700B8F7" w14:textId="77777777" w:rsidR="005A28D3" w:rsidRDefault="005A28D3" w:rsidP="002B2ADA">
      <w:pPr>
        <w:jc w:val="left"/>
        <w:rPr>
          <w:sz w:val="32"/>
          <w:szCs w:val="32"/>
        </w:rPr>
      </w:pPr>
    </w:p>
    <w:p w14:paraId="1DB2B914" w14:textId="12584FFA" w:rsidR="002B6CD3" w:rsidRDefault="002B6CD3" w:rsidP="002B2ADA">
      <w:pPr>
        <w:jc w:val="left"/>
        <w:rPr>
          <w:sz w:val="32"/>
          <w:szCs w:val="32"/>
        </w:rPr>
      </w:pPr>
    </w:p>
    <w:p w14:paraId="3CBB581C" w14:textId="4ED0A1DD" w:rsidR="002B6CD3" w:rsidRDefault="002B6CD3" w:rsidP="002B2ADA">
      <w:pPr>
        <w:jc w:val="left"/>
        <w:rPr>
          <w:sz w:val="32"/>
          <w:szCs w:val="32"/>
        </w:rPr>
      </w:pPr>
    </w:p>
    <w:p w14:paraId="4E508F1C" w14:textId="6100DEDE" w:rsidR="0074126E" w:rsidRDefault="0074126E" w:rsidP="002B2ADA">
      <w:pPr>
        <w:jc w:val="left"/>
        <w:rPr>
          <w:sz w:val="32"/>
          <w:szCs w:val="32"/>
        </w:rPr>
      </w:pPr>
    </w:p>
    <w:p w14:paraId="722FA27B" w14:textId="77777777" w:rsidR="002B6CD3" w:rsidRDefault="002B6CD3" w:rsidP="002B2ADA">
      <w:pPr>
        <w:jc w:val="left"/>
        <w:rPr>
          <w:sz w:val="32"/>
          <w:szCs w:val="32"/>
        </w:rPr>
      </w:pPr>
    </w:p>
    <w:p w14:paraId="4C19CA63" w14:textId="77777777" w:rsidR="002B6CD3" w:rsidRDefault="002B6CD3" w:rsidP="002B2ADA">
      <w:pPr>
        <w:jc w:val="left"/>
        <w:rPr>
          <w:sz w:val="32"/>
          <w:szCs w:val="32"/>
        </w:rPr>
      </w:pPr>
    </w:p>
    <w:p w14:paraId="107BFEAD" w14:textId="77777777" w:rsidR="002B6CD3" w:rsidRDefault="002B6CD3" w:rsidP="002B2ADA">
      <w:pPr>
        <w:jc w:val="left"/>
        <w:rPr>
          <w:sz w:val="32"/>
          <w:szCs w:val="32"/>
        </w:rPr>
      </w:pPr>
    </w:p>
    <w:p w14:paraId="317FB2CD" w14:textId="77777777" w:rsidR="002B6CD3" w:rsidRDefault="002B6CD3" w:rsidP="002B2ADA">
      <w:pPr>
        <w:jc w:val="left"/>
        <w:rPr>
          <w:sz w:val="32"/>
          <w:szCs w:val="32"/>
        </w:rPr>
      </w:pPr>
    </w:p>
    <w:p w14:paraId="602C3E6D" w14:textId="77777777" w:rsidR="002B6CD3" w:rsidRDefault="002B6CD3" w:rsidP="002B2ADA">
      <w:pPr>
        <w:jc w:val="left"/>
        <w:rPr>
          <w:sz w:val="32"/>
          <w:szCs w:val="32"/>
        </w:rPr>
      </w:pPr>
    </w:p>
    <w:p w14:paraId="3BDD7133" w14:textId="77777777" w:rsidR="002B6CD3" w:rsidRDefault="002B6CD3" w:rsidP="002B2ADA">
      <w:pPr>
        <w:jc w:val="left"/>
        <w:rPr>
          <w:sz w:val="32"/>
          <w:szCs w:val="32"/>
        </w:rPr>
      </w:pPr>
    </w:p>
    <w:p w14:paraId="485D68E4" w14:textId="77777777" w:rsidR="002B6CD3" w:rsidRDefault="002B6CD3" w:rsidP="002B2ADA">
      <w:pPr>
        <w:jc w:val="left"/>
        <w:rPr>
          <w:sz w:val="32"/>
          <w:szCs w:val="32"/>
        </w:rPr>
      </w:pPr>
    </w:p>
    <w:p w14:paraId="53426131" w14:textId="77777777" w:rsidR="002B6CD3" w:rsidRDefault="002B6CD3" w:rsidP="002B2ADA">
      <w:pPr>
        <w:jc w:val="left"/>
        <w:rPr>
          <w:sz w:val="32"/>
          <w:szCs w:val="32"/>
        </w:rPr>
      </w:pPr>
    </w:p>
    <w:p w14:paraId="3111D487" w14:textId="77777777" w:rsidR="002B6CD3" w:rsidRDefault="002B6CD3" w:rsidP="002B2ADA">
      <w:pPr>
        <w:jc w:val="left"/>
        <w:rPr>
          <w:sz w:val="32"/>
          <w:szCs w:val="32"/>
        </w:rPr>
      </w:pPr>
    </w:p>
    <w:p w14:paraId="383ECF59" w14:textId="77777777" w:rsidR="002B6CD3" w:rsidRDefault="002B6CD3" w:rsidP="002B2ADA">
      <w:pPr>
        <w:jc w:val="left"/>
        <w:rPr>
          <w:sz w:val="32"/>
          <w:szCs w:val="32"/>
        </w:rPr>
      </w:pPr>
    </w:p>
    <w:p w14:paraId="4F0B69F8" w14:textId="77777777" w:rsidR="002B6CD3" w:rsidRDefault="002B6CD3" w:rsidP="002B2ADA">
      <w:pPr>
        <w:jc w:val="left"/>
        <w:rPr>
          <w:sz w:val="32"/>
          <w:szCs w:val="32"/>
        </w:rPr>
      </w:pPr>
    </w:p>
    <w:p w14:paraId="3AAFFCDC" w14:textId="77777777" w:rsidR="002B6CD3" w:rsidRDefault="002B6CD3" w:rsidP="002B2ADA">
      <w:pPr>
        <w:jc w:val="left"/>
        <w:rPr>
          <w:sz w:val="32"/>
          <w:szCs w:val="32"/>
        </w:rPr>
      </w:pPr>
    </w:p>
    <w:p w14:paraId="4E72437A" w14:textId="77777777" w:rsidR="002B6CD3" w:rsidRDefault="002B6CD3" w:rsidP="002B2ADA">
      <w:pPr>
        <w:jc w:val="left"/>
        <w:rPr>
          <w:sz w:val="32"/>
          <w:szCs w:val="32"/>
        </w:rPr>
      </w:pPr>
    </w:p>
    <w:p w14:paraId="02B3418E" w14:textId="77777777" w:rsidR="002B6CD3" w:rsidRDefault="002B6CD3" w:rsidP="002B2ADA">
      <w:pPr>
        <w:jc w:val="left"/>
        <w:rPr>
          <w:sz w:val="32"/>
          <w:szCs w:val="32"/>
        </w:rPr>
      </w:pPr>
    </w:p>
    <w:p w14:paraId="77D45EEE" w14:textId="77777777" w:rsidR="002B6CD3" w:rsidRDefault="002B6CD3" w:rsidP="002B2ADA">
      <w:pPr>
        <w:jc w:val="left"/>
        <w:rPr>
          <w:sz w:val="32"/>
          <w:szCs w:val="32"/>
        </w:rPr>
      </w:pPr>
    </w:p>
    <w:p w14:paraId="3545462A" w14:textId="77777777" w:rsidR="002B6CD3" w:rsidRDefault="002B6CD3" w:rsidP="002B2ADA">
      <w:pPr>
        <w:jc w:val="left"/>
        <w:rPr>
          <w:sz w:val="32"/>
          <w:szCs w:val="32"/>
        </w:rPr>
      </w:pPr>
    </w:p>
    <w:p w14:paraId="07874CA2" w14:textId="34DE7846" w:rsidR="00C23AAC" w:rsidRPr="003F7B60" w:rsidRDefault="00C23AAC" w:rsidP="002B2ADA">
      <w:pPr>
        <w:jc w:val="left"/>
        <w:rPr>
          <w:sz w:val="32"/>
          <w:szCs w:val="32"/>
        </w:rPr>
      </w:pPr>
    </w:p>
    <w:p w14:paraId="035419CF" w14:textId="27B5F837" w:rsidR="00F84493" w:rsidRDefault="00F84493" w:rsidP="002B2ADA">
      <w:pPr>
        <w:jc w:val="left"/>
      </w:pPr>
    </w:p>
    <w:p w14:paraId="7048A6A2" w14:textId="55B8D8DD" w:rsidR="002B6CD3" w:rsidRDefault="002B6CD3" w:rsidP="002B2ADA">
      <w:pPr>
        <w:jc w:val="left"/>
      </w:pPr>
    </w:p>
    <w:p w14:paraId="00EB4DBE" w14:textId="043A720D" w:rsidR="002B6CD3" w:rsidRDefault="002B6CD3" w:rsidP="002B2ADA">
      <w:pPr>
        <w:jc w:val="left"/>
      </w:pPr>
    </w:p>
    <w:p w14:paraId="51360A47" w14:textId="77777777" w:rsidR="00516799" w:rsidRDefault="00516799" w:rsidP="002B2ADA">
      <w:pPr>
        <w:jc w:val="left"/>
      </w:pPr>
    </w:p>
    <w:p w14:paraId="1987A7BB" w14:textId="77777777" w:rsidR="00516799" w:rsidRDefault="00516799" w:rsidP="002B2ADA">
      <w:pPr>
        <w:jc w:val="left"/>
      </w:pPr>
    </w:p>
    <w:p w14:paraId="5F12EDBD" w14:textId="2F648268" w:rsidR="002B6CD3" w:rsidRDefault="002B6CD3" w:rsidP="002B2ADA">
      <w:pPr>
        <w:jc w:val="left"/>
      </w:pPr>
    </w:p>
    <w:p w14:paraId="5C1E6D33" w14:textId="1650368A" w:rsidR="002B6CD3" w:rsidRDefault="002B6CD3" w:rsidP="002B2ADA">
      <w:pPr>
        <w:jc w:val="left"/>
      </w:pPr>
    </w:p>
    <w:p w14:paraId="3D609BDC" w14:textId="672FA40C" w:rsidR="004E3ABC" w:rsidRDefault="004E3ABC" w:rsidP="002B2ADA">
      <w:pPr>
        <w:jc w:val="left"/>
      </w:pPr>
    </w:p>
    <w:p w14:paraId="29B54E5B" w14:textId="3DEBADBE" w:rsidR="00FE7D00" w:rsidRDefault="00FE7D00" w:rsidP="002B2ADA">
      <w:pPr>
        <w:jc w:val="left"/>
      </w:pPr>
    </w:p>
    <w:p w14:paraId="0306F197" w14:textId="753FEC44" w:rsidR="006C2A48" w:rsidRDefault="006C2A48" w:rsidP="002B2ADA">
      <w:pPr>
        <w:jc w:val="left"/>
      </w:pPr>
    </w:p>
    <w:p w14:paraId="3057F4B3" w14:textId="39534494" w:rsidR="00516799" w:rsidRDefault="00516799" w:rsidP="002B2ADA">
      <w:pPr>
        <w:jc w:val="left"/>
      </w:pPr>
    </w:p>
    <w:p w14:paraId="4A7ABB88" w14:textId="61791B1C" w:rsidR="00516799" w:rsidRDefault="00516799" w:rsidP="002B2ADA">
      <w:pPr>
        <w:jc w:val="left"/>
      </w:pPr>
    </w:p>
    <w:p w14:paraId="7E11DEAE" w14:textId="0E98AD6E" w:rsidR="00516799" w:rsidRDefault="00516799" w:rsidP="002B2ADA">
      <w:pPr>
        <w:jc w:val="left"/>
      </w:pPr>
    </w:p>
    <w:p w14:paraId="1241FDF3" w14:textId="08B81478" w:rsidR="00516799" w:rsidRDefault="00516799" w:rsidP="002B2ADA">
      <w:pPr>
        <w:jc w:val="left"/>
      </w:pPr>
    </w:p>
    <w:p w14:paraId="18F5F41F" w14:textId="2EA30967" w:rsidR="00516799" w:rsidRDefault="00516799" w:rsidP="002B2ADA">
      <w:pPr>
        <w:jc w:val="left"/>
      </w:pPr>
    </w:p>
    <w:p w14:paraId="3FAC7A7A" w14:textId="56E36DCA" w:rsidR="00516799" w:rsidRDefault="00516799" w:rsidP="002B2ADA">
      <w:pPr>
        <w:jc w:val="left"/>
      </w:pPr>
    </w:p>
    <w:p w14:paraId="6DF7C58E" w14:textId="5562DD5C" w:rsidR="00516799" w:rsidRDefault="00516799" w:rsidP="002B2ADA">
      <w:pPr>
        <w:jc w:val="left"/>
      </w:pPr>
    </w:p>
    <w:p w14:paraId="4CD2E72A" w14:textId="51FB20CE" w:rsidR="00516799" w:rsidRDefault="00516799" w:rsidP="002B2ADA">
      <w:pPr>
        <w:jc w:val="left"/>
      </w:pPr>
    </w:p>
    <w:p w14:paraId="2A2663EA" w14:textId="1DD3E31F" w:rsidR="00516799" w:rsidRDefault="00516799" w:rsidP="002B2ADA">
      <w:pPr>
        <w:jc w:val="left"/>
      </w:pPr>
    </w:p>
    <w:p w14:paraId="64BCF14E" w14:textId="3F821D65" w:rsidR="00516799" w:rsidRDefault="00516799" w:rsidP="002B2ADA">
      <w:pPr>
        <w:jc w:val="left"/>
      </w:pPr>
    </w:p>
    <w:p w14:paraId="7DAE8048" w14:textId="2A7C4D22" w:rsidR="00516799" w:rsidRDefault="00516799" w:rsidP="002B2ADA">
      <w:pPr>
        <w:jc w:val="left"/>
      </w:pPr>
    </w:p>
    <w:p w14:paraId="7DA7D84E" w14:textId="2B222910" w:rsidR="00516799" w:rsidRDefault="00516799" w:rsidP="002B2ADA">
      <w:pPr>
        <w:jc w:val="left"/>
      </w:pPr>
    </w:p>
    <w:p w14:paraId="588E270C" w14:textId="607CE833" w:rsidR="00516799" w:rsidRDefault="00516799" w:rsidP="002B2ADA">
      <w:pPr>
        <w:jc w:val="left"/>
      </w:pPr>
    </w:p>
    <w:p w14:paraId="32E4DB7F" w14:textId="10C5715B" w:rsidR="00516799" w:rsidRDefault="00516799" w:rsidP="002B2ADA">
      <w:pPr>
        <w:jc w:val="left"/>
      </w:pPr>
    </w:p>
    <w:p w14:paraId="019A57DA" w14:textId="1928E49E" w:rsidR="00516799" w:rsidRDefault="00516799" w:rsidP="002B2ADA">
      <w:pPr>
        <w:jc w:val="left"/>
      </w:pPr>
    </w:p>
    <w:p w14:paraId="50D7517F" w14:textId="6F5E6125" w:rsidR="00516799" w:rsidRDefault="00516799" w:rsidP="002B2ADA">
      <w:pPr>
        <w:jc w:val="left"/>
      </w:pPr>
    </w:p>
    <w:p w14:paraId="12C1AF19" w14:textId="2B66FFDD" w:rsidR="00516799" w:rsidRDefault="00516799" w:rsidP="002B2ADA">
      <w:pPr>
        <w:jc w:val="left"/>
      </w:pPr>
    </w:p>
    <w:p w14:paraId="29729A74" w14:textId="2C9C0D76" w:rsidR="00516799" w:rsidRDefault="00516799" w:rsidP="002B2ADA">
      <w:pPr>
        <w:jc w:val="left"/>
      </w:pPr>
    </w:p>
    <w:p w14:paraId="79BD3FFB" w14:textId="6C4C7166" w:rsidR="00516799" w:rsidRDefault="00516799" w:rsidP="002B2ADA">
      <w:pPr>
        <w:jc w:val="left"/>
      </w:pPr>
    </w:p>
    <w:p w14:paraId="3B4F7520" w14:textId="724D15AD" w:rsidR="001F3EB2" w:rsidRDefault="001F3EB2" w:rsidP="002B2ADA">
      <w:pPr>
        <w:jc w:val="left"/>
      </w:pPr>
    </w:p>
    <w:p w14:paraId="124591E0" w14:textId="15752353" w:rsidR="001F3EB2" w:rsidRDefault="001F3EB2" w:rsidP="002B2ADA">
      <w:pPr>
        <w:jc w:val="left"/>
      </w:pPr>
    </w:p>
    <w:p w14:paraId="121F9355" w14:textId="5A24F69C" w:rsidR="001F3EB2" w:rsidRDefault="001F3EB2" w:rsidP="002B2ADA">
      <w:pPr>
        <w:jc w:val="left"/>
      </w:pPr>
    </w:p>
    <w:p w14:paraId="16AA0119" w14:textId="49D8DDB3" w:rsidR="001F3EB2" w:rsidRDefault="001F3EB2" w:rsidP="002B2ADA">
      <w:pPr>
        <w:jc w:val="left"/>
      </w:pPr>
    </w:p>
    <w:p w14:paraId="3C6ED3C5" w14:textId="5AFE88D9" w:rsidR="0005266B" w:rsidRDefault="0005266B" w:rsidP="002B2ADA">
      <w:pPr>
        <w:jc w:val="left"/>
      </w:pPr>
    </w:p>
    <w:p w14:paraId="71D4C7B8" w14:textId="0AFEC459" w:rsidR="001F3EB2" w:rsidRDefault="001F3EB2" w:rsidP="002B2ADA">
      <w:pPr>
        <w:jc w:val="left"/>
      </w:pPr>
    </w:p>
    <w:p w14:paraId="6ABF5063" w14:textId="487BDFCC" w:rsidR="001F3EB2" w:rsidRDefault="001F3EB2" w:rsidP="002B2ADA">
      <w:pPr>
        <w:jc w:val="left"/>
      </w:pPr>
    </w:p>
    <w:p w14:paraId="53457C49" w14:textId="2BBDDAEE" w:rsidR="001F3EB2" w:rsidRDefault="001F3EB2" w:rsidP="002B2ADA">
      <w:pPr>
        <w:jc w:val="left"/>
      </w:pPr>
    </w:p>
    <w:p w14:paraId="2D84B135" w14:textId="568F0270" w:rsidR="001F3EB2" w:rsidRDefault="001F3EB2" w:rsidP="002B2ADA">
      <w:pPr>
        <w:jc w:val="left"/>
      </w:pPr>
    </w:p>
    <w:p w14:paraId="1ECBD575" w14:textId="0CC8BCD4" w:rsidR="001F3EB2" w:rsidRDefault="001F3EB2" w:rsidP="002B2ADA">
      <w:pPr>
        <w:jc w:val="left"/>
      </w:pPr>
    </w:p>
    <w:p w14:paraId="0C00C3E5" w14:textId="1467E87C" w:rsidR="001F3EB2" w:rsidRDefault="001F3EB2" w:rsidP="002B2ADA">
      <w:pPr>
        <w:jc w:val="left"/>
      </w:pPr>
    </w:p>
    <w:p w14:paraId="714E8AAD" w14:textId="6D2B0070" w:rsidR="001F3EB2" w:rsidRDefault="001F3EB2" w:rsidP="002B2ADA">
      <w:pPr>
        <w:jc w:val="left"/>
      </w:pPr>
    </w:p>
    <w:p w14:paraId="25BCB09D" w14:textId="52D04E7A" w:rsidR="001F3EB2" w:rsidRDefault="001F3EB2" w:rsidP="002B2ADA">
      <w:pPr>
        <w:jc w:val="left"/>
      </w:pPr>
    </w:p>
    <w:p w14:paraId="1C5F7730" w14:textId="156C3040" w:rsidR="001F3EB2" w:rsidRDefault="001F3EB2" w:rsidP="002B2ADA">
      <w:pPr>
        <w:jc w:val="left"/>
      </w:pPr>
    </w:p>
    <w:p w14:paraId="7283C97C" w14:textId="44D589C4" w:rsidR="001F3EB2" w:rsidRDefault="001F3EB2" w:rsidP="002B2ADA">
      <w:pPr>
        <w:jc w:val="left"/>
      </w:pPr>
    </w:p>
    <w:p w14:paraId="4F12F773" w14:textId="77777777" w:rsidR="001F3EB2" w:rsidRDefault="001F3EB2" w:rsidP="002B2ADA">
      <w:pPr>
        <w:jc w:val="left"/>
      </w:pPr>
    </w:p>
    <w:p w14:paraId="07EECDDD" w14:textId="79CCD0E5" w:rsidR="008B5DE7" w:rsidRDefault="008B5DE7" w:rsidP="002B2ADA">
      <w:pPr>
        <w:jc w:val="left"/>
      </w:pPr>
    </w:p>
    <w:p w14:paraId="6F5C45D0" w14:textId="77777777" w:rsidR="008B5DE7" w:rsidRDefault="008B5DE7" w:rsidP="002B2ADA">
      <w:pPr>
        <w:jc w:val="left"/>
      </w:pPr>
    </w:p>
    <w:p w14:paraId="10D2EA33" w14:textId="4176ED02" w:rsidR="008B5DE7" w:rsidRDefault="008B5DE7" w:rsidP="002B2ADA">
      <w:pPr>
        <w:jc w:val="left"/>
      </w:pPr>
    </w:p>
    <w:p w14:paraId="066F5C08" w14:textId="77777777" w:rsidR="008B5DE7" w:rsidRDefault="008B5DE7" w:rsidP="002B2ADA">
      <w:pPr>
        <w:jc w:val="left"/>
      </w:pPr>
    </w:p>
    <w:p w14:paraId="792A468A" w14:textId="77777777" w:rsidR="008B5DE7" w:rsidRDefault="008B5DE7" w:rsidP="002B2ADA">
      <w:pPr>
        <w:jc w:val="left"/>
      </w:pPr>
    </w:p>
    <w:p w14:paraId="65E11FB4" w14:textId="0A6F3D79" w:rsidR="008B5DE7" w:rsidRDefault="008B5DE7" w:rsidP="002B2ADA">
      <w:pPr>
        <w:jc w:val="left"/>
      </w:pPr>
    </w:p>
    <w:p w14:paraId="088A3B19" w14:textId="77777777" w:rsidR="002C3254" w:rsidRDefault="002C3254" w:rsidP="002B2ADA">
      <w:pPr>
        <w:jc w:val="left"/>
      </w:pPr>
    </w:p>
    <w:p w14:paraId="3A09E77A" w14:textId="77777777" w:rsidR="002C3254" w:rsidRDefault="002C3254" w:rsidP="002B2ADA">
      <w:pPr>
        <w:jc w:val="left"/>
      </w:pPr>
    </w:p>
    <w:p w14:paraId="52001B69" w14:textId="58F70E4C" w:rsidR="00FA1F65" w:rsidRDefault="00FA1F65" w:rsidP="002B2ADA">
      <w:pPr>
        <w:jc w:val="left"/>
      </w:pPr>
    </w:p>
    <w:p w14:paraId="69287398" w14:textId="3385AAFE" w:rsidR="00FA1F65" w:rsidRDefault="00FA1F65" w:rsidP="002B2ADA">
      <w:pPr>
        <w:jc w:val="left"/>
      </w:pPr>
    </w:p>
    <w:p w14:paraId="29FDAC57" w14:textId="77777777" w:rsidR="00A37376" w:rsidRDefault="00A37376" w:rsidP="002B2ADA">
      <w:pPr>
        <w:jc w:val="left"/>
      </w:pPr>
    </w:p>
    <w:p w14:paraId="01B12C11" w14:textId="77777777" w:rsidR="00FA1F65" w:rsidRDefault="00FA1F65" w:rsidP="002B2ADA">
      <w:pPr>
        <w:jc w:val="left"/>
      </w:pPr>
    </w:p>
    <w:p w14:paraId="04F43177" w14:textId="77777777" w:rsidR="00FA1F65" w:rsidRDefault="00FA1F65" w:rsidP="002B2ADA">
      <w:pPr>
        <w:jc w:val="left"/>
      </w:pPr>
    </w:p>
    <w:p w14:paraId="5AFC2001" w14:textId="77777777" w:rsidR="00FA1F65" w:rsidRDefault="00FA1F65" w:rsidP="002B2ADA">
      <w:pPr>
        <w:jc w:val="left"/>
      </w:pPr>
    </w:p>
    <w:p w14:paraId="0131BE4C" w14:textId="77777777" w:rsidR="00CD38C1" w:rsidRDefault="00CD38C1" w:rsidP="002B2ADA">
      <w:pPr>
        <w:jc w:val="left"/>
      </w:pPr>
    </w:p>
    <w:p w14:paraId="72608B98" w14:textId="77777777" w:rsidR="00CD38C1" w:rsidRDefault="00CD38C1" w:rsidP="002B2ADA">
      <w:pPr>
        <w:jc w:val="left"/>
      </w:pPr>
    </w:p>
    <w:p w14:paraId="0E800117" w14:textId="77777777" w:rsidR="00CD38C1" w:rsidRDefault="00CD38C1" w:rsidP="002B2ADA">
      <w:pPr>
        <w:jc w:val="left"/>
      </w:pPr>
    </w:p>
    <w:p w14:paraId="78FC6915" w14:textId="77777777" w:rsidR="00CD38C1" w:rsidRDefault="00CD38C1" w:rsidP="002B2ADA">
      <w:pPr>
        <w:jc w:val="left"/>
      </w:pPr>
    </w:p>
    <w:p w14:paraId="00B507BD" w14:textId="77777777" w:rsidR="00CD38C1" w:rsidRDefault="00CD38C1" w:rsidP="002B2ADA">
      <w:pPr>
        <w:jc w:val="left"/>
      </w:pPr>
    </w:p>
    <w:p w14:paraId="7C9823FB" w14:textId="77777777" w:rsidR="00CD38C1" w:rsidRDefault="00CD38C1" w:rsidP="002B2ADA">
      <w:pPr>
        <w:jc w:val="left"/>
      </w:pPr>
    </w:p>
    <w:p w14:paraId="40BE3B3B" w14:textId="77777777" w:rsidR="00CD38C1" w:rsidRDefault="00CD38C1" w:rsidP="002B2ADA">
      <w:pPr>
        <w:jc w:val="left"/>
      </w:pPr>
    </w:p>
    <w:p w14:paraId="7685EAF6" w14:textId="77777777" w:rsidR="00CD38C1" w:rsidRDefault="00CD38C1" w:rsidP="002B2ADA">
      <w:pPr>
        <w:jc w:val="left"/>
      </w:pPr>
    </w:p>
    <w:p w14:paraId="635F9387" w14:textId="77777777" w:rsidR="00CD38C1" w:rsidRDefault="00CD38C1" w:rsidP="002B2ADA">
      <w:pPr>
        <w:jc w:val="left"/>
      </w:pPr>
    </w:p>
    <w:p w14:paraId="26C704B5" w14:textId="77777777" w:rsidR="00CD38C1" w:rsidRDefault="00CD38C1" w:rsidP="002B2ADA">
      <w:pPr>
        <w:jc w:val="left"/>
      </w:pPr>
    </w:p>
    <w:p w14:paraId="426DE20E" w14:textId="77777777" w:rsidR="00CD38C1" w:rsidRDefault="00CD38C1" w:rsidP="002B2ADA">
      <w:pPr>
        <w:jc w:val="left"/>
      </w:pPr>
    </w:p>
    <w:p w14:paraId="100EF63A" w14:textId="77777777" w:rsidR="00CD38C1" w:rsidRDefault="00CD38C1" w:rsidP="002B2ADA">
      <w:pPr>
        <w:jc w:val="left"/>
      </w:pPr>
    </w:p>
    <w:p w14:paraId="50BA5F6B" w14:textId="77777777" w:rsidR="00CD38C1" w:rsidRDefault="00CD38C1" w:rsidP="002B2ADA">
      <w:pPr>
        <w:jc w:val="left"/>
      </w:pPr>
    </w:p>
    <w:p w14:paraId="1A1FA37D" w14:textId="77777777" w:rsidR="00CD38C1" w:rsidRDefault="00CD38C1" w:rsidP="002B2ADA">
      <w:pPr>
        <w:jc w:val="left"/>
      </w:pPr>
    </w:p>
    <w:p w14:paraId="3E0F7DA9" w14:textId="77777777" w:rsidR="00CD38C1" w:rsidRDefault="00CD38C1" w:rsidP="002B2ADA">
      <w:pPr>
        <w:jc w:val="left"/>
      </w:pPr>
    </w:p>
    <w:p w14:paraId="23D4E885" w14:textId="18EC4D62" w:rsidR="00CD38C1" w:rsidRDefault="00CD38C1" w:rsidP="002B2ADA">
      <w:pPr>
        <w:jc w:val="left"/>
      </w:pPr>
    </w:p>
    <w:p w14:paraId="39AE07C7" w14:textId="77777777" w:rsidR="00CD38C1" w:rsidRDefault="00CD38C1" w:rsidP="002B2ADA">
      <w:pPr>
        <w:jc w:val="left"/>
      </w:pPr>
    </w:p>
    <w:p w14:paraId="4C19EE56" w14:textId="77777777" w:rsidR="00CD38C1" w:rsidRDefault="00CD38C1" w:rsidP="002B2ADA">
      <w:pPr>
        <w:jc w:val="left"/>
      </w:pPr>
    </w:p>
    <w:p w14:paraId="3AF150AA" w14:textId="77777777" w:rsidR="00CD38C1" w:rsidRDefault="00CD38C1" w:rsidP="002B2ADA">
      <w:pPr>
        <w:jc w:val="left"/>
      </w:pPr>
    </w:p>
    <w:p w14:paraId="494E2638" w14:textId="77777777" w:rsidR="00CD38C1" w:rsidRDefault="00CD38C1" w:rsidP="002B2ADA">
      <w:pPr>
        <w:jc w:val="left"/>
      </w:pPr>
    </w:p>
    <w:p w14:paraId="31808EBC" w14:textId="77777777" w:rsidR="00CD38C1" w:rsidRDefault="00CD38C1" w:rsidP="002B2ADA">
      <w:pPr>
        <w:jc w:val="left"/>
      </w:pPr>
    </w:p>
    <w:p w14:paraId="4452EE0C" w14:textId="77777777" w:rsidR="00CD38C1" w:rsidRDefault="00CD38C1" w:rsidP="002B2ADA">
      <w:pPr>
        <w:jc w:val="left"/>
      </w:pPr>
    </w:p>
    <w:p w14:paraId="0E3C526D" w14:textId="77777777" w:rsidR="00CD38C1" w:rsidRDefault="00CD38C1" w:rsidP="002B2ADA">
      <w:pPr>
        <w:jc w:val="left"/>
      </w:pPr>
    </w:p>
    <w:p w14:paraId="272BD956" w14:textId="77777777" w:rsidR="00CD38C1" w:rsidRDefault="00CD38C1" w:rsidP="002B2ADA">
      <w:pPr>
        <w:jc w:val="left"/>
      </w:pPr>
    </w:p>
    <w:p w14:paraId="49D866CE" w14:textId="77777777" w:rsidR="00CD38C1" w:rsidRDefault="00CD38C1" w:rsidP="002B2ADA">
      <w:pPr>
        <w:jc w:val="left"/>
      </w:pPr>
    </w:p>
    <w:p w14:paraId="505DA335" w14:textId="77777777" w:rsidR="00CD38C1" w:rsidRDefault="00CD38C1" w:rsidP="002B2ADA">
      <w:pPr>
        <w:jc w:val="left"/>
      </w:pPr>
    </w:p>
    <w:p w14:paraId="6111D394" w14:textId="77777777" w:rsidR="00CD38C1" w:rsidRDefault="00CD38C1" w:rsidP="002B2ADA">
      <w:pPr>
        <w:jc w:val="left"/>
      </w:pPr>
    </w:p>
    <w:p w14:paraId="76CFC06D" w14:textId="77777777" w:rsidR="00CD38C1" w:rsidRDefault="00CD38C1" w:rsidP="002B2ADA">
      <w:pPr>
        <w:jc w:val="left"/>
      </w:pPr>
    </w:p>
    <w:p w14:paraId="37947F23" w14:textId="77777777" w:rsidR="00CD38C1" w:rsidRDefault="00CD38C1" w:rsidP="002B2ADA">
      <w:pPr>
        <w:jc w:val="left"/>
      </w:pPr>
    </w:p>
    <w:p w14:paraId="24F8FB45" w14:textId="77777777" w:rsidR="00CD38C1" w:rsidRDefault="00CD38C1" w:rsidP="002B2ADA">
      <w:pPr>
        <w:jc w:val="left"/>
      </w:pPr>
    </w:p>
    <w:p w14:paraId="00434792" w14:textId="77777777" w:rsidR="00CD38C1" w:rsidRDefault="00CD38C1" w:rsidP="002B2ADA">
      <w:pPr>
        <w:jc w:val="left"/>
      </w:pPr>
    </w:p>
    <w:p w14:paraId="72A3D417" w14:textId="77777777" w:rsidR="00CD38C1" w:rsidRDefault="00CD38C1" w:rsidP="002B2ADA">
      <w:pPr>
        <w:jc w:val="left"/>
      </w:pPr>
    </w:p>
    <w:p w14:paraId="7EFFCDCD" w14:textId="77777777" w:rsidR="00CD38C1" w:rsidRDefault="00CD38C1" w:rsidP="002B2ADA">
      <w:pPr>
        <w:jc w:val="left"/>
      </w:pPr>
    </w:p>
    <w:p w14:paraId="7C4A2300" w14:textId="77777777" w:rsidR="00CD38C1" w:rsidRDefault="00CD38C1" w:rsidP="002B2ADA">
      <w:pPr>
        <w:jc w:val="left"/>
      </w:pPr>
    </w:p>
    <w:p w14:paraId="4CBD2D7F" w14:textId="77777777" w:rsidR="00CD38C1" w:rsidRDefault="00CD38C1" w:rsidP="002B2ADA">
      <w:pPr>
        <w:jc w:val="left"/>
      </w:pPr>
    </w:p>
    <w:p w14:paraId="3F61147E" w14:textId="77777777" w:rsidR="00CD38C1" w:rsidRDefault="00CD38C1" w:rsidP="002B2ADA">
      <w:pPr>
        <w:jc w:val="left"/>
      </w:pPr>
    </w:p>
    <w:p w14:paraId="51FB788A" w14:textId="3C615EED" w:rsidR="00CD38C1" w:rsidRDefault="00CD38C1" w:rsidP="002B2ADA">
      <w:pPr>
        <w:jc w:val="left"/>
      </w:pPr>
    </w:p>
    <w:p w14:paraId="78C61356" w14:textId="77777777" w:rsidR="00CD38C1" w:rsidRDefault="00CD38C1" w:rsidP="002B2ADA">
      <w:pPr>
        <w:jc w:val="left"/>
      </w:pPr>
    </w:p>
    <w:p w14:paraId="2DC0EE6C" w14:textId="14A0546D" w:rsidR="00CD38C1" w:rsidRDefault="00CD38C1" w:rsidP="002B2ADA">
      <w:pPr>
        <w:jc w:val="left"/>
      </w:pPr>
    </w:p>
    <w:p w14:paraId="30AD1E63" w14:textId="77777777" w:rsidR="005F11D2" w:rsidRDefault="005F11D2" w:rsidP="002B2ADA">
      <w:pPr>
        <w:jc w:val="left"/>
      </w:pPr>
    </w:p>
    <w:p w14:paraId="7901D49C" w14:textId="77777777" w:rsidR="005F11D2" w:rsidRDefault="005F11D2" w:rsidP="002B2ADA">
      <w:pPr>
        <w:jc w:val="left"/>
      </w:pPr>
    </w:p>
    <w:p w14:paraId="63205392" w14:textId="77777777" w:rsidR="005F11D2" w:rsidRDefault="005F11D2" w:rsidP="002B2ADA">
      <w:pPr>
        <w:jc w:val="left"/>
      </w:pPr>
    </w:p>
    <w:p w14:paraId="41ADB142" w14:textId="77777777" w:rsidR="005F11D2" w:rsidRDefault="005F11D2" w:rsidP="002B2ADA">
      <w:pPr>
        <w:jc w:val="left"/>
      </w:pPr>
    </w:p>
    <w:p w14:paraId="2D9B3055" w14:textId="77777777" w:rsidR="005F11D2" w:rsidRDefault="005F11D2" w:rsidP="002B2ADA">
      <w:pPr>
        <w:jc w:val="left"/>
      </w:pPr>
    </w:p>
    <w:p w14:paraId="7073B8DA" w14:textId="77777777" w:rsidR="005F11D2" w:rsidRDefault="005F11D2" w:rsidP="002B2ADA">
      <w:pPr>
        <w:jc w:val="left"/>
      </w:pPr>
    </w:p>
    <w:p w14:paraId="3F7BC342" w14:textId="77777777" w:rsidR="005F11D2" w:rsidRDefault="005F11D2" w:rsidP="002B2ADA">
      <w:pPr>
        <w:jc w:val="left"/>
      </w:pPr>
    </w:p>
    <w:p w14:paraId="07607EF0" w14:textId="77777777" w:rsidR="005F11D2" w:rsidRDefault="005F11D2" w:rsidP="002B2ADA">
      <w:pPr>
        <w:jc w:val="left"/>
      </w:pPr>
    </w:p>
    <w:p w14:paraId="3DA56945" w14:textId="77777777" w:rsidR="005F11D2" w:rsidRDefault="005F11D2" w:rsidP="002B2ADA">
      <w:pPr>
        <w:jc w:val="left"/>
      </w:pPr>
    </w:p>
    <w:p w14:paraId="3D26B93A" w14:textId="77777777" w:rsidR="005F11D2" w:rsidRDefault="005F11D2" w:rsidP="002B2ADA">
      <w:pPr>
        <w:jc w:val="left"/>
      </w:pPr>
    </w:p>
    <w:p w14:paraId="42592366" w14:textId="77777777" w:rsidR="005F11D2" w:rsidRDefault="005F11D2" w:rsidP="002B2ADA">
      <w:pPr>
        <w:jc w:val="left"/>
      </w:pPr>
    </w:p>
    <w:p w14:paraId="250A9A95" w14:textId="77777777" w:rsidR="005F11D2" w:rsidRDefault="005F11D2" w:rsidP="002B2ADA">
      <w:pPr>
        <w:jc w:val="left"/>
      </w:pPr>
    </w:p>
    <w:p w14:paraId="7A56B0AF" w14:textId="77777777" w:rsidR="005F11D2" w:rsidRDefault="005F11D2" w:rsidP="002B2ADA">
      <w:pPr>
        <w:jc w:val="left"/>
      </w:pPr>
    </w:p>
    <w:p w14:paraId="25BBAD41" w14:textId="77777777" w:rsidR="005F11D2" w:rsidRDefault="005F11D2" w:rsidP="002B2ADA">
      <w:pPr>
        <w:jc w:val="left"/>
      </w:pPr>
    </w:p>
    <w:p w14:paraId="0A81157A" w14:textId="77777777" w:rsidR="005F11D2" w:rsidRDefault="005F11D2" w:rsidP="002B2ADA">
      <w:pPr>
        <w:jc w:val="left"/>
      </w:pPr>
    </w:p>
    <w:p w14:paraId="46E7C001" w14:textId="77777777" w:rsidR="005F11D2" w:rsidRDefault="005F11D2" w:rsidP="002B2ADA">
      <w:pPr>
        <w:jc w:val="left"/>
      </w:pPr>
    </w:p>
    <w:p w14:paraId="60D6E452" w14:textId="77777777" w:rsidR="005F11D2" w:rsidRDefault="005F11D2" w:rsidP="002B2ADA">
      <w:pPr>
        <w:jc w:val="left"/>
      </w:pPr>
    </w:p>
    <w:p w14:paraId="7C03D072" w14:textId="77777777" w:rsidR="005F11D2" w:rsidRDefault="005F11D2" w:rsidP="002B2ADA">
      <w:pPr>
        <w:jc w:val="left"/>
      </w:pPr>
    </w:p>
    <w:p w14:paraId="4C8D66D5" w14:textId="77777777" w:rsidR="005F11D2" w:rsidRDefault="005F11D2" w:rsidP="002B2ADA">
      <w:pPr>
        <w:jc w:val="left"/>
      </w:pPr>
    </w:p>
    <w:p w14:paraId="407E1C0A" w14:textId="77777777" w:rsidR="005F11D2" w:rsidRDefault="005F11D2" w:rsidP="002B2ADA">
      <w:pPr>
        <w:jc w:val="left"/>
      </w:pPr>
    </w:p>
    <w:p w14:paraId="3D4B18CE" w14:textId="65D38FC5" w:rsidR="005F11D2" w:rsidRDefault="005F11D2" w:rsidP="002B2ADA">
      <w:pPr>
        <w:jc w:val="left"/>
      </w:pPr>
    </w:p>
    <w:p w14:paraId="70A1A789" w14:textId="77777777" w:rsidR="005F11D2" w:rsidRDefault="005F11D2" w:rsidP="002B2ADA">
      <w:pPr>
        <w:jc w:val="left"/>
      </w:pPr>
    </w:p>
    <w:p w14:paraId="4BF58201" w14:textId="77777777" w:rsidR="005F11D2" w:rsidRDefault="005F11D2" w:rsidP="002B2ADA">
      <w:pPr>
        <w:jc w:val="left"/>
      </w:pPr>
    </w:p>
    <w:p w14:paraId="3EB8D801" w14:textId="77777777" w:rsidR="005F11D2" w:rsidRDefault="005F11D2" w:rsidP="002B2ADA">
      <w:pPr>
        <w:jc w:val="left"/>
      </w:pPr>
    </w:p>
    <w:p w14:paraId="3A6D1FD1" w14:textId="77777777" w:rsidR="005F11D2" w:rsidRDefault="005F11D2" w:rsidP="002B2ADA">
      <w:pPr>
        <w:jc w:val="left"/>
      </w:pPr>
    </w:p>
    <w:p w14:paraId="1553F2FA" w14:textId="77777777" w:rsidR="005F11D2" w:rsidRDefault="005F11D2" w:rsidP="002B2ADA">
      <w:pPr>
        <w:jc w:val="left"/>
      </w:pPr>
    </w:p>
    <w:p w14:paraId="38AFB049" w14:textId="77777777" w:rsidR="005F11D2" w:rsidRDefault="005F11D2" w:rsidP="002B2ADA">
      <w:pPr>
        <w:jc w:val="left"/>
      </w:pPr>
    </w:p>
    <w:p w14:paraId="013D515E" w14:textId="77777777" w:rsidR="005F11D2" w:rsidRDefault="005F11D2" w:rsidP="002B2ADA">
      <w:pPr>
        <w:jc w:val="left"/>
      </w:pPr>
    </w:p>
    <w:p w14:paraId="17F868B6" w14:textId="77777777" w:rsidR="005F11D2" w:rsidRDefault="005F11D2" w:rsidP="002B2ADA">
      <w:pPr>
        <w:jc w:val="left"/>
      </w:pPr>
    </w:p>
    <w:p w14:paraId="3638A86A" w14:textId="77777777" w:rsidR="005F11D2" w:rsidRDefault="005F11D2" w:rsidP="002B2ADA">
      <w:pPr>
        <w:jc w:val="left"/>
      </w:pPr>
    </w:p>
    <w:p w14:paraId="7490A793" w14:textId="77777777" w:rsidR="005F11D2" w:rsidRDefault="005F11D2" w:rsidP="002B2ADA">
      <w:pPr>
        <w:jc w:val="left"/>
      </w:pPr>
    </w:p>
    <w:p w14:paraId="12CE812E" w14:textId="77777777" w:rsidR="005F11D2" w:rsidRDefault="005F11D2" w:rsidP="002B2ADA">
      <w:pPr>
        <w:jc w:val="left"/>
      </w:pPr>
    </w:p>
    <w:p w14:paraId="547E28F3" w14:textId="77777777" w:rsidR="005F11D2" w:rsidRDefault="005F11D2" w:rsidP="002B2ADA">
      <w:pPr>
        <w:jc w:val="left"/>
      </w:pPr>
    </w:p>
    <w:p w14:paraId="211CD01F" w14:textId="77777777" w:rsidR="005F11D2" w:rsidRDefault="005F11D2" w:rsidP="002B2ADA">
      <w:pPr>
        <w:jc w:val="left"/>
      </w:pPr>
    </w:p>
    <w:p w14:paraId="7AC094CB" w14:textId="77777777" w:rsidR="005F11D2" w:rsidRDefault="005F11D2" w:rsidP="002B2ADA">
      <w:pPr>
        <w:jc w:val="left"/>
      </w:pPr>
    </w:p>
    <w:p w14:paraId="63157445" w14:textId="77777777" w:rsidR="005F11D2" w:rsidRDefault="005F11D2" w:rsidP="002B2ADA">
      <w:pPr>
        <w:jc w:val="left"/>
      </w:pPr>
    </w:p>
    <w:p w14:paraId="12D632D8" w14:textId="77777777" w:rsidR="005F11D2" w:rsidRDefault="005F11D2" w:rsidP="002B2ADA">
      <w:pPr>
        <w:jc w:val="left"/>
      </w:pPr>
    </w:p>
    <w:p w14:paraId="66A35F48" w14:textId="77777777" w:rsidR="005F11D2" w:rsidRDefault="005F11D2" w:rsidP="002B2ADA">
      <w:pPr>
        <w:jc w:val="left"/>
      </w:pPr>
    </w:p>
    <w:p w14:paraId="0CBF4FA5" w14:textId="77777777" w:rsidR="005F11D2" w:rsidRDefault="005F11D2" w:rsidP="002B2ADA">
      <w:pPr>
        <w:jc w:val="left"/>
      </w:pPr>
    </w:p>
    <w:p w14:paraId="35AAE335" w14:textId="77777777" w:rsidR="005F11D2" w:rsidRDefault="005F11D2" w:rsidP="002B2ADA">
      <w:pPr>
        <w:jc w:val="left"/>
      </w:pPr>
    </w:p>
    <w:p w14:paraId="535FFFE2" w14:textId="77777777" w:rsidR="005F11D2" w:rsidRDefault="005F11D2" w:rsidP="002B2ADA">
      <w:pPr>
        <w:jc w:val="left"/>
      </w:pPr>
    </w:p>
    <w:p w14:paraId="43DC12F9" w14:textId="003F5EEC" w:rsidR="001C7A69" w:rsidRDefault="001C7A69" w:rsidP="002B2ADA">
      <w:pPr>
        <w:jc w:val="left"/>
      </w:pPr>
    </w:p>
    <w:p w14:paraId="1D487D4B" w14:textId="77777777" w:rsidR="001C7A69" w:rsidRDefault="001C7A69" w:rsidP="002B2ADA">
      <w:pPr>
        <w:jc w:val="left"/>
      </w:pPr>
    </w:p>
    <w:p w14:paraId="47854AAB" w14:textId="77777777" w:rsidR="001C7A69" w:rsidRDefault="001C7A69" w:rsidP="002B2ADA">
      <w:pPr>
        <w:jc w:val="left"/>
      </w:pPr>
    </w:p>
    <w:p w14:paraId="2F21B4A7" w14:textId="5723CD2A" w:rsidR="00641900" w:rsidRDefault="00641900" w:rsidP="002B2ADA">
      <w:pPr>
        <w:jc w:val="left"/>
      </w:pPr>
    </w:p>
    <w:p w14:paraId="44AB55D9" w14:textId="77777777" w:rsidR="00641900" w:rsidRDefault="00641900" w:rsidP="002B2ADA">
      <w:pPr>
        <w:jc w:val="left"/>
      </w:pPr>
    </w:p>
    <w:p w14:paraId="1A824242" w14:textId="77777777" w:rsidR="00641900" w:rsidRDefault="00641900" w:rsidP="002B2ADA">
      <w:pPr>
        <w:jc w:val="left"/>
      </w:pPr>
    </w:p>
    <w:p w14:paraId="334F37BD" w14:textId="13829B8D" w:rsidR="00641900" w:rsidRDefault="00641900" w:rsidP="002B2ADA">
      <w:pPr>
        <w:jc w:val="left"/>
      </w:pPr>
    </w:p>
    <w:p w14:paraId="622B1986" w14:textId="77777777" w:rsidR="00641900" w:rsidRDefault="00641900" w:rsidP="002B2ADA">
      <w:pPr>
        <w:jc w:val="left"/>
      </w:pPr>
    </w:p>
    <w:p w14:paraId="6AF5460E" w14:textId="77777777" w:rsidR="00641900" w:rsidRDefault="00641900" w:rsidP="002B2ADA">
      <w:pPr>
        <w:jc w:val="left"/>
      </w:pPr>
    </w:p>
    <w:p w14:paraId="7452CD3C" w14:textId="77777777" w:rsidR="00641900" w:rsidRDefault="00641900" w:rsidP="002B2ADA">
      <w:pPr>
        <w:jc w:val="left"/>
      </w:pPr>
    </w:p>
    <w:p w14:paraId="5FA5A39A" w14:textId="77777777" w:rsidR="00641900" w:rsidRDefault="00641900" w:rsidP="002B2ADA">
      <w:pPr>
        <w:jc w:val="left"/>
      </w:pPr>
    </w:p>
    <w:p w14:paraId="42218364" w14:textId="62681338" w:rsidR="001978B8" w:rsidRDefault="001978B8" w:rsidP="002B2ADA">
      <w:pPr>
        <w:jc w:val="left"/>
      </w:pPr>
    </w:p>
    <w:p w14:paraId="7BB32B08" w14:textId="77777777" w:rsidR="005E30FB" w:rsidRDefault="005E30FB" w:rsidP="002B2ADA">
      <w:pPr>
        <w:jc w:val="left"/>
      </w:pPr>
    </w:p>
    <w:p w14:paraId="5315385E" w14:textId="77777777" w:rsidR="005E30FB" w:rsidRDefault="005E30FB" w:rsidP="002B2ADA">
      <w:pPr>
        <w:jc w:val="left"/>
      </w:pPr>
    </w:p>
    <w:p w14:paraId="42B63F4E" w14:textId="4DB63332" w:rsidR="005E30FB" w:rsidRDefault="005E30FB" w:rsidP="002B2ADA">
      <w:pPr>
        <w:jc w:val="left"/>
      </w:pPr>
    </w:p>
    <w:p w14:paraId="04F4B5F5" w14:textId="77777777" w:rsidR="005E30FB" w:rsidRDefault="005E30FB" w:rsidP="002B2ADA">
      <w:pPr>
        <w:jc w:val="left"/>
      </w:pPr>
    </w:p>
    <w:p w14:paraId="69053133" w14:textId="77777777" w:rsidR="005E30FB" w:rsidRDefault="005E30FB" w:rsidP="002B2ADA">
      <w:pPr>
        <w:jc w:val="left"/>
      </w:pPr>
    </w:p>
    <w:p w14:paraId="5A2CF105" w14:textId="77777777" w:rsidR="005E30FB" w:rsidRDefault="005E30FB" w:rsidP="002B2ADA">
      <w:pPr>
        <w:jc w:val="left"/>
      </w:pPr>
    </w:p>
    <w:p w14:paraId="3FBD78CA" w14:textId="77777777" w:rsidR="005E30FB" w:rsidRDefault="005E30FB" w:rsidP="002B2ADA">
      <w:pPr>
        <w:jc w:val="left"/>
      </w:pPr>
    </w:p>
    <w:p w14:paraId="271A58EF" w14:textId="09273233" w:rsidR="005E30FB" w:rsidRPr="003F7B60" w:rsidRDefault="005E30FB" w:rsidP="002B2ADA">
      <w:pPr>
        <w:jc w:val="left"/>
        <w:sectPr w:rsidR="005E30FB" w:rsidRPr="003F7B60">
          <w:headerReference w:type="default" r:id="rId18"/>
          <w:pgSz w:w="11907" w:h="16840" w:code="9"/>
          <w:pgMar w:top="709" w:right="567" w:bottom="1418" w:left="1560" w:header="284" w:footer="284" w:gutter="0"/>
          <w:cols w:space="720"/>
        </w:sectPr>
      </w:pPr>
    </w:p>
    <w:p w14:paraId="38D283DC" w14:textId="77777777" w:rsidR="00D84ACB" w:rsidRPr="003F7B60" w:rsidRDefault="00D84ACB" w:rsidP="002B2ADA">
      <w:pPr>
        <w:pStyle w:val="a6"/>
        <w:ind w:firstLine="0"/>
        <w:jc w:val="left"/>
      </w:pPr>
    </w:p>
    <w:p w14:paraId="7F195E9B" w14:textId="77777777" w:rsidR="004F4948" w:rsidRPr="003F7B60" w:rsidRDefault="004F4948" w:rsidP="002B2ADA">
      <w:pPr>
        <w:pStyle w:val="a6"/>
        <w:ind w:firstLine="0"/>
        <w:jc w:val="left"/>
      </w:pPr>
    </w:p>
    <w:sectPr w:rsidR="004F4948" w:rsidRPr="003F7B60" w:rsidSect="00C56D11">
      <w:headerReference w:type="default" r:id="rId19"/>
      <w:pgSz w:w="11907" w:h="16840" w:code="9"/>
      <w:pgMar w:top="851" w:right="567" w:bottom="1134" w:left="1418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D29CF1" w14:textId="77777777" w:rsidR="00761882" w:rsidRDefault="00761882">
      <w:r>
        <w:separator/>
      </w:r>
    </w:p>
  </w:endnote>
  <w:endnote w:type="continuationSeparator" w:id="0">
    <w:p w14:paraId="4E5A2206" w14:textId="77777777" w:rsidR="00761882" w:rsidRDefault="00761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ГОСТ тип А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11F0D9" w14:textId="77777777" w:rsidR="00761882" w:rsidRDefault="00761882">
      <w:r>
        <w:separator/>
      </w:r>
    </w:p>
  </w:footnote>
  <w:footnote w:type="continuationSeparator" w:id="0">
    <w:p w14:paraId="2DD7A03F" w14:textId="77777777" w:rsidR="00761882" w:rsidRDefault="007618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D4E4F" w14:textId="2EF28D28" w:rsidR="00265847" w:rsidRDefault="00265847">
    <w:pPr>
      <w:pStyle w:val="a4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71552" behindDoc="1" locked="0" layoutInCell="0" allowOverlap="1" wp14:anchorId="53478B98" wp14:editId="2CDCD560">
              <wp:simplePos x="0" y="0"/>
              <wp:positionH relativeFrom="page">
                <wp:posOffset>360045</wp:posOffset>
              </wp:positionH>
              <wp:positionV relativeFrom="page">
                <wp:posOffset>180340</wp:posOffset>
              </wp:positionV>
              <wp:extent cx="7020560" cy="10332085"/>
              <wp:effectExtent l="17145" t="18415" r="20320" b="22225"/>
              <wp:wrapNone/>
              <wp:docPr id="2" name="Group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0332085"/>
                        <a:chOff x="567" y="284"/>
                        <a:chExt cx="11056" cy="16271"/>
                      </a:xfrm>
                    </wpg:grpSpPr>
                    <wpg:grpSp>
                      <wpg:cNvPr id="10" name="Group 414"/>
                      <wpg:cNvGrpSpPr>
                        <a:grpSpLocks/>
                      </wpg:cNvGrpSpPr>
                      <wpg:grpSpPr bwMode="auto">
                        <a:xfrm>
                          <a:off x="567" y="8552"/>
                          <a:ext cx="561" cy="8003"/>
                          <a:chOff x="3194" y="6929"/>
                          <a:chExt cx="561" cy="8155"/>
                        </a:xfrm>
                      </wpg:grpSpPr>
                      <wpg:grpSp>
                        <wpg:cNvPr id="29" name="Group 415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30" name="Text Box 4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C31BA2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1" name="Text Box 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AA642E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2" name="Text Box 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1C4B11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3" name="Text Box 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90E7F7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4" name="Text Box 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B16018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421"/>
                        <wpg:cNvGrpSpPr>
                          <a:grpSpLocks/>
                        </wpg:cNvGrpSpPr>
                        <wpg:grpSpPr bwMode="auto"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36" name="Text Box 4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15E435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7" name="Text Box 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41A48A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8" name="Text Box 4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4702C7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9" name="Text Box 4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415F9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0" name="Text Box 4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7FB924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41" name="Rectangle 427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2" name="Group 428"/>
                      <wpg:cNvGrpSpPr>
                        <a:grpSpLocks/>
                      </wpg:cNvGrpSpPr>
                      <wpg:grpSpPr bwMode="auto">
                        <a:xfrm>
                          <a:off x="1134" y="15717"/>
                          <a:ext cx="10489" cy="837"/>
                          <a:chOff x="1140" y="12894"/>
                          <a:chExt cx="10489" cy="853"/>
                        </a:xfrm>
                      </wpg:grpSpPr>
                      <wps:wsp>
                        <wps:cNvPr id="43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40" y="12894"/>
                            <a:ext cx="104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" name="Group 430"/>
                        <wpg:cNvGrpSpPr>
                          <a:grpSpLocks/>
                        </wpg:cNvGrpSpPr>
                        <wpg:grpSpPr bwMode="auto">
                          <a:xfrm>
                            <a:off x="1143" y="12894"/>
                            <a:ext cx="10486" cy="853"/>
                            <a:chOff x="989" y="11410"/>
                            <a:chExt cx="10486" cy="853"/>
                          </a:xfrm>
                        </wpg:grpSpPr>
                        <wpg:grpSp>
                          <wpg:cNvPr id="45" name="Group 431"/>
                          <wpg:cNvGrpSpPr>
                            <a:grpSpLocks/>
                          </wpg:cNvGrpSpPr>
                          <wpg:grpSpPr bwMode="auto">
                            <a:xfrm>
                              <a:off x="10908" y="11410"/>
                              <a:ext cx="567" cy="853"/>
                              <a:chOff x="9096" y="9973"/>
                              <a:chExt cx="851" cy="853"/>
                            </a:xfrm>
                          </wpg:grpSpPr>
                          <wps:wsp>
                            <wps:cNvPr id="46" name="Text Box 4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6" y="99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9A4A4C" w14:textId="77777777" w:rsidR="00265847" w:rsidRDefault="00265847">
                                  <w:pPr>
                                    <w:pStyle w:val="a3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47" name="Text Box 4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7" y="10259"/>
                                <a:ext cx="850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955DE7" w14:textId="77777777" w:rsidR="00265847" w:rsidRDefault="00265847">
                                  <w:pPr>
                                    <w:pStyle w:val="a3"/>
                                    <w:spacing w:before="120"/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14</w: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48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2" y="11413"/>
                              <a:ext cx="6236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D1BC3" w14:textId="356BD774" w:rsidR="00265847" w:rsidRPr="00F31789" w:rsidRDefault="00265847">
                                <w:pPr>
                                  <w:pStyle w:val="a3"/>
                                  <w:spacing w:before="160"/>
                                  <w:rPr>
                                    <w:noProof w:val="0"/>
                                    <w:sz w:val="22"/>
                                    <w:szCs w:val="22"/>
                                  </w:rPr>
                                </w:pPr>
                                <w:r w:rsidRPr="00680813">
                                  <w:rPr>
                                    <w:noProof w:val="0"/>
                                    <w:sz w:val="24"/>
                                    <w:szCs w:val="24"/>
                                  </w:rPr>
                                  <w:t>Технический отчет по обследованию объекта</w:t>
                                </w:r>
                                <w:r w:rsidR="00631C86"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>#################</w:t>
                                </w:r>
                                <w:r w:rsidRPr="00F31789">
                                  <w:rPr>
                                    <w:noProof w:val="0"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Pr="00F31789">
                                  <w:rPr>
                                    <w:noProof w:val="0"/>
                                    <w:sz w:val="22"/>
                                    <w:szCs w:val="22"/>
                                  </w:rPr>
                                  <w:instrText xml:space="preserve"> DOCPROPERTY "Номер документа"  \* MERGEFORMAT </w:instrText>
                                </w:r>
                                <w:r w:rsidRPr="00F31789">
                                  <w:rPr>
                                    <w:noProof w:val="0"/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g:grpSp>
                          <wpg:cNvPr id="49" name="Group 435"/>
                          <wpg:cNvGrpSpPr>
                            <a:grpSpLocks/>
                          </wpg:cNvGrpSpPr>
                          <wpg:grpSpPr bwMode="auto">
                            <a:xfrm>
                              <a:off x="989" y="11413"/>
                              <a:ext cx="3683" cy="850"/>
                              <a:chOff x="1248" y="9691"/>
                              <a:chExt cx="3683" cy="861"/>
                            </a:xfrm>
                          </wpg:grpSpPr>
                          <wpg:grpSp>
                            <wpg:cNvPr id="50" name="Group 4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10272"/>
                                <a:ext cx="3682" cy="280"/>
                                <a:chOff x="3332" y="11725"/>
                                <a:chExt cx="3681" cy="283"/>
                              </a:xfrm>
                            </wpg:grpSpPr>
                            <wps:wsp>
                              <wps:cNvPr id="51" name="Text Box 4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25"/>
                                  <a:ext cx="39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BD5834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" name="Text Box 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5" y="11725"/>
                                  <a:ext cx="130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A7DFED6" w14:textId="77777777" w:rsidR="00265847" w:rsidRDefault="00265847">
                                    <w:pPr>
                                      <w:pStyle w:val="a3"/>
                                    </w:pPr>
                                    <w: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3" name="Text Box 4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DCE663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Изм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4" name="Text Box 4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11725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95AEFA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Подп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5" name="Text Box 4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6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405EF7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6" name="Group 4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9691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57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58" name="Group 4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59" name="Text Box 4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440123F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0" name="Text Box 4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348B012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1" name="Text Box 4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AC53B58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2" name="Text Box 4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727F175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3" name="Text Box 44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2C20B97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4" name="Group 4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65" name="Text Box 4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9929683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6" name="Text Box 45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03274EC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7" name="Text Box 4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A87403D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8" name="Text Box 45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95F5BEC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9" name="Text Box 4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F2F5B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70" name="Line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Line 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Line 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Line 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Line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478B98" id="Group 413" o:spid="_x0000_s1026" style="position:absolute;left:0;text-align:left;margin-left:28.35pt;margin-top:14.2pt;width:552.8pt;height:813.55pt;z-index:-251644928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" o:allowincell="f">
              <v:group id="Group 414" o:spid="_x0000_s1027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415" o:spid="_x0000_s1028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6" o:spid="_x0000_s1029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7AC31BA2" w14:textId="77777777" w:rsidR="00265847" w:rsidRDefault="00265847">
                          <w:pPr>
                            <w:pStyle w:val="a3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417" o:spid="_x0000_s1030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" strokeweight="2.25pt">
                    <v:textbox style="layout-flow:vertical;mso-layout-flow-alt:bottom-to-top" inset=".5mm,.3mm,.5mm,.3mm">
                      <w:txbxContent>
                        <w:p w14:paraId="13AA642E" w14:textId="77777777" w:rsidR="00265847" w:rsidRDefault="00265847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418" o:spid="_x0000_s1031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341C4B11" w14:textId="77777777" w:rsidR="00265847" w:rsidRDefault="00265847">
                          <w:pPr>
                            <w:pStyle w:val="a3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419" o:spid="_x0000_s1032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7790E7F7" w14:textId="77777777" w:rsidR="00265847" w:rsidRDefault="00265847">
                          <w:pPr>
                            <w:pStyle w:val="a3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420" o:spid="_x0000_s1033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19B16018" w14:textId="77777777" w:rsidR="00265847" w:rsidRDefault="00265847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421" o:spid="_x0000_s10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Text Box 422" o:spid="_x0000_s1035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1C15E435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3" o:spid="_x0000_s1036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5841A48A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4" o:spid="_x0000_s1037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0F4702C7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5" o:spid="_x0000_s1038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32F415F9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6" o:spid="_x0000_s1039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4B7FB924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</v:group>
              </v:group>
              <v:rect id="Rectangle 427" o:spid="_x0000_s1040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" strokeweight="2.25pt"/>
              <v:group id="Group 428" o:spid="_x0000_s1041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<v:rect id="Rectangle 429" o:spid="_x0000_s1042" style="position:absolute;left:1140;top:12894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" strokeweight="2.25pt"/>
                <v:group id="Group 430" o:spid="_x0000_s1043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group id="Group 431" o:spid="_x0000_s1044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Text Box 432" o:spid="_x0000_s1045" type="#_x0000_t202" style="position:absolute;left:9096;top:99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" strokeweight="2.25pt">
                      <v:textbox inset=".5mm,.3mm,.5mm,.3mm">
                        <w:txbxContent>
                          <w:p w14:paraId="3D9A4A4C" w14:textId="77777777" w:rsidR="00265847" w:rsidRDefault="00265847">
                            <w:pPr>
                              <w:pStyle w:val="a3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433" o:spid="_x0000_s1046" type="#_x0000_t202" style="position:absolute;left:9097;top:10259;width:85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" strokeweight="2.25pt">
                      <v:textbox inset=".5mm,.3mm,.5mm,.3mm">
                        <w:txbxContent>
                          <w:p w14:paraId="07955DE7" w14:textId="77777777" w:rsidR="00265847" w:rsidRDefault="00265847">
                            <w:pPr>
                              <w:pStyle w:val="a3"/>
                              <w:spacing w:before="120"/>
                              <w:rPr>
                                <w:noProof w:val="0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t>14</w: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434" o:spid="_x0000_s1047" type="#_x0000_t202" style="position:absolute;left:4672;top:11413;width:623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" strokeweight="2.25pt">
                    <v:textbox inset=".5mm,.3mm,.5mm,.3mm">
                      <w:txbxContent>
                        <w:p w14:paraId="1F2D1BC3" w14:textId="356BD774" w:rsidR="00265847" w:rsidRPr="00F31789" w:rsidRDefault="00265847">
                          <w:pPr>
                            <w:pStyle w:val="a3"/>
                            <w:spacing w:before="160"/>
                            <w:rPr>
                              <w:noProof w:val="0"/>
                              <w:sz w:val="22"/>
                              <w:szCs w:val="22"/>
                            </w:rPr>
                          </w:pPr>
                          <w:r w:rsidRPr="00680813">
                            <w:rPr>
                              <w:noProof w:val="0"/>
                              <w:sz w:val="24"/>
                              <w:szCs w:val="24"/>
                            </w:rPr>
                            <w:t>Технический отчет по обследованию объекта</w:t>
                          </w:r>
                          <w:r w:rsidR="00631C86">
                            <w:rPr>
                              <w:sz w:val="32"/>
                              <w:szCs w:val="32"/>
                              <w:lang w:val="en-US"/>
                            </w:rPr>
                            <w:t>#################</w:t>
                          </w:r>
                          <w:r w:rsidRPr="00F31789">
                            <w:rPr>
                              <w:noProof w:val="0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F31789">
                            <w:rPr>
                              <w:noProof w:val="0"/>
                              <w:sz w:val="22"/>
                              <w:szCs w:val="22"/>
                            </w:rPr>
                            <w:instrText xml:space="preserve"> DOCPROPERTY "Номер документа"  \* MERGEFORMAT </w:instrText>
                          </w:r>
                          <w:r w:rsidRPr="00F31789">
                            <w:rPr>
                              <w:noProof w:val="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35" o:spid="_x0000_s1048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group id="Group 436" o:spid="_x0000_s1049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shape id="Text Box 437" o:spid="_x0000_s1050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" strokeweight="2.25pt">
                        <v:textbox inset=".5mm,.3mm,.5mm,.3mm">
                          <w:txbxContent>
                            <w:p w14:paraId="1FBD5834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438" o:spid="_x0000_s1051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" strokeweight="2.25pt">
                        <v:textbox inset=".5mm,.3mm,.5mm,.3mm">
                          <w:txbxContent>
                            <w:p w14:paraId="5A7DFED6" w14:textId="77777777" w:rsidR="00265847" w:rsidRDefault="00265847">
                              <w:pPr>
                                <w:pStyle w:val="a3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439" o:spid="_x0000_s1052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" strokeweight="2.25pt">
                        <v:textbox inset=".5mm,.3mm,.5mm,.3mm">
                          <w:txbxContent>
                            <w:p w14:paraId="39DCE663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Изм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0" o:spid="_x0000_s1053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" strokeweight="2.25pt">
                        <v:textbox inset=".5mm,.3mm,.5mm,.3mm">
                          <w:txbxContent>
                            <w:p w14:paraId="2C95AEFA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1" o:spid="_x0000_s1054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" strokeweight="2.25pt">
                        <v:textbox inset=".5mm,.3mm,.5mm,.3mm">
                          <w:txbxContent>
                            <w:p w14:paraId="48405EF7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442" o:spid="_x0000_s1055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<v:group id="Group 443" o:spid="_x0000_s1056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<v:group id="Group 444" o:spid="_x0000_s1057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  <v:shape id="Text Box 445" o:spid="_x0000_s1058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" strokeweight="1pt">
                            <v:textbox inset=".5mm,.3mm,.5mm,.3mm">
                              <w:txbxContent>
                                <w:p w14:paraId="4440123F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6" o:spid="_x0000_s1059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" strokeweight="1pt">
                            <v:textbox inset=".5mm,.3mm,.5mm,.3mm">
                              <w:txbxContent>
                                <w:p w14:paraId="1348B012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7" o:spid="_x0000_s1060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5AC53B58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8" o:spid="_x0000_s1061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3727F175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9" o:spid="_x0000_s1062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12C20B97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450" o:spid="_x0000_s1063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<v:shape id="Text Box 451" o:spid="_x0000_s1064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69929683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2" o:spid="_x0000_s1065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503274EC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3" o:spid="_x0000_s1066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" strokeweight="1pt">
                            <v:textbox inset=".5mm,.3mm,.5mm,.3mm">
                              <w:txbxContent>
                                <w:p w14:paraId="6A87403D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4" o:spid="_x0000_s1067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" strokeweight="1pt">
                            <v:textbox inset=".5mm,.3mm,.5mm,.3mm">
                              <w:txbxContent>
                                <w:p w14:paraId="795F5BEC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5" o:spid="_x0000_s1068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3CEF2F5B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456" o:spid="_x0000_s1069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" strokeweight="2.25pt"/>
                      <v:line id="Line 457" o:spid="_x0000_s1070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" strokeweight="2.25pt"/>
                      <v:line id="Line 458" o:spid="_x0000_s1071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" strokeweight="2.25pt"/>
                      <v:line id="Line 459" o:spid="_x0000_s1072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" strokeweight="2.25pt"/>
                      <v:line id="Line 460" o:spid="_x0000_s1073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" strokeweight="2.25pt"/>
                      <v:line id="Line 461" o:spid="_x0000_s1074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D187B" w14:textId="77777777" w:rsidR="00265847" w:rsidRDefault="0026584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CD1CE0"/>
    <w:multiLevelType w:val="hybridMultilevel"/>
    <w:tmpl w:val="70FE3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97C36"/>
    <w:multiLevelType w:val="hybridMultilevel"/>
    <w:tmpl w:val="A0A08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476CD2"/>
    <w:multiLevelType w:val="hybridMultilevel"/>
    <w:tmpl w:val="3EFA7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CE1C21"/>
    <w:multiLevelType w:val="hybridMultilevel"/>
    <w:tmpl w:val="5DE0B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361D0D"/>
    <w:multiLevelType w:val="hybridMultilevel"/>
    <w:tmpl w:val="AE7AF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6F234E"/>
    <w:multiLevelType w:val="hybridMultilevel"/>
    <w:tmpl w:val="E31AD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33FFC"/>
    <w:multiLevelType w:val="hybridMultilevel"/>
    <w:tmpl w:val="8F263468"/>
    <w:lvl w:ilvl="0" w:tplc="16B8145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ACB"/>
    <w:rsid w:val="00007334"/>
    <w:rsid w:val="00010AF7"/>
    <w:rsid w:val="0001142D"/>
    <w:rsid w:val="00011AA0"/>
    <w:rsid w:val="00012D57"/>
    <w:rsid w:val="00013863"/>
    <w:rsid w:val="00014322"/>
    <w:rsid w:val="00022B29"/>
    <w:rsid w:val="000266A1"/>
    <w:rsid w:val="00026D6B"/>
    <w:rsid w:val="000301FC"/>
    <w:rsid w:val="00031976"/>
    <w:rsid w:val="00031CF4"/>
    <w:rsid w:val="00034843"/>
    <w:rsid w:val="000375E1"/>
    <w:rsid w:val="00037F89"/>
    <w:rsid w:val="0004480D"/>
    <w:rsid w:val="00044F67"/>
    <w:rsid w:val="00045735"/>
    <w:rsid w:val="00046FF1"/>
    <w:rsid w:val="0005266B"/>
    <w:rsid w:val="00061484"/>
    <w:rsid w:val="00066EAD"/>
    <w:rsid w:val="00067E38"/>
    <w:rsid w:val="000700A6"/>
    <w:rsid w:val="000908E8"/>
    <w:rsid w:val="00094A69"/>
    <w:rsid w:val="0009757E"/>
    <w:rsid w:val="000A5928"/>
    <w:rsid w:val="000B0871"/>
    <w:rsid w:val="000B1BC6"/>
    <w:rsid w:val="000B46F6"/>
    <w:rsid w:val="000D0FD0"/>
    <w:rsid w:val="000E5EDB"/>
    <w:rsid w:val="000E618A"/>
    <w:rsid w:val="000F6D36"/>
    <w:rsid w:val="000F7B34"/>
    <w:rsid w:val="00107790"/>
    <w:rsid w:val="0011025B"/>
    <w:rsid w:val="0011078E"/>
    <w:rsid w:val="00117D53"/>
    <w:rsid w:val="00120883"/>
    <w:rsid w:val="0013187C"/>
    <w:rsid w:val="00136917"/>
    <w:rsid w:val="001439F6"/>
    <w:rsid w:val="0015240C"/>
    <w:rsid w:val="00155534"/>
    <w:rsid w:val="00156668"/>
    <w:rsid w:val="001575B8"/>
    <w:rsid w:val="00161C8B"/>
    <w:rsid w:val="00171F83"/>
    <w:rsid w:val="00172E0B"/>
    <w:rsid w:val="00181219"/>
    <w:rsid w:val="0018198B"/>
    <w:rsid w:val="001837F9"/>
    <w:rsid w:val="00185215"/>
    <w:rsid w:val="00190E60"/>
    <w:rsid w:val="00196737"/>
    <w:rsid w:val="001978B8"/>
    <w:rsid w:val="001A6ACB"/>
    <w:rsid w:val="001A7229"/>
    <w:rsid w:val="001B1B9F"/>
    <w:rsid w:val="001C7A69"/>
    <w:rsid w:val="001D3E4C"/>
    <w:rsid w:val="001F3EB2"/>
    <w:rsid w:val="00200940"/>
    <w:rsid w:val="002079DA"/>
    <w:rsid w:val="00210654"/>
    <w:rsid w:val="00216A9C"/>
    <w:rsid w:val="00217D07"/>
    <w:rsid w:val="002213A5"/>
    <w:rsid w:val="00230D4D"/>
    <w:rsid w:val="0023163D"/>
    <w:rsid w:val="002358C3"/>
    <w:rsid w:val="00237150"/>
    <w:rsid w:val="002546F4"/>
    <w:rsid w:val="002566C9"/>
    <w:rsid w:val="00262BB1"/>
    <w:rsid w:val="00264A00"/>
    <w:rsid w:val="00265847"/>
    <w:rsid w:val="00266ECC"/>
    <w:rsid w:val="0026784D"/>
    <w:rsid w:val="00275DCC"/>
    <w:rsid w:val="002831FA"/>
    <w:rsid w:val="00283912"/>
    <w:rsid w:val="0029002E"/>
    <w:rsid w:val="002911CF"/>
    <w:rsid w:val="00291778"/>
    <w:rsid w:val="00291D5E"/>
    <w:rsid w:val="00293DB7"/>
    <w:rsid w:val="002A03F1"/>
    <w:rsid w:val="002A23D6"/>
    <w:rsid w:val="002A2F42"/>
    <w:rsid w:val="002A513D"/>
    <w:rsid w:val="002B2ADA"/>
    <w:rsid w:val="002B6CD3"/>
    <w:rsid w:val="002C3254"/>
    <w:rsid w:val="002C4591"/>
    <w:rsid w:val="002D42F5"/>
    <w:rsid w:val="002D732E"/>
    <w:rsid w:val="002D73A1"/>
    <w:rsid w:val="00325625"/>
    <w:rsid w:val="0033319F"/>
    <w:rsid w:val="0034165C"/>
    <w:rsid w:val="003473D1"/>
    <w:rsid w:val="003521C7"/>
    <w:rsid w:val="003530E6"/>
    <w:rsid w:val="00357289"/>
    <w:rsid w:val="00361DA5"/>
    <w:rsid w:val="00362622"/>
    <w:rsid w:val="00377524"/>
    <w:rsid w:val="00377665"/>
    <w:rsid w:val="003851D5"/>
    <w:rsid w:val="003868E8"/>
    <w:rsid w:val="00390215"/>
    <w:rsid w:val="003903E6"/>
    <w:rsid w:val="00391172"/>
    <w:rsid w:val="00395200"/>
    <w:rsid w:val="003B046E"/>
    <w:rsid w:val="003B79CF"/>
    <w:rsid w:val="003C2E52"/>
    <w:rsid w:val="003C5164"/>
    <w:rsid w:val="003C5F0A"/>
    <w:rsid w:val="003D035B"/>
    <w:rsid w:val="003E5F6B"/>
    <w:rsid w:val="003F7B60"/>
    <w:rsid w:val="00400969"/>
    <w:rsid w:val="00405A64"/>
    <w:rsid w:val="00410B5A"/>
    <w:rsid w:val="004149FF"/>
    <w:rsid w:val="0041732A"/>
    <w:rsid w:val="004405AD"/>
    <w:rsid w:val="004434A8"/>
    <w:rsid w:val="0044463B"/>
    <w:rsid w:val="004470B3"/>
    <w:rsid w:val="00447FD6"/>
    <w:rsid w:val="0045012A"/>
    <w:rsid w:val="00450DE1"/>
    <w:rsid w:val="00453ACC"/>
    <w:rsid w:val="00463082"/>
    <w:rsid w:val="00471481"/>
    <w:rsid w:val="00471B84"/>
    <w:rsid w:val="00472D68"/>
    <w:rsid w:val="00472E31"/>
    <w:rsid w:val="00477F90"/>
    <w:rsid w:val="00482B2D"/>
    <w:rsid w:val="00482CF1"/>
    <w:rsid w:val="00483A21"/>
    <w:rsid w:val="00483EB8"/>
    <w:rsid w:val="00485466"/>
    <w:rsid w:val="00486E88"/>
    <w:rsid w:val="00496F96"/>
    <w:rsid w:val="004A602A"/>
    <w:rsid w:val="004B133E"/>
    <w:rsid w:val="004B15AF"/>
    <w:rsid w:val="004D2A7F"/>
    <w:rsid w:val="004E153B"/>
    <w:rsid w:val="004E3ABC"/>
    <w:rsid w:val="004E4EE7"/>
    <w:rsid w:val="004F1335"/>
    <w:rsid w:val="004F38B4"/>
    <w:rsid w:val="004F406C"/>
    <w:rsid w:val="004F4948"/>
    <w:rsid w:val="004F660C"/>
    <w:rsid w:val="004F6DF2"/>
    <w:rsid w:val="005000AE"/>
    <w:rsid w:val="005014B7"/>
    <w:rsid w:val="00505115"/>
    <w:rsid w:val="00507DD0"/>
    <w:rsid w:val="00511DA8"/>
    <w:rsid w:val="00513095"/>
    <w:rsid w:val="00516799"/>
    <w:rsid w:val="0052104F"/>
    <w:rsid w:val="00526E98"/>
    <w:rsid w:val="00541A5C"/>
    <w:rsid w:val="005427A1"/>
    <w:rsid w:val="00542D2F"/>
    <w:rsid w:val="00543CB6"/>
    <w:rsid w:val="00546A3B"/>
    <w:rsid w:val="00562D74"/>
    <w:rsid w:val="005658DC"/>
    <w:rsid w:val="005701CB"/>
    <w:rsid w:val="00571B7D"/>
    <w:rsid w:val="00576803"/>
    <w:rsid w:val="00584098"/>
    <w:rsid w:val="00584262"/>
    <w:rsid w:val="00584C28"/>
    <w:rsid w:val="00586F4E"/>
    <w:rsid w:val="0059058A"/>
    <w:rsid w:val="00590D98"/>
    <w:rsid w:val="00590E1B"/>
    <w:rsid w:val="00596207"/>
    <w:rsid w:val="005978A5"/>
    <w:rsid w:val="005A28D3"/>
    <w:rsid w:val="005A37FC"/>
    <w:rsid w:val="005A4136"/>
    <w:rsid w:val="005A4796"/>
    <w:rsid w:val="005B64FE"/>
    <w:rsid w:val="005C2A80"/>
    <w:rsid w:val="005C3039"/>
    <w:rsid w:val="005C6E97"/>
    <w:rsid w:val="005C7BB0"/>
    <w:rsid w:val="005D50FA"/>
    <w:rsid w:val="005D6C93"/>
    <w:rsid w:val="005E0EBD"/>
    <w:rsid w:val="005E1092"/>
    <w:rsid w:val="005E2182"/>
    <w:rsid w:val="005E255E"/>
    <w:rsid w:val="005E30FB"/>
    <w:rsid w:val="005E6F2A"/>
    <w:rsid w:val="005E783A"/>
    <w:rsid w:val="005F11D2"/>
    <w:rsid w:val="005F388B"/>
    <w:rsid w:val="005F603A"/>
    <w:rsid w:val="00607DBC"/>
    <w:rsid w:val="00622075"/>
    <w:rsid w:val="00623352"/>
    <w:rsid w:val="00624138"/>
    <w:rsid w:val="0062480D"/>
    <w:rsid w:val="00631C86"/>
    <w:rsid w:val="006359D8"/>
    <w:rsid w:val="00640F3B"/>
    <w:rsid w:val="00641900"/>
    <w:rsid w:val="0064490F"/>
    <w:rsid w:val="00645744"/>
    <w:rsid w:val="00646626"/>
    <w:rsid w:val="006472B3"/>
    <w:rsid w:val="006475D7"/>
    <w:rsid w:val="00650761"/>
    <w:rsid w:val="00650E2E"/>
    <w:rsid w:val="00651E2F"/>
    <w:rsid w:val="00651F26"/>
    <w:rsid w:val="00655F50"/>
    <w:rsid w:val="006616A1"/>
    <w:rsid w:val="00662649"/>
    <w:rsid w:val="00662760"/>
    <w:rsid w:val="00666AE6"/>
    <w:rsid w:val="00673F3D"/>
    <w:rsid w:val="00674F34"/>
    <w:rsid w:val="00680813"/>
    <w:rsid w:val="00682000"/>
    <w:rsid w:val="006821A2"/>
    <w:rsid w:val="006840B8"/>
    <w:rsid w:val="00687253"/>
    <w:rsid w:val="00696024"/>
    <w:rsid w:val="006A1874"/>
    <w:rsid w:val="006A329E"/>
    <w:rsid w:val="006A4BF6"/>
    <w:rsid w:val="006B256D"/>
    <w:rsid w:val="006C2A48"/>
    <w:rsid w:val="006C541F"/>
    <w:rsid w:val="006D4950"/>
    <w:rsid w:val="006D644B"/>
    <w:rsid w:val="006D7216"/>
    <w:rsid w:val="006E0643"/>
    <w:rsid w:val="006E1AD5"/>
    <w:rsid w:val="00713E78"/>
    <w:rsid w:val="00714390"/>
    <w:rsid w:val="007179E4"/>
    <w:rsid w:val="00723BA1"/>
    <w:rsid w:val="007321F0"/>
    <w:rsid w:val="00733BB3"/>
    <w:rsid w:val="0074126E"/>
    <w:rsid w:val="00742754"/>
    <w:rsid w:val="00750753"/>
    <w:rsid w:val="007524B9"/>
    <w:rsid w:val="007545AA"/>
    <w:rsid w:val="00761882"/>
    <w:rsid w:val="007639F4"/>
    <w:rsid w:val="00770DE7"/>
    <w:rsid w:val="00775AD9"/>
    <w:rsid w:val="00781CB8"/>
    <w:rsid w:val="0079171F"/>
    <w:rsid w:val="007930E9"/>
    <w:rsid w:val="007948AD"/>
    <w:rsid w:val="007977E1"/>
    <w:rsid w:val="007B011C"/>
    <w:rsid w:val="007B6078"/>
    <w:rsid w:val="007C0F27"/>
    <w:rsid w:val="007C2155"/>
    <w:rsid w:val="007C2A9A"/>
    <w:rsid w:val="007C4262"/>
    <w:rsid w:val="007C7DB7"/>
    <w:rsid w:val="007D0E9D"/>
    <w:rsid w:val="007D128A"/>
    <w:rsid w:val="007D14EC"/>
    <w:rsid w:val="007E0C5B"/>
    <w:rsid w:val="007E1902"/>
    <w:rsid w:val="007E5741"/>
    <w:rsid w:val="007F009D"/>
    <w:rsid w:val="007F5E56"/>
    <w:rsid w:val="007F6174"/>
    <w:rsid w:val="00801531"/>
    <w:rsid w:val="0081183D"/>
    <w:rsid w:val="00832EB7"/>
    <w:rsid w:val="00835E3D"/>
    <w:rsid w:val="00842CCF"/>
    <w:rsid w:val="0086727B"/>
    <w:rsid w:val="0087192B"/>
    <w:rsid w:val="00871CC8"/>
    <w:rsid w:val="008720BB"/>
    <w:rsid w:val="00881535"/>
    <w:rsid w:val="008815EA"/>
    <w:rsid w:val="0088313F"/>
    <w:rsid w:val="00890DEA"/>
    <w:rsid w:val="008919AA"/>
    <w:rsid w:val="0089243D"/>
    <w:rsid w:val="00892957"/>
    <w:rsid w:val="008B0717"/>
    <w:rsid w:val="008B24AC"/>
    <w:rsid w:val="008B3055"/>
    <w:rsid w:val="008B5DE7"/>
    <w:rsid w:val="008D0410"/>
    <w:rsid w:val="008D26D1"/>
    <w:rsid w:val="008D44EF"/>
    <w:rsid w:val="008E4E2F"/>
    <w:rsid w:val="008F1CE9"/>
    <w:rsid w:val="008F5A9E"/>
    <w:rsid w:val="008F6683"/>
    <w:rsid w:val="00901954"/>
    <w:rsid w:val="0090483F"/>
    <w:rsid w:val="009068F4"/>
    <w:rsid w:val="00906F4B"/>
    <w:rsid w:val="0090774E"/>
    <w:rsid w:val="00914151"/>
    <w:rsid w:val="0092017C"/>
    <w:rsid w:val="0092140A"/>
    <w:rsid w:val="00925302"/>
    <w:rsid w:val="00926870"/>
    <w:rsid w:val="00932B9F"/>
    <w:rsid w:val="009354A0"/>
    <w:rsid w:val="00941193"/>
    <w:rsid w:val="00942233"/>
    <w:rsid w:val="009437F2"/>
    <w:rsid w:val="0094658D"/>
    <w:rsid w:val="00950D72"/>
    <w:rsid w:val="00961825"/>
    <w:rsid w:val="00962481"/>
    <w:rsid w:val="00962CCD"/>
    <w:rsid w:val="0096784A"/>
    <w:rsid w:val="00972F78"/>
    <w:rsid w:val="00982264"/>
    <w:rsid w:val="00982424"/>
    <w:rsid w:val="00987642"/>
    <w:rsid w:val="00996F32"/>
    <w:rsid w:val="00997C62"/>
    <w:rsid w:val="009A417C"/>
    <w:rsid w:val="009A53B9"/>
    <w:rsid w:val="009B07E5"/>
    <w:rsid w:val="009B08CA"/>
    <w:rsid w:val="009C0189"/>
    <w:rsid w:val="009C79FF"/>
    <w:rsid w:val="009D16AC"/>
    <w:rsid w:val="009D5E83"/>
    <w:rsid w:val="009E2960"/>
    <w:rsid w:val="009E5C61"/>
    <w:rsid w:val="009E77CD"/>
    <w:rsid w:val="009F5716"/>
    <w:rsid w:val="00A00716"/>
    <w:rsid w:val="00A0273F"/>
    <w:rsid w:val="00A048B8"/>
    <w:rsid w:val="00A05211"/>
    <w:rsid w:val="00A06A45"/>
    <w:rsid w:val="00A17447"/>
    <w:rsid w:val="00A20943"/>
    <w:rsid w:val="00A37376"/>
    <w:rsid w:val="00A436F3"/>
    <w:rsid w:val="00A52EB0"/>
    <w:rsid w:val="00A54DB3"/>
    <w:rsid w:val="00A60E82"/>
    <w:rsid w:val="00A643D4"/>
    <w:rsid w:val="00A6489A"/>
    <w:rsid w:val="00A67BFE"/>
    <w:rsid w:val="00A70B3C"/>
    <w:rsid w:val="00A74A47"/>
    <w:rsid w:val="00A75274"/>
    <w:rsid w:val="00A80838"/>
    <w:rsid w:val="00A85415"/>
    <w:rsid w:val="00A944EF"/>
    <w:rsid w:val="00A94DA7"/>
    <w:rsid w:val="00A96CBF"/>
    <w:rsid w:val="00AA4755"/>
    <w:rsid w:val="00AA5D8E"/>
    <w:rsid w:val="00AA756A"/>
    <w:rsid w:val="00AB15EA"/>
    <w:rsid w:val="00AB689B"/>
    <w:rsid w:val="00AB6AFE"/>
    <w:rsid w:val="00AB7889"/>
    <w:rsid w:val="00AB7DE9"/>
    <w:rsid w:val="00AD4F40"/>
    <w:rsid w:val="00AE12D3"/>
    <w:rsid w:val="00AF2FD6"/>
    <w:rsid w:val="00AF6B97"/>
    <w:rsid w:val="00B174A6"/>
    <w:rsid w:val="00B20A18"/>
    <w:rsid w:val="00B36E2E"/>
    <w:rsid w:val="00B37232"/>
    <w:rsid w:val="00B51A01"/>
    <w:rsid w:val="00B57070"/>
    <w:rsid w:val="00B663AF"/>
    <w:rsid w:val="00B90CBB"/>
    <w:rsid w:val="00BA2056"/>
    <w:rsid w:val="00BA5D2D"/>
    <w:rsid w:val="00BA6749"/>
    <w:rsid w:val="00BB3805"/>
    <w:rsid w:val="00BB414C"/>
    <w:rsid w:val="00BB69D9"/>
    <w:rsid w:val="00BB6BED"/>
    <w:rsid w:val="00BC4297"/>
    <w:rsid w:val="00BD1482"/>
    <w:rsid w:val="00BD3C0B"/>
    <w:rsid w:val="00BD4029"/>
    <w:rsid w:val="00BE25FF"/>
    <w:rsid w:val="00BF5253"/>
    <w:rsid w:val="00C0168B"/>
    <w:rsid w:val="00C12D04"/>
    <w:rsid w:val="00C21D69"/>
    <w:rsid w:val="00C23AAC"/>
    <w:rsid w:val="00C2665D"/>
    <w:rsid w:val="00C318E9"/>
    <w:rsid w:val="00C36EF2"/>
    <w:rsid w:val="00C50663"/>
    <w:rsid w:val="00C509B5"/>
    <w:rsid w:val="00C55CD7"/>
    <w:rsid w:val="00C56436"/>
    <w:rsid w:val="00C56D11"/>
    <w:rsid w:val="00C70E6B"/>
    <w:rsid w:val="00C7366E"/>
    <w:rsid w:val="00C8131E"/>
    <w:rsid w:val="00C81AD2"/>
    <w:rsid w:val="00C87EF6"/>
    <w:rsid w:val="00C943D4"/>
    <w:rsid w:val="00C9541C"/>
    <w:rsid w:val="00C97C6F"/>
    <w:rsid w:val="00CA4170"/>
    <w:rsid w:val="00CA4C2D"/>
    <w:rsid w:val="00CA4F46"/>
    <w:rsid w:val="00CA5149"/>
    <w:rsid w:val="00CB03F7"/>
    <w:rsid w:val="00CB4478"/>
    <w:rsid w:val="00CC0477"/>
    <w:rsid w:val="00CC1581"/>
    <w:rsid w:val="00CD0794"/>
    <w:rsid w:val="00CD258A"/>
    <w:rsid w:val="00CD2B8A"/>
    <w:rsid w:val="00CD38C1"/>
    <w:rsid w:val="00CD39C0"/>
    <w:rsid w:val="00CF102A"/>
    <w:rsid w:val="00CF204F"/>
    <w:rsid w:val="00CF4E9E"/>
    <w:rsid w:val="00CF4ECB"/>
    <w:rsid w:val="00CF6C18"/>
    <w:rsid w:val="00D02ADE"/>
    <w:rsid w:val="00D02B77"/>
    <w:rsid w:val="00D03BAC"/>
    <w:rsid w:val="00D04834"/>
    <w:rsid w:val="00D2052A"/>
    <w:rsid w:val="00D22452"/>
    <w:rsid w:val="00D23991"/>
    <w:rsid w:val="00D25D4A"/>
    <w:rsid w:val="00D40AA3"/>
    <w:rsid w:val="00D43BAD"/>
    <w:rsid w:val="00D45C7D"/>
    <w:rsid w:val="00D5472E"/>
    <w:rsid w:val="00D6118F"/>
    <w:rsid w:val="00D65840"/>
    <w:rsid w:val="00D73AFC"/>
    <w:rsid w:val="00D84ACB"/>
    <w:rsid w:val="00D851DB"/>
    <w:rsid w:val="00D85255"/>
    <w:rsid w:val="00D863EF"/>
    <w:rsid w:val="00D86816"/>
    <w:rsid w:val="00D949CF"/>
    <w:rsid w:val="00D962C4"/>
    <w:rsid w:val="00D96B53"/>
    <w:rsid w:val="00DA385D"/>
    <w:rsid w:val="00DA6430"/>
    <w:rsid w:val="00DB06CF"/>
    <w:rsid w:val="00DB282B"/>
    <w:rsid w:val="00DB29ED"/>
    <w:rsid w:val="00DB2F42"/>
    <w:rsid w:val="00DB3438"/>
    <w:rsid w:val="00DB54D9"/>
    <w:rsid w:val="00DC08D4"/>
    <w:rsid w:val="00DC6BF4"/>
    <w:rsid w:val="00DD0B2E"/>
    <w:rsid w:val="00DD566B"/>
    <w:rsid w:val="00DE02E6"/>
    <w:rsid w:val="00DE0E26"/>
    <w:rsid w:val="00DE6AEB"/>
    <w:rsid w:val="00DE7147"/>
    <w:rsid w:val="00E00FC6"/>
    <w:rsid w:val="00E04FE3"/>
    <w:rsid w:val="00E066AF"/>
    <w:rsid w:val="00E106D7"/>
    <w:rsid w:val="00E232A2"/>
    <w:rsid w:val="00E24697"/>
    <w:rsid w:val="00E25207"/>
    <w:rsid w:val="00E27B57"/>
    <w:rsid w:val="00E30685"/>
    <w:rsid w:val="00E34565"/>
    <w:rsid w:val="00E40BC4"/>
    <w:rsid w:val="00E42BEF"/>
    <w:rsid w:val="00E44C81"/>
    <w:rsid w:val="00E51A54"/>
    <w:rsid w:val="00E57DCB"/>
    <w:rsid w:val="00E616C7"/>
    <w:rsid w:val="00E65988"/>
    <w:rsid w:val="00E70E36"/>
    <w:rsid w:val="00E711C8"/>
    <w:rsid w:val="00E714A9"/>
    <w:rsid w:val="00E72F1D"/>
    <w:rsid w:val="00E82983"/>
    <w:rsid w:val="00E83651"/>
    <w:rsid w:val="00E83A68"/>
    <w:rsid w:val="00E859DB"/>
    <w:rsid w:val="00E867A3"/>
    <w:rsid w:val="00E86E93"/>
    <w:rsid w:val="00E87511"/>
    <w:rsid w:val="00E97ACE"/>
    <w:rsid w:val="00EA4170"/>
    <w:rsid w:val="00EB3A42"/>
    <w:rsid w:val="00EB3EA0"/>
    <w:rsid w:val="00EB52A4"/>
    <w:rsid w:val="00EC519A"/>
    <w:rsid w:val="00EC7120"/>
    <w:rsid w:val="00EC7BA3"/>
    <w:rsid w:val="00EE3CDF"/>
    <w:rsid w:val="00EE4D32"/>
    <w:rsid w:val="00EE5DA7"/>
    <w:rsid w:val="00F02907"/>
    <w:rsid w:val="00F053BB"/>
    <w:rsid w:val="00F05C79"/>
    <w:rsid w:val="00F10637"/>
    <w:rsid w:val="00F15D6E"/>
    <w:rsid w:val="00F1733F"/>
    <w:rsid w:val="00F17E60"/>
    <w:rsid w:val="00F23690"/>
    <w:rsid w:val="00F26BB5"/>
    <w:rsid w:val="00F26D29"/>
    <w:rsid w:val="00F31789"/>
    <w:rsid w:val="00F33848"/>
    <w:rsid w:val="00F360ED"/>
    <w:rsid w:val="00F42B65"/>
    <w:rsid w:val="00F4465E"/>
    <w:rsid w:val="00F44A4E"/>
    <w:rsid w:val="00F462AA"/>
    <w:rsid w:val="00F46778"/>
    <w:rsid w:val="00F50826"/>
    <w:rsid w:val="00F51248"/>
    <w:rsid w:val="00F51EE3"/>
    <w:rsid w:val="00F52A1E"/>
    <w:rsid w:val="00F579DF"/>
    <w:rsid w:val="00F60781"/>
    <w:rsid w:val="00F650EB"/>
    <w:rsid w:val="00F7290E"/>
    <w:rsid w:val="00F7474C"/>
    <w:rsid w:val="00F7769A"/>
    <w:rsid w:val="00F84493"/>
    <w:rsid w:val="00F86C85"/>
    <w:rsid w:val="00FA1F65"/>
    <w:rsid w:val="00FA4F22"/>
    <w:rsid w:val="00FA7D4B"/>
    <w:rsid w:val="00FB2B0C"/>
    <w:rsid w:val="00FB57CB"/>
    <w:rsid w:val="00FB6150"/>
    <w:rsid w:val="00FC3B4B"/>
    <w:rsid w:val="00FC46A8"/>
    <w:rsid w:val="00FD0975"/>
    <w:rsid w:val="00FD2CAD"/>
    <w:rsid w:val="00FD71F7"/>
    <w:rsid w:val="00FE1820"/>
    <w:rsid w:val="00FE43E0"/>
    <w:rsid w:val="00FE7D00"/>
    <w:rsid w:val="00FF4031"/>
    <w:rsid w:val="00FF61F8"/>
    <w:rsid w:val="00FF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1A2D40"/>
  <w15:docId w15:val="{7977B554-7CDE-464B-A874-2339BBF1B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56D11"/>
    <w:pPr>
      <w:jc w:val="both"/>
    </w:pPr>
    <w:rPr>
      <w:rFonts w:ascii="ГОСТ тип А" w:hAnsi="ГОСТ тип А"/>
      <w:i/>
      <w:sz w:val="28"/>
    </w:rPr>
  </w:style>
  <w:style w:type="paragraph" w:styleId="1">
    <w:name w:val="heading 1"/>
    <w:basedOn w:val="a"/>
    <w:next w:val="a"/>
    <w:qFormat/>
    <w:rsid w:val="00C56D11"/>
    <w:pPr>
      <w:keepNext/>
      <w:pageBreakBefore/>
      <w:suppressAutoHyphens/>
      <w:spacing w:before="120" w:after="240"/>
      <w:jc w:val="left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C56D11"/>
    <w:pPr>
      <w:keepNext/>
      <w:suppressAutoHyphens/>
      <w:spacing w:before="120" w:after="120"/>
      <w:jc w:val="left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rsid w:val="00C56D11"/>
    <w:pPr>
      <w:keepNext/>
      <w:suppressAutoHyphens/>
      <w:spacing w:before="120" w:after="60"/>
      <w:jc w:val="left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тамп"/>
    <w:basedOn w:val="a"/>
    <w:rsid w:val="00C56D11"/>
    <w:pPr>
      <w:jc w:val="center"/>
    </w:pPr>
    <w:rPr>
      <w:noProof/>
      <w:sz w:val="18"/>
    </w:rPr>
  </w:style>
  <w:style w:type="paragraph" w:styleId="a4">
    <w:name w:val="head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5">
    <w:name w:val="foot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6">
    <w:name w:val="Body Text"/>
    <w:basedOn w:val="a"/>
    <w:semiHidden/>
    <w:rsid w:val="00C56D11"/>
    <w:pPr>
      <w:ind w:firstLine="709"/>
    </w:pPr>
  </w:style>
  <w:style w:type="paragraph" w:customStyle="1" w:styleId="a7">
    <w:name w:val="Формула"/>
    <w:basedOn w:val="a"/>
    <w:next w:val="a"/>
    <w:rsid w:val="00C56D11"/>
    <w:pPr>
      <w:spacing w:before="60" w:after="60"/>
      <w:ind w:left="567"/>
    </w:pPr>
  </w:style>
  <w:style w:type="paragraph" w:styleId="a8">
    <w:name w:val="caption"/>
    <w:basedOn w:val="a"/>
    <w:next w:val="a"/>
    <w:qFormat/>
    <w:rsid w:val="00C56D11"/>
    <w:pPr>
      <w:spacing w:before="120" w:after="120"/>
      <w:jc w:val="center"/>
    </w:pPr>
    <w:rPr>
      <w:b/>
      <w:bCs/>
      <w:sz w:val="24"/>
    </w:rPr>
  </w:style>
  <w:style w:type="paragraph" w:customStyle="1" w:styleId="a9">
    <w:name w:val="Таблица"/>
    <w:basedOn w:val="a"/>
    <w:rsid w:val="00C56D11"/>
    <w:pPr>
      <w:jc w:val="center"/>
    </w:pPr>
    <w:rPr>
      <w:sz w:val="24"/>
    </w:rPr>
  </w:style>
  <w:style w:type="paragraph" w:styleId="aa">
    <w:name w:val="List Paragraph"/>
    <w:basedOn w:val="a"/>
    <w:uiPriority w:val="34"/>
    <w:qFormat/>
    <w:rsid w:val="004F494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i w:val="0"/>
      <w:sz w:val="22"/>
      <w:szCs w:val="22"/>
      <w:lang w:eastAsia="en-US"/>
    </w:rPr>
  </w:style>
  <w:style w:type="table" w:styleId="ab">
    <w:name w:val="Table Grid"/>
    <w:basedOn w:val="a1"/>
    <w:uiPriority w:val="39"/>
    <w:rsid w:val="00BB414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E859D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859DB"/>
    <w:rPr>
      <w:sz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859DB"/>
    <w:rPr>
      <w:rFonts w:ascii="ГОСТ тип А" w:hAnsi="ГОСТ тип А"/>
      <w:i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859D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859DB"/>
    <w:rPr>
      <w:rFonts w:ascii="ГОСТ тип А" w:hAnsi="ГОСТ тип А"/>
      <w:b/>
      <w:bCs/>
      <w:i/>
    </w:rPr>
  </w:style>
  <w:style w:type="paragraph" w:styleId="af1">
    <w:name w:val="Balloon Text"/>
    <w:basedOn w:val="a"/>
    <w:link w:val="af2"/>
    <w:uiPriority w:val="99"/>
    <w:semiHidden/>
    <w:unhideWhenUsed/>
    <w:rsid w:val="00E859DB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859DB"/>
    <w:rPr>
      <w:rFonts w:ascii="Segoe UI" w:hAnsi="Segoe UI" w:cs="Segoe UI"/>
      <w:i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011\Downloads\GOST-to-Word\&#1064;&#1072;&#1073;&#1083;&#1086;&#1085;%20&#1043;&#1054;&#1057;&#1058;%20&#1076;&#1083;&#1103;%20MSWord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ACB2D-6F99-4936-9849-3CC1A41D4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86</TotalTime>
  <Pages>1</Pages>
  <Words>1544</Words>
  <Characters>8805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10329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subject/>
  <dc:creator>Коржев Дмитрий</dc:creator>
  <cp:keywords/>
  <cp:lastModifiedBy>Denis Dolgov</cp:lastModifiedBy>
  <cp:revision>20</cp:revision>
  <dcterms:created xsi:type="dcterms:W3CDTF">2019-04-27T00:11:00Z</dcterms:created>
  <dcterms:modified xsi:type="dcterms:W3CDTF">2019-10-31T14:36:00Z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XXX-XXX-XXXX</vt:lpwstr>
  </property>
</Properties>
</file>