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4894FCA5" w:rsidR="000B0871" w:rsidRPr="00352384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352384" w:rsidRPr="00352384">
        <w:rPr>
          <w:sz w:val="32"/>
          <w:szCs w:val="32"/>
        </w:rPr>
        <w:t>#################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6AE17C2D" w:rsidR="00FA4F22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352384">
        <w:rPr>
          <w:sz w:val="32"/>
          <w:szCs w:val="32"/>
          <w:lang w:val="en-US"/>
        </w:rPr>
        <w:t>##################################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4733F18F" w:rsidR="00F31789" w:rsidRDefault="00352384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630270D1" w14:textId="2236B273" w:rsidR="002B2ADA" w:rsidRDefault="00352384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2622B27C" w14:textId="77777777" w:rsidR="002B2ADA" w:rsidRDefault="002B2ADA" w:rsidP="002B2ADA">
      <w:pPr>
        <w:jc w:val="left"/>
        <w:rPr>
          <w:sz w:val="32"/>
          <w:szCs w:val="32"/>
        </w:rPr>
      </w:pP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lastRenderedPageBreak/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26DB00B7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352384">
        <w:rPr>
          <w:sz w:val="32"/>
          <w:szCs w:val="32"/>
          <w:lang w:val="en-US"/>
        </w:rPr>
        <w:t>###################################################</w:t>
      </w:r>
      <w:bookmarkStart w:id="1" w:name="_GoBack"/>
      <w:bookmarkEnd w:id="1"/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2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24163A26" w:rsidR="005F388B" w:rsidRDefault="005F388B" w:rsidP="002B2ADA">
      <w:pPr>
        <w:jc w:val="left"/>
        <w:rPr>
          <w:sz w:val="32"/>
          <w:szCs w:val="32"/>
        </w:rPr>
      </w:pPr>
    </w:p>
    <w:p w14:paraId="730DAE39" w14:textId="1D1B49D9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>1. Выявлены вертикальные т</w:t>
      </w:r>
      <w:r w:rsidR="00687253" w:rsidRPr="00687253">
        <w:rPr>
          <w:sz w:val="32"/>
          <w:szCs w:val="32"/>
        </w:rPr>
        <w:t>рещин</w:t>
      </w:r>
      <w:r>
        <w:rPr>
          <w:sz w:val="32"/>
          <w:szCs w:val="32"/>
        </w:rPr>
        <w:t>ы</w:t>
      </w:r>
      <w:r w:rsidR="00687253" w:rsidRPr="00687253">
        <w:rPr>
          <w:sz w:val="32"/>
          <w:szCs w:val="32"/>
        </w:rPr>
        <w:t xml:space="preserve"> на фундаменте </w:t>
      </w:r>
      <w:r>
        <w:rPr>
          <w:sz w:val="32"/>
          <w:szCs w:val="32"/>
        </w:rPr>
        <w:t>(</w:t>
      </w:r>
      <w:r w:rsidR="00687253" w:rsidRPr="00687253">
        <w:rPr>
          <w:sz w:val="32"/>
          <w:szCs w:val="32"/>
        </w:rPr>
        <w:t>выход из котельной</w:t>
      </w:r>
      <w:r>
        <w:rPr>
          <w:sz w:val="32"/>
          <w:szCs w:val="32"/>
        </w:rPr>
        <w:t xml:space="preserve">). </w:t>
      </w:r>
      <w:r w:rsidR="007179E4" w:rsidRPr="007179E4">
        <w:rPr>
          <w:b/>
          <w:sz w:val="32"/>
          <w:szCs w:val="32"/>
        </w:rPr>
        <w:t>Значительный дефект</w:t>
      </w:r>
      <w:r w:rsidR="007179E4">
        <w:rPr>
          <w:b/>
          <w:sz w:val="32"/>
          <w:szCs w:val="32"/>
        </w:rPr>
        <w:t>.</w:t>
      </w:r>
      <w:r w:rsidR="00687253" w:rsidRPr="00687253">
        <w:rPr>
          <w:sz w:val="32"/>
          <w:szCs w:val="32"/>
        </w:rPr>
        <w:t xml:space="preserve"> </w:t>
      </w:r>
      <w:r w:rsidR="007179E4"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>(</w:t>
      </w:r>
      <w:r w:rsidR="00C7366E">
        <w:rPr>
          <w:sz w:val="32"/>
          <w:szCs w:val="32"/>
        </w:rPr>
        <w:t xml:space="preserve">Необходимо выполнить шурф </w:t>
      </w:r>
      <w:r w:rsidR="00CC0477">
        <w:rPr>
          <w:sz w:val="32"/>
          <w:szCs w:val="32"/>
        </w:rPr>
        <w:t>для определения прич</w:t>
      </w:r>
      <w:r w:rsidR="00E87511">
        <w:rPr>
          <w:sz w:val="32"/>
          <w:szCs w:val="32"/>
        </w:rPr>
        <w:t>и</w:t>
      </w:r>
      <w:r w:rsidR="00CC0477">
        <w:rPr>
          <w:sz w:val="32"/>
          <w:szCs w:val="32"/>
        </w:rPr>
        <w:t xml:space="preserve">н раскрытия трещин). </w:t>
      </w:r>
    </w:p>
    <w:p w14:paraId="3AECCE64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6EE1AB54" w14:textId="29B6B3E3" w:rsidR="00687253" w:rsidRDefault="0041732A" w:rsidP="006872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2. </w:t>
      </w:r>
      <w:r w:rsidR="00687253" w:rsidRPr="00687253">
        <w:rPr>
          <w:sz w:val="32"/>
          <w:szCs w:val="32"/>
        </w:rPr>
        <w:t>Затопление гаража и тех</w:t>
      </w:r>
      <w:r>
        <w:rPr>
          <w:sz w:val="32"/>
          <w:szCs w:val="32"/>
        </w:rPr>
        <w:t xml:space="preserve">нического </w:t>
      </w:r>
      <w:r w:rsidR="00687253" w:rsidRPr="00687253">
        <w:rPr>
          <w:sz w:val="32"/>
          <w:szCs w:val="32"/>
        </w:rPr>
        <w:t>подполья</w:t>
      </w:r>
      <w:r w:rsidR="007179E4">
        <w:rPr>
          <w:sz w:val="32"/>
          <w:szCs w:val="32"/>
        </w:rPr>
        <w:t xml:space="preserve"> вследствие проникновения влаги из-за отсутствия дренажной системы.</w:t>
      </w:r>
      <w:r w:rsidR="007179E4" w:rsidRPr="007179E4">
        <w:t xml:space="preserve"> </w:t>
      </w:r>
      <w:r w:rsidR="007179E4" w:rsidRPr="007179E4">
        <w:rPr>
          <w:b/>
          <w:sz w:val="32"/>
          <w:szCs w:val="32"/>
        </w:rPr>
        <w:t>Значительный дефект.</w:t>
      </w:r>
    </w:p>
    <w:p w14:paraId="611FD1F8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6276A1A3" w14:textId="7D39773F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687253" w:rsidRPr="00687253">
        <w:rPr>
          <w:sz w:val="32"/>
          <w:szCs w:val="32"/>
        </w:rPr>
        <w:t xml:space="preserve">Разрушение кирпичной кладки </w:t>
      </w:r>
      <w:r>
        <w:rPr>
          <w:sz w:val="32"/>
          <w:szCs w:val="32"/>
        </w:rPr>
        <w:t xml:space="preserve">стен </w:t>
      </w:r>
      <w:r w:rsidR="00687253" w:rsidRPr="00687253">
        <w:rPr>
          <w:sz w:val="32"/>
          <w:szCs w:val="32"/>
        </w:rPr>
        <w:t>входных групп</w:t>
      </w:r>
      <w:r>
        <w:rPr>
          <w:sz w:val="32"/>
          <w:szCs w:val="32"/>
        </w:rPr>
        <w:t xml:space="preserve">. </w:t>
      </w:r>
      <w:r w:rsidR="00C7366E" w:rsidRPr="00C7366E">
        <w:rPr>
          <w:b/>
          <w:sz w:val="32"/>
          <w:szCs w:val="32"/>
        </w:rPr>
        <w:t>Значительный дефект</w:t>
      </w:r>
      <w:r w:rsidR="00C7366E" w:rsidRPr="00C7366E">
        <w:rPr>
          <w:sz w:val="32"/>
          <w:szCs w:val="32"/>
        </w:rPr>
        <w:t xml:space="preserve">.  </w:t>
      </w:r>
      <w:r w:rsidR="00687253" w:rsidRPr="00687253">
        <w:rPr>
          <w:sz w:val="32"/>
          <w:szCs w:val="32"/>
        </w:rPr>
        <w:t>(</w:t>
      </w:r>
      <w:r w:rsidR="00E87511">
        <w:rPr>
          <w:sz w:val="32"/>
          <w:szCs w:val="32"/>
        </w:rPr>
        <w:t xml:space="preserve">Необходимо выполнить </w:t>
      </w:r>
      <w:r w:rsidR="00687253" w:rsidRPr="00687253">
        <w:rPr>
          <w:sz w:val="32"/>
          <w:szCs w:val="32"/>
        </w:rPr>
        <w:t>частичн</w:t>
      </w:r>
      <w:r w:rsidR="00E87511">
        <w:rPr>
          <w:sz w:val="32"/>
          <w:szCs w:val="32"/>
        </w:rPr>
        <w:t>ую</w:t>
      </w:r>
      <w:r w:rsidR="00687253" w:rsidRPr="00687253">
        <w:rPr>
          <w:sz w:val="32"/>
          <w:szCs w:val="32"/>
        </w:rPr>
        <w:t xml:space="preserve"> замен</w:t>
      </w:r>
      <w:r w:rsidR="00E87511">
        <w:rPr>
          <w:sz w:val="32"/>
          <w:szCs w:val="32"/>
        </w:rPr>
        <w:t>у</w:t>
      </w:r>
      <w:r w:rsidR="00687253" w:rsidRPr="00687253">
        <w:rPr>
          <w:sz w:val="32"/>
          <w:szCs w:val="32"/>
        </w:rPr>
        <w:t xml:space="preserve"> кирпича</w:t>
      </w:r>
      <w:r w:rsidR="00E87511">
        <w:rPr>
          <w:sz w:val="32"/>
          <w:szCs w:val="32"/>
        </w:rPr>
        <w:t>).</w:t>
      </w:r>
    </w:p>
    <w:p w14:paraId="20A0A9B2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7C23C83F" w14:textId="79BA3E16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687253" w:rsidRPr="00687253">
        <w:rPr>
          <w:sz w:val="32"/>
          <w:szCs w:val="32"/>
        </w:rPr>
        <w:t>Р</w:t>
      </w:r>
      <w:r w:rsidR="00C7366E">
        <w:rPr>
          <w:sz w:val="32"/>
          <w:szCs w:val="32"/>
        </w:rPr>
        <w:t>а</w:t>
      </w:r>
      <w:r w:rsidR="00687253" w:rsidRPr="00687253">
        <w:rPr>
          <w:sz w:val="32"/>
          <w:szCs w:val="32"/>
        </w:rPr>
        <w:t>зрушение верхнего защитного слоя бетона плит входных групп и террас</w:t>
      </w:r>
      <w:r>
        <w:rPr>
          <w:sz w:val="32"/>
          <w:szCs w:val="32"/>
        </w:rPr>
        <w:t>.</w:t>
      </w:r>
      <w:r w:rsidR="00687253" w:rsidRPr="00687253">
        <w:rPr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 w:rsidR="00687253" w:rsidRPr="00687253">
        <w:rPr>
          <w:sz w:val="32"/>
          <w:szCs w:val="32"/>
        </w:rPr>
        <w:t>(</w:t>
      </w:r>
      <w:r w:rsidR="00E87511">
        <w:rPr>
          <w:sz w:val="32"/>
          <w:szCs w:val="32"/>
        </w:rPr>
        <w:t xml:space="preserve">Выполнить </w:t>
      </w:r>
      <w:r w:rsidR="00687253" w:rsidRPr="00687253">
        <w:rPr>
          <w:sz w:val="32"/>
          <w:szCs w:val="32"/>
        </w:rPr>
        <w:t>очистк</w:t>
      </w:r>
      <w:r w:rsidR="00E87511">
        <w:rPr>
          <w:sz w:val="32"/>
          <w:szCs w:val="32"/>
        </w:rPr>
        <w:t>у</w:t>
      </w:r>
      <w:r w:rsidR="00687253" w:rsidRPr="00687253">
        <w:rPr>
          <w:sz w:val="32"/>
          <w:szCs w:val="32"/>
        </w:rPr>
        <w:t xml:space="preserve"> , грунт</w:t>
      </w:r>
      <w:r w:rsidR="00E87511">
        <w:rPr>
          <w:sz w:val="32"/>
          <w:szCs w:val="32"/>
        </w:rPr>
        <w:t>овку</w:t>
      </w:r>
      <w:r w:rsidR="00687253" w:rsidRPr="00687253">
        <w:rPr>
          <w:sz w:val="32"/>
          <w:szCs w:val="32"/>
        </w:rPr>
        <w:t xml:space="preserve"> глубокого проникновения и ремонт с гидроизоляцией пов</w:t>
      </w:r>
      <w:r w:rsidR="00E87511">
        <w:rPr>
          <w:sz w:val="32"/>
          <w:szCs w:val="32"/>
        </w:rPr>
        <w:t>е</w:t>
      </w:r>
      <w:r w:rsidR="00687253" w:rsidRPr="00687253">
        <w:rPr>
          <w:sz w:val="32"/>
          <w:szCs w:val="32"/>
        </w:rPr>
        <w:t>рхности</w:t>
      </w:r>
      <w:r w:rsidR="00E87511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>.</w:t>
      </w:r>
    </w:p>
    <w:p w14:paraId="78ECB891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03C61785" w14:textId="38A6886B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Не выполнена гидроизоляция фундаментов. </w:t>
      </w:r>
      <w:r w:rsidR="00C7366E" w:rsidRPr="00C7366E">
        <w:rPr>
          <w:b/>
          <w:sz w:val="32"/>
          <w:szCs w:val="32"/>
        </w:rPr>
        <w:t>Значительный дефект</w:t>
      </w:r>
      <w:r w:rsidR="00C7366E" w:rsidRPr="00C7366E">
        <w:rPr>
          <w:sz w:val="32"/>
          <w:szCs w:val="32"/>
        </w:rPr>
        <w:t xml:space="preserve">.  </w:t>
      </w:r>
      <w:r w:rsidR="00E87511">
        <w:rPr>
          <w:sz w:val="32"/>
          <w:szCs w:val="32"/>
        </w:rPr>
        <w:t>(Выполнить в</w:t>
      </w:r>
      <w:r w:rsidR="00687253" w:rsidRPr="00687253">
        <w:rPr>
          <w:sz w:val="32"/>
          <w:szCs w:val="32"/>
        </w:rPr>
        <w:t>осстановление гидроизоляции фундамента</w:t>
      </w:r>
      <w:r w:rsidR="00E87511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 xml:space="preserve">. </w:t>
      </w:r>
    </w:p>
    <w:p w14:paraId="1A33E979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6180FBE4" w14:textId="26CD21A1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687253" w:rsidRPr="00687253">
        <w:rPr>
          <w:sz w:val="32"/>
          <w:szCs w:val="32"/>
        </w:rPr>
        <w:t>Отсутс</w:t>
      </w:r>
      <w:r>
        <w:rPr>
          <w:sz w:val="32"/>
          <w:szCs w:val="32"/>
        </w:rPr>
        <w:t>т</w:t>
      </w:r>
      <w:r w:rsidR="00687253" w:rsidRPr="00687253">
        <w:rPr>
          <w:sz w:val="32"/>
          <w:szCs w:val="32"/>
        </w:rPr>
        <w:t xml:space="preserve">вует </w:t>
      </w:r>
      <w:r>
        <w:rPr>
          <w:sz w:val="32"/>
          <w:szCs w:val="32"/>
        </w:rPr>
        <w:t>кольцевой дренаж</w:t>
      </w:r>
      <w:r w:rsidR="00C7366E">
        <w:rPr>
          <w:sz w:val="32"/>
          <w:szCs w:val="32"/>
        </w:rPr>
        <w:t>.</w:t>
      </w:r>
      <w:r w:rsidR="00C7366E" w:rsidRPr="00C7366E"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 w:rsidR="00C7366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14:paraId="268FE7BE" w14:textId="77777777" w:rsidR="00E87511" w:rsidRPr="00687253" w:rsidRDefault="00E87511" w:rsidP="00687253">
      <w:pPr>
        <w:jc w:val="left"/>
        <w:rPr>
          <w:sz w:val="32"/>
          <w:szCs w:val="32"/>
        </w:rPr>
      </w:pPr>
    </w:p>
    <w:p w14:paraId="2C4C4AF9" w14:textId="12F2ACE8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687253" w:rsidRPr="00687253">
        <w:rPr>
          <w:sz w:val="32"/>
          <w:szCs w:val="32"/>
        </w:rPr>
        <w:t xml:space="preserve">Отслоение отделки цоколя из-за </w:t>
      </w:r>
      <w:r>
        <w:rPr>
          <w:sz w:val="32"/>
          <w:szCs w:val="32"/>
        </w:rPr>
        <w:t xml:space="preserve">проникновения </w:t>
      </w:r>
      <w:r w:rsidR="00687253" w:rsidRPr="00687253">
        <w:rPr>
          <w:sz w:val="32"/>
          <w:szCs w:val="32"/>
        </w:rPr>
        <w:t>капиллярной влаги</w:t>
      </w:r>
      <w:r>
        <w:rPr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 w:rsidR="00687253" w:rsidRPr="00687253">
        <w:rPr>
          <w:sz w:val="32"/>
          <w:szCs w:val="32"/>
        </w:rPr>
        <w:t>(</w:t>
      </w:r>
      <w:r w:rsidR="00E87511">
        <w:rPr>
          <w:sz w:val="32"/>
          <w:szCs w:val="32"/>
        </w:rPr>
        <w:t xml:space="preserve">Выполнить </w:t>
      </w:r>
      <w:r w:rsidR="00687253" w:rsidRPr="00687253">
        <w:rPr>
          <w:sz w:val="32"/>
          <w:szCs w:val="32"/>
        </w:rPr>
        <w:t>утепление фундамента, устройство гидроизоляции, под отделку цоколя набить штукатурную сетку</w:t>
      </w:r>
      <w:r w:rsidR="00E87511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>.</w:t>
      </w:r>
    </w:p>
    <w:p w14:paraId="02E00080" w14:textId="77777777" w:rsidR="00DB29ED" w:rsidRPr="00687253" w:rsidRDefault="00DB29ED" w:rsidP="00687253">
      <w:pPr>
        <w:jc w:val="left"/>
        <w:rPr>
          <w:sz w:val="32"/>
          <w:szCs w:val="32"/>
        </w:rPr>
      </w:pPr>
    </w:p>
    <w:p w14:paraId="05E4F094" w14:textId="452BE2A3" w:rsidR="00687253" w:rsidRP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>8.Выявлена к</w:t>
      </w:r>
      <w:r w:rsidR="00687253" w:rsidRPr="00687253">
        <w:rPr>
          <w:sz w:val="32"/>
          <w:szCs w:val="32"/>
        </w:rPr>
        <w:t>оррозия металлокаркаса террасы</w:t>
      </w:r>
      <w:r w:rsidR="00C7366E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>Значительный дефект</w:t>
      </w:r>
      <w:r w:rsidR="00C7366E" w:rsidRPr="00C7366E">
        <w:rPr>
          <w:sz w:val="32"/>
          <w:szCs w:val="32"/>
        </w:rPr>
        <w:t xml:space="preserve">.  </w:t>
      </w:r>
      <w:r w:rsidR="00687253" w:rsidRPr="00687253">
        <w:rPr>
          <w:sz w:val="32"/>
          <w:szCs w:val="32"/>
        </w:rPr>
        <w:t>(</w:t>
      </w:r>
      <w:r w:rsidR="00DB29ED">
        <w:rPr>
          <w:sz w:val="32"/>
          <w:szCs w:val="32"/>
        </w:rPr>
        <w:t xml:space="preserve">Выполнить </w:t>
      </w:r>
      <w:r w:rsidR="00687253" w:rsidRPr="00687253">
        <w:rPr>
          <w:sz w:val="32"/>
          <w:szCs w:val="32"/>
        </w:rPr>
        <w:t>очистк</w:t>
      </w:r>
      <w:r w:rsidR="00DB29ED">
        <w:rPr>
          <w:sz w:val="32"/>
          <w:szCs w:val="32"/>
        </w:rPr>
        <w:t>у</w:t>
      </w:r>
      <w:r w:rsidR="00687253" w:rsidRPr="00687253">
        <w:rPr>
          <w:sz w:val="32"/>
          <w:szCs w:val="32"/>
        </w:rPr>
        <w:t>, грунтовк</w:t>
      </w:r>
      <w:r w:rsidR="00DB29ED">
        <w:rPr>
          <w:sz w:val="32"/>
          <w:szCs w:val="32"/>
        </w:rPr>
        <w:t>у</w:t>
      </w:r>
      <w:r w:rsidR="00687253" w:rsidRPr="00687253">
        <w:rPr>
          <w:sz w:val="32"/>
          <w:szCs w:val="32"/>
        </w:rPr>
        <w:t>)</w:t>
      </w:r>
      <w:r w:rsidR="00DB29ED">
        <w:rPr>
          <w:sz w:val="32"/>
          <w:szCs w:val="32"/>
        </w:rPr>
        <w:t>.</w:t>
      </w:r>
    </w:p>
    <w:p w14:paraId="3AEE0122" w14:textId="146762FE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9. Не выполнена </w:t>
      </w:r>
      <w:r w:rsidR="00687253" w:rsidRPr="00687253">
        <w:rPr>
          <w:sz w:val="32"/>
          <w:szCs w:val="32"/>
        </w:rPr>
        <w:t>гидроизоляция над эркером</w:t>
      </w:r>
      <w:r>
        <w:rPr>
          <w:sz w:val="32"/>
          <w:szCs w:val="32"/>
        </w:rPr>
        <w:t xml:space="preserve">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>(</w:t>
      </w:r>
      <w:r w:rsidR="00DB29ED">
        <w:rPr>
          <w:sz w:val="32"/>
          <w:szCs w:val="32"/>
        </w:rPr>
        <w:t xml:space="preserve">Выполнить </w:t>
      </w:r>
      <w:r w:rsidR="00687253" w:rsidRPr="00687253">
        <w:rPr>
          <w:sz w:val="32"/>
          <w:szCs w:val="32"/>
        </w:rPr>
        <w:t>устройство гидроизоляции и утепление балкона над эркером)</w:t>
      </w:r>
    </w:p>
    <w:p w14:paraId="5D4D78B9" w14:textId="77777777" w:rsidR="00DB29ED" w:rsidRPr="00687253" w:rsidRDefault="00DB29ED" w:rsidP="00687253">
      <w:pPr>
        <w:jc w:val="left"/>
        <w:rPr>
          <w:sz w:val="32"/>
          <w:szCs w:val="32"/>
        </w:rPr>
      </w:pPr>
    </w:p>
    <w:p w14:paraId="57AE4500" w14:textId="00576BE4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>10. Выявлена т</w:t>
      </w:r>
      <w:r w:rsidR="00687253" w:rsidRPr="00687253">
        <w:rPr>
          <w:sz w:val="32"/>
          <w:szCs w:val="32"/>
        </w:rPr>
        <w:t xml:space="preserve">рещина по фасаду в районе опирания перемычки выхода на балкон эркера.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 w:rsidR="00DB29ED">
        <w:rPr>
          <w:sz w:val="32"/>
          <w:szCs w:val="32"/>
        </w:rPr>
        <w:t>(В</w:t>
      </w:r>
      <w:r w:rsidR="00687253" w:rsidRPr="00687253">
        <w:rPr>
          <w:sz w:val="32"/>
          <w:szCs w:val="32"/>
        </w:rPr>
        <w:t>ыполнить ремонт. Вскрыть для проверки наличия связей с несущей стеной</w:t>
      </w:r>
      <w:r w:rsidR="00DB29ED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>.</w:t>
      </w:r>
    </w:p>
    <w:p w14:paraId="34D2C1F3" w14:textId="77777777" w:rsidR="00DB29ED" w:rsidRPr="00687253" w:rsidRDefault="00DB29ED" w:rsidP="00687253">
      <w:pPr>
        <w:jc w:val="left"/>
        <w:rPr>
          <w:sz w:val="32"/>
          <w:szCs w:val="32"/>
        </w:rPr>
      </w:pPr>
    </w:p>
    <w:p w14:paraId="5399EE0F" w14:textId="27A114C4" w:rsidR="00687253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>11. Выявлена к</w:t>
      </w:r>
      <w:r w:rsidR="00687253" w:rsidRPr="00687253">
        <w:rPr>
          <w:sz w:val="32"/>
          <w:szCs w:val="32"/>
        </w:rPr>
        <w:t>оррозия металлических уголков перемычек</w:t>
      </w:r>
      <w:r>
        <w:rPr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 xml:space="preserve">Значительный дефект. </w:t>
      </w:r>
      <w:r w:rsidR="00C7366E" w:rsidRPr="00C7366E"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>(</w:t>
      </w:r>
      <w:r w:rsidR="00DB29ED">
        <w:rPr>
          <w:sz w:val="32"/>
          <w:szCs w:val="32"/>
        </w:rPr>
        <w:t xml:space="preserve">Выполнить </w:t>
      </w:r>
      <w:r w:rsidR="00687253" w:rsidRPr="00687253">
        <w:rPr>
          <w:sz w:val="32"/>
          <w:szCs w:val="32"/>
        </w:rPr>
        <w:t>очистк</w:t>
      </w:r>
      <w:r w:rsidR="00DB29ED">
        <w:rPr>
          <w:sz w:val="32"/>
          <w:szCs w:val="32"/>
        </w:rPr>
        <w:t>у</w:t>
      </w:r>
      <w:r w:rsidR="00687253" w:rsidRPr="00687253">
        <w:rPr>
          <w:sz w:val="32"/>
          <w:szCs w:val="32"/>
        </w:rPr>
        <w:t xml:space="preserve"> и грунтовк</w:t>
      </w:r>
      <w:r w:rsidR="00DB29ED">
        <w:rPr>
          <w:sz w:val="32"/>
          <w:szCs w:val="32"/>
        </w:rPr>
        <w:t>у</w:t>
      </w:r>
      <w:r w:rsidR="0034165C" w:rsidRPr="0034165C">
        <w:rPr>
          <w:sz w:val="32"/>
          <w:szCs w:val="32"/>
        </w:rPr>
        <w:t>)</w:t>
      </w:r>
      <w:r w:rsidR="0034165C">
        <w:rPr>
          <w:sz w:val="32"/>
          <w:szCs w:val="32"/>
        </w:rPr>
        <w:t>.</w:t>
      </w:r>
    </w:p>
    <w:p w14:paraId="69A678EB" w14:textId="77777777" w:rsidR="0034165C" w:rsidRPr="0034165C" w:rsidRDefault="0034165C" w:rsidP="00687253">
      <w:pPr>
        <w:jc w:val="left"/>
        <w:rPr>
          <w:sz w:val="32"/>
          <w:szCs w:val="32"/>
        </w:rPr>
      </w:pPr>
    </w:p>
    <w:p w14:paraId="63BE9B3F" w14:textId="3279C7C8" w:rsidR="006A1874" w:rsidRDefault="0041732A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12. На кровле выявлены </w:t>
      </w:r>
      <w:r w:rsidR="00687253" w:rsidRPr="00687253">
        <w:rPr>
          <w:sz w:val="32"/>
          <w:szCs w:val="32"/>
        </w:rPr>
        <w:t>протечки на примыканиях к дымоходам</w:t>
      </w:r>
      <w:r w:rsidR="006A1874">
        <w:rPr>
          <w:sz w:val="32"/>
          <w:szCs w:val="32"/>
        </w:rPr>
        <w:t>.</w:t>
      </w:r>
      <w:r w:rsidR="00C7366E" w:rsidRPr="00C7366E"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</w:p>
    <w:p w14:paraId="04F21987" w14:textId="77777777" w:rsidR="0034165C" w:rsidRDefault="0034165C" w:rsidP="00687253">
      <w:pPr>
        <w:jc w:val="left"/>
        <w:rPr>
          <w:sz w:val="32"/>
          <w:szCs w:val="32"/>
        </w:rPr>
      </w:pPr>
    </w:p>
    <w:p w14:paraId="42E552A1" w14:textId="6B1E5176" w:rsidR="00C7366E" w:rsidRDefault="006A1874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13. Выявлены </w:t>
      </w:r>
      <w:r w:rsidR="00687253" w:rsidRPr="00687253">
        <w:rPr>
          <w:sz w:val="32"/>
          <w:szCs w:val="32"/>
        </w:rPr>
        <w:t>множественные повреждения гидроизоляции</w:t>
      </w:r>
      <w:r>
        <w:rPr>
          <w:sz w:val="32"/>
          <w:szCs w:val="32"/>
        </w:rPr>
        <w:t xml:space="preserve"> кровли</w:t>
      </w:r>
      <w:r w:rsidR="00687253" w:rsidRPr="00687253">
        <w:rPr>
          <w:sz w:val="32"/>
          <w:szCs w:val="32"/>
        </w:rPr>
        <w:t xml:space="preserve">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</w:p>
    <w:p w14:paraId="0527FCE7" w14:textId="77777777" w:rsidR="0034165C" w:rsidRDefault="0034165C" w:rsidP="00687253">
      <w:pPr>
        <w:jc w:val="left"/>
        <w:rPr>
          <w:sz w:val="32"/>
          <w:szCs w:val="32"/>
        </w:rPr>
      </w:pPr>
    </w:p>
    <w:p w14:paraId="22D24A11" w14:textId="3FF301B2" w:rsidR="006A1874" w:rsidRDefault="006A1874" w:rsidP="006872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14. Не выполнены </w:t>
      </w:r>
      <w:r w:rsidR="00687253" w:rsidRPr="00687253">
        <w:rPr>
          <w:sz w:val="32"/>
          <w:szCs w:val="32"/>
        </w:rPr>
        <w:t>карнизны</w:t>
      </w:r>
      <w:r>
        <w:rPr>
          <w:sz w:val="32"/>
          <w:szCs w:val="32"/>
        </w:rPr>
        <w:t>е</w:t>
      </w:r>
      <w:r w:rsidR="00687253" w:rsidRPr="00687253">
        <w:rPr>
          <w:sz w:val="32"/>
          <w:szCs w:val="32"/>
        </w:rPr>
        <w:t xml:space="preserve"> план</w:t>
      </w:r>
      <w:r>
        <w:rPr>
          <w:sz w:val="32"/>
          <w:szCs w:val="32"/>
        </w:rPr>
        <w:t>ки</w:t>
      </w:r>
      <w:r w:rsidR="00687253" w:rsidRPr="0068725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687253" w:rsidRPr="00687253">
        <w:rPr>
          <w:sz w:val="32"/>
          <w:szCs w:val="32"/>
        </w:rPr>
        <w:t>частично</w:t>
      </w:r>
      <w:r>
        <w:rPr>
          <w:sz w:val="32"/>
          <w:szCs w:val="32"/>
        </w:rPr>
        <w:t>).</w:t>
      </w:r>
      <w:r w:rsidR="00C7366E" w:rsidRPr="00C7366E">
        <w:t xml:space="preserve"> </w:t>
      </w:r>
      <w:r w:rsidR="00C7366E" w:rsidRPr="00C7366E">
        <w:rPr>
          <w:b/>
          <w:sz w:val="32"/>
          <w:szCs w:val="32"/>
        </w:rPr>
        <w:t xml:space="preserve">Значительный дефект.  </w:t>
      </w:r>
    </w:p>
    <w:p w14:paraId="76B60537" w14:textId="77777777" w:rsidR="007524B9" w:rsidRPr="00C7366E" w:rsidRDefault="007524B9" w:rsidP="00687253">
      <w:pPr>
        <w:jc w:val="left"/>
        <w:rPr>
          <w:b/>
          <w:sz w:val="32"/>
          <w:szCs w:val="32"/>
        </w:rPr>
      </w:pPr>
    </w:p>
    <w:p w14:paraId="0957183A" w14:textId="33729754" w:rsidR="006A1874" w:rsidRDefault="006A1874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Выявлены </w:t>
      </w:r>
      <w:r w:rsidR="00687253" w:rsidRPr="00687253">
        <w:rPr>
          <w:sz w:val="32"/>
          <w:szCs w:val="32"/>
        </w:rPr>
        <w:t>отверстия в металлочерепиц</w:t>
      </w:r>
      <w:r>
        <w:rPr>
          <w:sz w:val="32"/>
          <w:szCs w:val="32"/>
        </w:rPr>
        <w:t>е</w:t>
      </w:r>
      <w:r w:rsidR="00687253" w:rsidRPr="00687253">
        <w:rPr>
          <w:sz w:val="32"/>
          <w:szCs w:val="32"/>
        </w:rPr>
        <w:t xml:space="preserve"> от креплений снего</w:t>
      </w:r>
      <w:r w:rsidR="00C7366E">
        <w:rPr>
          <w:sz w:val="32"/>
          <w:szCs w:val="32"/>
        </w:rPr>
        <w:t>за</w:t>
      </w:r>
      <w:r w:rsidR="00687253" w:rsidRPr="00687253">
        <w:rPr>
          <w:sz w:val="32"/>
          <w:szCs w:val="32"/>
        </w:rPr>
        <w:t>держателей</w:t>
      </w:r>
      <w:r w:rsidR="00687253" w:rsidRPr="00C7366E">
        <w:rPr>
          <w:b/>
          <w:sz w:val="32"/>
          <w:szCs w:val="32"/>
        </w:rPr>
        <w:t xml:space="preserve">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</w:p>
    <w:p w14:paraId="4E2444E9" w14:textId="77777777" w:rsidR="007524B9" w:rsidRDefault="007524B9" w:rsidP="00687253">
      <w:pPr>
        <w:jc w:val="left"/>
        <w:rPr>
          <w:sz w:val="32"/>
          <w:szCs w:val="32"/>
        </w:rPr>
      </w:pPr>
    </w:p>
    <w:p w14:paraId="2BE7EAD1" w14:textId="60747EDA" w:rsidR="006A1874" w:rsidRDefault="006A1874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687253" w:rsidRPr="00687253">
        <w:rPr>
          <w:sz w:val="32"/>
          <w:szCs w:val="32"/>
        </w:rPr>
        <w:t>Утепление чердака выполнено не герметично, рулонный утеплитель лежит в хаотичном порядке, м</w:t>
      </w:r>
      <w:r>
        <w:rPr>
          <w:sz w:val="32"/>
          <w:szCs w:val="32"/>
        </w:rPr>
        <w:t>а</w:t>
      </w:r>
      <w:r w:rsidR="00687253" w:rsidRPr="00687253">
        <w:rPr>
          <w:sz w:val="32"/>
          <w:szCs w:val="32"/>
        </w:rPr>
        <w:t xml:space="preserve">нсардные свесы не утеплены.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</w:p>
    <w:p w14:paraId="703353B9" w14:textId="77777777" w:rsidR="007524B9" w:rsidRDefault="007524B9" w:rsidP="00687253">
      <w:pPr>
        <w:jc w:val="left"/>
        <w:rPr>
          <w:sz w:val="32"/>
          <w:szCs w:val="32"/>
        </w:rPr>
      </w:pPr>
    </w:p>
    <w:p w14:paraId="534EA637" w14:textId="4E82D8F3" w:rsidR="00687253" w:rsidRPr="00687253" w:rsidRDefault="006A1874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Частично в конструкциях стропильной системы применен материал 3 сорта древесины.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>(</w:t>
      </w:r>
      <w:r w:rsidR="007524B9">
        <w:rPr>
          <w:sz w:val="32"/>
          <w:szCs w:val="32"/>
        </w:rPr>
        <w:t>К</w:t>
      </w:r>
      <w:r w:rsidR="00687253" w:rsidRPr="00687253">
        <w:rPr>
          <w:sz w:val="32"/>
          <w:szCs w:val="32"/>
        </w:rPr>
        <w:t>ровля подлежит переделк</w:t>
      </w:r>
      <w:r w:rsidR="007524B9">
        <w:rPr>
          <w:sz w:val="32"/>
          <w:szCs w:val="32"/>
        </w:rPr>
        <w:t>е</w:t>
      </w:r>
      <w:r w:rsidR="00687253" w:rsidRPr="00687253">
        <w:rPr>
          <w:sz w:val="32"/>
          <w:szCs w:val="32"/>
        </w:rPr>
        <w:t xml:space="preserve"> с частичной заменой пиломатериала 3 сорта,</w:t>
      </w:r>
      <w:r w:rsidR="007524B9"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 xml:space="preserve">и усилением </w:t>
      </w:r>
      <w:r w:rsidR="007524B9">
        <w:rPr>
          <w:sz w:val="32"/>
          <w:szCs w:val="32"/>
        </w:rPr>
        <w:t xml:space="preserve">конструкций </w:t>
      </w:r>
      <w:r w:rsidR="00687253" w:rsidRPr="00687253">
        <w:rPr>
          <w:sz w:val="32"/>
          <w:szCs w:val="32"/>
        </w:rPr>
        <w:t>пролетов</w:t>
      </w:r>
      <w:r w:rsidR="007524B9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>.</w:t>
      </w:r>
    </w:p>
    <w:p w14:paraId="0B4B73FC" w14:textId="5A154086" w:rsidR="00687253" w:rsidRDefault="006A1874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>18. Выявлена к</w:t>
      </w:r>
      <w:r w:rsidR="00687253" w:rsidRPr="00687253">
        <w:rPr>
          <w:sz w:val="32"/>
          <w:szCs w:val="32"/>
        </w:rPr>
        <w:t>оррозия металлокаркаса перекрытия балок примыкания эркера</w:t>
      </w:r>
      <w:r w:rsidR="00687253" w:rsidRPr="00C7366E">
        <w:rPr>
          <w:b/>
          <w:sz w:val="32"/>
          <w:szCs w:val="32"/>
        </w:rPr>
        <w:t>.</w:t>
      </w:r>
      <w:r w:rsidRPr="00C7366E">
        <w:rPr>
          <w:b/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  <w:r w:rsidR="00C7366E" w:rsidRPr="00C7366E">
        <w:rPr>
          <w:sz w:val="32"/>
          <w:szCs w:val="32"/>
        </w:rPr>
        <w:t xml:space="preserve">  </w:t>
      </w:r>
      <w:r w:rsidR="00687253" w:rsidRPr="00687253">
        <w:rPr>
          <w:sz w:val="32"/>
          <w:szCs w:val="32"/>
        </w:rPr>
        <w:t>(</w:t>
      </w:r>
      <w:r w:rsidR="007524B9">
        <w:rPr>
          <w:sz w:val="32"/>
          <w:szCs w:val="32"/>
        </w:rPr>
        <w:t xml:space="preserve">Необходимо </w:t>
      </w:r>
      <w:r w:rsidR="00687253" w:rsidRPr="00687253">
        <w:rPr>
          <w:sz w:val="32"/>
          <w:szCs w:val="32"/>
        </w:rPr>
        <w:t xml:space="preserve">усиление перекрытия </w:t>
      </w:r>
      <w:r w:rsidR="007524B9">
        <w:rPr>
          <w:sz w:val="32"/>
          <w:szCs w:val="32"/>
        </w:rPr>
        <w:t xml:space="preserve">в соответствии с конструкторским расчетом). </w:t>
      </w:r>
    </w:p>
    <w:p w14:paraId="7C594631" w14:textId="77777777" w:rsidR="007524B9" w:rsidRPr="00687253" w:rsidRDefault="007524B9" w:rsidP="00687253">
      <w:pPr>
        <w:jc w:val="left"/>
        <w:rPr>
          <w:sz w:val="32"/>
          <w:szCs w:val="32"/>
        </w:rPr>
      </w:pPr>
    </w:p>
    <w:p w14:paraId="76DCD7EB" w14:textId="72DC195D" w:rsidR="00216A9C" w:rsidRPr="00C7366E" w:rsidRDefault="006A1874" w:rsidP="006872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19. </w:t>
      </w:r>
      <w:r w:rsidR="00687253" w:rsidRPr="00687253">
        <w:rPr>
          <w:sz w:val="32"/>
          <w:szCs w:val="32"/>
        </w:rPr>
        <w:t xml:space="preserve">Плиты перекрытия, балки перекрытия чердака уложены </w:t>
      </w:r>
      <w:r w:rsidR="00216A9C">
        <w:rPr>
          <w:sz w:val="32"/>
          <w:szCs w:val="32"/>
        </w:rPr>
        <w:t xml:space="preserve">без устройства монолитного опорного пояса. </w:t>
      </w:r>
      <w:r w:rsidR="00C7366E" w:rsidRPr="00C7366E">
        <w:rPr>
          <w:b/>
          <w:sz w:val="32"/>
          <w:szCs w:val="32"/>
        </w:rPr>
        <w:t>Критический дефект.</w:t>
      </w:r>
    </w:p>
    <w:p w14:paraId="68AD4284" w14:textId="7EFD0D32" w:rsidR="00687253" w:rsidRDefault="00C70E6B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20. М</w:t>
      </w:r>
      <w:r w:rsidR="00687253" w:rsidRPr="00687253">
        <w:rPr>
          <w:sz w:val="32"/>
          <w:szCs w:val="32"/>
        </w:rPr>
        <w:t xml:space="preserve">ауэрлат выполнен из бруса 150*150 без </w:t>
      </w:r>
      <w:r>
        <w:rPr>
          <w:sz w:val="32"/>
          <w:szCs w:val="32"/>
        </w:rPr>
        <w:t>устройства опорного монолитного пояса.</w:t>
      </w:r>
      <w:r w:rsidR="007524B9" w:rsidRPr="007524B9">
        <w:t xml:space="preserve"> </w:t>
      </w:r>
      <w:r w:rsidR="007524B9" w:rsidRPr="007524B9">
        <w:rPr>
          <w:b/>
          <w:sz w:val="32"/>
          <w:szCs w:val="32"/>
        </w:rPr>
        <w:t>Значительный дефект.</w:t>
      </w:r>
      <w:r>
        <w:rPr>
          <w:sz w:val="32"/>
          <w:szCs w:val="32"/>
        </w:rPr>
        <w:t xml:space="preserve">  </w:t>
      </w:r>
      <w:r w:rsidR="00687253" w:rsidRPr="00687253">
        <w:rPr>
          <w:sz w:val="32"/>
          <w:szCs w:val="32"/>
        </w:rPr>
        <w:t>(</w:t>
      </w:r>
      <w:r w:rsidR="007524B9">
        <w:rPr>
          <w:sz w:val="32"/>
          <w:szCs w:val="32"/>
        </w:rPr>
        <w:t>Р</w:t>
      </w:r>
      <w:r w:rsidR="00687253" w:rsidRPr="00687253">
        <w:rPr>
          <w:sz w:val="32"/>
          <w:szCs w:val="32"/>
        </w:rPr>
        <w:t>екомендуе</w:t>
      </w:r>
      <w:r w:rsidR="007524B9">
        <w:rPr>
          <w:sz w:val="32"/>
          <w:szCs w:val="32"/>
        </w:rPr>
        <w:t>тся устройство монолитного пояса</w:t>
      </w:r>
      <w:r w:rsidR="00687253" w:rsidRPr="00687253">
        <w:rPr>
          <w:sz w:val="32"/>
          <w:szCs w:val="32"/>
        </w:rPr>
        <w:t xml:space="preserve"> или усил</w:t>
      </w:r>
      <w:r w:rsidR="007524B9">
        <w:rPr>
          <w:sz w:val="32"/>
          <w:szCs w:val="32"/>
        </w:rPr>
        <w:t>ение мауэрлата,</w:t>
      </w:r>
      <w:r w:rsidR="00687253" w:rsidRPr="00687253">
        <w:rPr>
          <w:sz w:val="32"/>
          <w:szCs w:val="32"/>
        </w:rPr>
        <w:t xml:space="preserve"> особенно в местах установки точечных опор кровли</w:t>
      </w:r>
      <w:r w:rsidR="007524B9">
        <w:rPr>
          <w:sz w:val="32"/>
          <w:szCs w:val="32"/>
        </w:rPr>
        <w:t>)</w:t>
      </w:r>
      <w:r w:rsidR="00687253" w:rsidRPr="00687253">
        <w:rPr>
          <w:sz w:val="32"/>
          <w:szCs w:val="32"/>
        </w:rPr>
        <w:t xml:space="preserve">. </w:t>
      </w:r>
    </w:p>
    <w:p w14:paraId="4CF03917" w14:textId="77777777" w:rsidR="007524B9" w:rsidRPr="00C7366E" w:rsidRDefault="007524B9" w:rsidP="00687253">
      <w:pPr>
        <w:jc w:val="left"/>
        <w:rPr>
          <w:b/>
          <w:sz w:val="32"/>
          <w:szCs w:val="32"/>
        </w:rPr>
      </w:pPr>
    </w:p>
    <w:p w14:paraId="59DDB617" w14:textId="36CAFFFF" w:rsidR="00687253" w:rsidRDefault="00C70E6B" w:rsidP="006872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 Выявлены м</w:t>
      </w:r>
      <w:r w:rsidR="00687253" w:rsidRPr="00687253">
        <w:rPr>
          <w:sz w:val="32"/>
          <w:szCs w:val="32"/>
        </w:rPr>
        <w:t>остики холода на примыканиях оконных проемов</w:t>
      </w:r>
      <w:r w:rsidR="00925302">
        <w:rPr>
          <w:sz w:val="32"/>
          <w:szCs w:val="32"/>
        </w:rPr>
        <w:t>.</w:t>
      </w:r>
      <w:r w:rsidR="00C7366E">
        <w:rPr>
          <w:sz w:val="32"/>
          <w:szCs w:val="32"/>
        </w:rPr>
        <w:t xml:space="preserve"> </w:t>
      </w:r>
      <w:r w:rsidR="00C7366E" w:rsidRPr="00C7366E">
        <w:rPr>
          <w:b/>
          <w:sz w:val="32"/>
          <w:szCs w:val="32"/>
        </w:rPr>
        <w:t>Значительный дефект.</w:t>
      </w:r>
    </w:p>
    <w:p w14:paraId="24CBAEE8" w14:textId="77777777" w:rsidR="007524B9" w:rsidRPr="00C7366E" w:rsidRDefault="007524B9" w:rsidP="00687253">
      <w:pPr>
        <w:jc w:val="left"/>
        <w:rPr>
          <w:b/>
          <w:sz w:val="32"/>
          <w:szCs w:val="32"/>
        </w:rPr>
      </w:pPr>
    </w:p>
    <w:p w14:paraId="4154CFE8" w14:textId="56DC5B06" w:rsidR="00925302" w:rsidRDefault="00C70E6B" w:rsidP="006872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22. Выявлены т</w:t>
      </w:r>
      <w:r w:rsidR="00687253" w:rsidRPr="00687253">
        <w:rPr>
          <w:sz w:val="32"/>
          <w:szCs w:val="32"/>
        </w:rPr>
        <w:t xml:space="preserve">рещины по плите пола первого этажа. </w:t>
      </w:r>
      <w:r w:rsidR="007524B9">
        <w:rPr>
          <w:sz w:val="32"/>
          <w:szCs w:val="32"/>
        </w:rPr>
        <w:t>(</w:t>
      </w:r>
      <w:r w:rsidR="00687253" w:rsidRPr="00687253">
        <w:rPr>
          <w:sz w:val="32"/>
          <w:szCs w:val="32"/>
        </w:rPr>
        <w:t xml:space="preserve">Плита залита по профнастилу </w:t>
      </w:r>
      <w:r w:rsidR="00C7366E">
        <w:rPr>
          <w:sz w:val="32"/>
          <w:szCs w:val="32"/>
        </w:rPr>
        <w:t>П</w:t>
      </w:r>
      <w:r w:rsidR="00687253" w:rsidRPr="00687253">
        <w:rPr>
          <w:sz w:val="32"/>
          <w:szCs w:val="32"/>
        </w:rPr>
        <w:t>70-75</w:t>
      </w:r>
      <w:r w:rsidR="007524B9">
        <w:rPr>
          <w:sz w:val="32"/>
          <w:szCs w:val="32"/>
        </w:rPr>
        <w:t>, требуется поверочный конструкторский расчет)</w:t>
      </w:r>
      <w:r w:rsidR="00687253" w:rsidRPr="00687253">
        <w:rPr>
          <w:sz w:val="32"/>
          <w:szCs w:val="32"/>
        </w:rPr>
        <w:t xml:space="preserve">. Армирование неизвестно.  </w:t>
      </w:r>
      <w:r w:rsidR="00C7366E" w:rsidRPr="00C7366E">
        <w:rPr>
          <w:b/>
          <w:sz w:val="32"/>
          <w:szCs w:val="32"/>
        </w:rPr>
        <w:t>Критический дефект.</w:t>
      </w:r>
    </w:p>
    <w:p w14:paraId="5E9CD4B6" w14:textId="77777777" w:rsidR="007524B9" w:rsidRDefault="007524B9" w:rsidP="00687253">
      <w:pPr>
        <w:jc w:val="left"/>
        <w:rPr>
          <w:sz w:val="32"/>
          <w:szCs w:val="32"/>
        </w:rPr>
      </w:pPr>
    </w:p>
    <w:p w14:paraId="299F7F07" w14:textId="6F671CFC" w:rsidR="00687253" w:rsidRDefault="00925302" w:rsidP="006872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23. На пролетах плиты </w:t>
      </w:r>
      <w:r w:rsidR="00687253" w:rsidRPr="00687253">
        <w:rPr>
          <w:sz w:val="32"/>
          <w:szCs w:val="32"/>
        </w:rPr>
        <w:t xml:space="preserve">до 4,5 метров </w:t>
      </w:r>
      <w:r>
        <w:rPr>
          <w:sz w:val="32"/>
          <w:szCs w:val="32"/>
        </w:rPr>
        <w:t xml:space="preserve">выявлены </w:t>
      </w:r>
      <w:r w:rsidR="0015240C">
        <w:rPr>
          <w:sz w:val="32"/>
          <w:szCs w:val="32"/>
        </w:rPr>
        <w:t xml:space="preserve">ненормативные </w:t>
      </w:r>
      <w:r>
        <w:rPr>
          <w:sz w:val="32"/>
          <w:szCs w:val="32"/>
        </w:rPr>
        <w:t>прогибы</w:t>
      </w:r>
      <w:r w:rsidR="00687253" w:rsidRPr="00687253">
        <w:rPr>
          <w:sz w:val="32"/>
          <w:szCs w:val="32"/>
        </w:rPr>
        <w:t xml:space="preserve">. </w:t>
      </w:r>
      <w:r w:rsidR="00C7366E" w:rsidRPr="00C7366E">
        <w:rPr>
          <w:b/>
          <w:sz w:val="32"/>
          <w:szCs w:val="32"/>
        </w:rPr>
        <w:t>Критический дефект.</w:t>
      </w:r>
      <w:r w:rsidR="007524B9">
        <w:rPr>
          <w:b/>
          <w:sz w:val="32"/>
          <w:szCs w:val="32"/>
        </w:rPr>
        <w:t xml:space="preserve"> </w:t>
      </w:r>
      <w:r w:rsidR="00C7366E">
        <w:rPr>
          <w:sz w:val="32"/>
          <w:szCs w:val="32"/>
        </w:rPr>
        <w:t xml:space="preserve"> </w:t>
      </w:r>
      <w:r w:rsidR="00687253" w:rsidRPr="00687253">
        <w:rPr>
          <w:sz w:val="32"/>
          <w:szCs w:val="32"/>
        </w:rPr>
        <w:t>Необходимо выполнить усиление перекрытия</w:t>
      </w:r>
      <w:r w:rsidR="007524B9">
        <w:rPr>
          <w:sz w:val="32"/>
          <w:szCs w:val="32"/>
        </w:rPr>
        <w:t xml:space="preserve"> на основании конструкторского расчета)</w:t>
      </w:r>
      <w:r w:rsidR="00687253" w:rsidRPr="00687253">
        <w:rPr>
          <w:sz w:val="32"/>
          <w:szCs w:val="32"/>
        </w:rPr>
        <w:t xml:space="preserve">. </w:t>
      </w:r>
    </w:p>
    <w:p w14:paraId="61CFD872" w14:textId="77777777" w:rsidR="007524B9" w:rsidRPr="00687253" w:rsidRDefault="007524B9" w:rsidP="00687253">
      <w:pPr>
        <w:jc w:val="left"/>
        <w:rPr>
          <w:sz w:val="32"/>
          <w:szCs w:val="32"/>
        </w:rPr>
      </w:pPr>
    </w:p>
    <w:p w14:paraId="06AFC7A9" w14:textId="3D0A4CE0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2756E52C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4BA28A79" w14:textId="35A7145B" w:rsidR="00361DA5" w:rsidRDefault="00361DA5" w:rsidP="0092140A">
      <w:pPr>
        <w:jc w:val="left"/>
        <w:rPr>
          <w:sz w:val="32"/>
          <w:szCs w:val="32"/>
        </w:rPr>
      </w:pPr>
    </w:p>
    <w:p w14:paraId="62AEE53D" w14:textId="5CD3BF64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1. 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1F5F93AB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А). Определение прочности бетона,</w:t>
      </w:r>
    </w:p>
    <w:p w14:paraId="6E60A20E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Б). Определение прочности кирпича и кладочного раствора,</w:t>
      </w:r>
    </w:p>
    <w:p w14:paraId="6DF99D38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В). Определение плотности грунтов основания под фундаментами,</w:t>
      </w:r>
    </w:p>
    <w:p w14:paraId="16CD0615" w14:textId="77777777" w:rsidR="001837F9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Г). Определение армирования (шаг арматуры и ее диаметр</w:t>
      </w:r>
      <w:r w:rsidR="001837F9">
        <w:rPr>
          <w:sz w:val="32"/>
          <w:szCs w:val="32"/>
        </w:rPr>
        <w:t>),</w:t>
      </w:r>
    </w:p>
    <w:p w14:paraId="6AF218F6" w14:textId="3074B435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08321852" w14:textId="77777777" w:rsidR="001837F9" w:rsidRDefault="001837F9" w:rsidP="0092140A">
      <w:pPr>
        <w:jc w:val="left"/>
        <w:rPr>
          <w:sz w:val="32"/>
          <w:szCs w:val="32"/>
        </w:rPr>
      </w:pPr>
    </w:p>
    <w:p w14:paraId="231C392D" w14:textId="2762E709" w:rsidR="006D4950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Выполнить поверочный конструкторский расчет с учетом результатов инструментального обследования с целью определения несущей способности </w:t>
      </w:r>
      <w:r w:rsidR="00AA4755">
        <w:rPr>
          <w:sz w:val="32"/>
          <w:szCs w:val="32"/>
        </w:rPr>
        <w:t>несущих</w:t>
      </w:r>
      <w:r>
        <w:rPr>
          <w:sz w:val="32"/>
          <w:szCs w:val="32"/>
        </w:rPr>
        <w:t xml:space="preserve"> элементов жилого дома. </w:t>
      </w:r>
      <w:r w:rsidR="006D4950">
        <w:rPr>
          <w:sz w:val="32"/>
          <w:szCs w:val="32"/>
        </w:rPr>
        <w:t xml:space="preserve"> </w:t>
      </w:r>
    </w:p>
    <w:p w14:paraId="794A7FF4" w14:textId="3A1BA96E" w:rsidR="001837F9" w:rsidRDefault="001837F9" w:rsidP="0092140A">
      <w:pPr>
        <w:jc w:val="left"/>
        <w:rPr>
          <w:sz w:val="32"/>
          <w:szCs w:val="32"/>
        </w:rPr>
      </w:pPr>
    </w:p>
    <w:p w14:paraId="523FA91E" w14:textId="14856102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3. 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5BE74CDC" w14:textId="537C8A88" w:rsidR="00AA4755" w:rsidRDefault="00AA4755" w:rsidP="0092140A">
      <w:pPr>
        <w:jc w:val="left"/>
        <w:rPr>
          <w:sz w:val="32"/>
          <w:szCs w:val="32"/>
        </w:rPr>
      </w:pPr>
    </w:p>
    <w:p w14:paraId="6BDB71D9" w14:textId="4ECDE6A1" w:rsidR="00AA4755" w:rsidRDefault="00AA4755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4. Устранить замечания по п.п. 1-2</w:t>
      </w:r>
      <w:r w:rsidR="007524B9">
        <w:rPr>
          <w:sz w:val="32"/>
          <w:szCs w:val="32"/>
        </w:rPr>
        <w:t>3</w:t>
      </w:r>
      <w:r>
        <w:rPr>
          <w:sz w:val="32"/>
          <w:szCs w:val="32"/>
        </w:rPr>
        <w:t xml:space="preserve"> Раздела 3 настоящего отчета.</w:t>
      </w: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1FBDFEDC" w:rsidR="00AB6AFE" w:rsidRDefault="00AB6AFE" w:rsidP="006475D7">
      <w:pPr>
        <w:jc w:val="left"/>
        <w:rPr>
          <w:b/>
          <w:sz w:val="32"/>
          <w:szCs w:val="32"/>
        </w:rPr>
      </w:pPr>
    </w:p>
    <w:p w14:paraId="56E707CD" w14:textId="0E7B4F39" w:rsidR="00AA4755" w:rsidRDefault="00AA4755" w:rsidP="006475D7">
      <w:pPr>
        <w:jc w:val="left"/>
        <w:rPr>
          <w:b/>
          <w:sz w:val="32"/>
          <w:szCs w:val="32"/>
        </w:rPr>
      </w:pPr>
    </w:p>
    <w:p w14:paraId="2B9AF861" w14:textId="73375D54" w:rsidR="00AA4755" w:rsidRDefault="00AA4755" w:rsidP="006475D7">
      <w:pPr>
        <w:jc w:val="left"/>
        <w:rPr>
          <w:b/>
          <w:sz w:val="32"/>
          <w:szCs w:val="32"/>
        </w:rPr>
      </w:pPr>
    </w:p>
    <w:p w14:paraId="2E045348" w14:textId="76FBBD0E" w:rsidR="00AA4755" w:rsidRDefault="00AA4755" w:rsidP="006475D7">
      <w:pPr>
        <w:jc w:val="left"/>
        <w:rPr>
          <w:b/>
          <w:sz w:val="32"/>
          <w:szCs w:val="32"/>
        </w:rPr>
      </w:pPr>
    </w:p>
    <w:p w14:paraId="3290C25D" w14:textId="767D426C" w:rsidR="00AA4755" w:rsidRDefault="00AA4755" w:rsidP="006475D7">
      <w:pPr>
        <w:jc w:val="left"/>
        <w:rPr>
          <w:b/>
          <w:sz w:val="32"/>
          <w:szCs w:val="32"/>
        </w:rPr>
      </w:pPr>
    </w:p>
    <w:p w14:paraId="3E6A24DE" w14:textId="09152767" w:rsidR="00AA4755" w:rsidRDefault="00AA4755" w:rsidP="006475D7">
      <w:pPr>
        <w:jc w:val="left"/>
        <w:rPr>
          <w:b/>
          <w:sz w:val="32"/>
          <w:szCs w:val="32"/>
        </w:rPr>
      </w:pPr>
    </w:p>
    <w:p w14:paraId="0B954A3A" w14:textId="794D4232" w:rsidR="00AA4755" w:rsidRDefault="00AA4755" w:rsidP="006475D7">
      <w:pPr>
        <w:jc w:val="left"/>
        <w:rPr>
          <w:b/>
          <w:sz w:val="32"/>
          <w:szCs w:val="32"/>
        </w:rPr>
      </w:pPr>
    </w:p>
    <w:p w14:paraId="23F18209" w14:textId="03164F24" w:rsidR="00AA4755" w:rsidRDefault="00AA4755" w:rsidP="006475D7">
      <w:pPr>
        <w:jc w:val="left"/>
        <w:rPr>
          <w:b/>
          <w:sz w:val="32"/>
          <w:szCs w:val="32"/>
        </w:rPr>
      </w:pPr>
    </w:p>
    <w:p w14:paraId="09E6D094" w14:textId="76DC6F98" w:rsidR="00AA4755" w:rsidRDefault="00AA4755" w:rsidP="006475D7">
      <w:pPr>
        <w:jc w:val="left"/>
        <w:rPr>
          <w:b/>
          <w:sz w:val="32"/>
          <w:szCs w:val="32"/>
        </w:rPr>
      </w:pPr>
    </w:p>
    <w:p w14:paraId="01B2030A" w14:textId="252B3F52" w:rsidR="00AA4755" w:rsidRDefault="00AA4755" w:rsidP="006475D7">
      <w:pPr>
        <w:jc w:val="left"/>
        <w:rPr>
          <w:b/>
          <w:sz w:val="32"/>
          <w:szCs w:val="32"/>
        </w:rPr>
      </w:pPr>
    </w:p>
    <w:p w14:paraId="0728F879" w14:textId="49D0EF9B" w:rsidR="00AA4755" w:rsidRDefault="00AA4755" w:rsidP="006475D7">
      <w:pPr>
        <w:jc w:val="left"/>
        <w:rPr>
          <w:b/>
          <w:sz w:val="32"/>
          <w:szCs w:val="32"/>
        </w:rPr>
      </w:pPr>
    </w:p>
    <w:p w14:paraId="6F84E93E" w14:textId="58F4EADB" w:rsidR="00AA4755" w:rsidRDefault="00AA4755" w:rsidP="006475D7">
      <w:pPr>
        <w:jc w:val="left"/>
        <w:rPr>
          <w:b/>
          <w:sz w:val="32"/>
          <w:szCs w:val="32"/>
        </w:rPr>
      </w:pPr>
    </w:p>
    <w:p w14:paraId="46E2ACCC" w14:textId="010BF4C4" w:rsidR="00AA4755" w:rsidRDefault="00AA4755" w:rsidP="006475D7">
      <w:pPr>
        <w:jc w:val="left"/>
        <w:rPr>
          <w:b/>
          <w:sz w:val="32"/>
          <w:szCs w:val="32"/>
        </w:rPr>
      </w:pPr>
    </w:p>
    <w:p w14:paraId="42B9B0D6" w14:textId="68C1CCF8" w:rsidR="00AA4755" w:rsidRDefault="00AA4755" w:rsidP="006475D7">
      <w:pPr>
        <w:jc w:val="left"/>
        <w:rPr>
          <w:b/>
          <w:sz w:val="32"/>
          <w:szCs w:val="32"/>
        </w:rPr>
      </w:pPr>
    </w:p>
    <w:p w14:paraId="6DE1397B" w14:textId="74671965" w:rsidR="00AA4755" w:rsidRDefault="00AA4755" w:rsidP="006475D7">
      <w:pPr>
        <w:jc w:val="left"/>
        <w:rPr>
          <w:b/>
          <w:sz w:val="32"/>
          <w:szCs w:val="32"/>
        </w:rPr>
      </w:pPr>
    </w:p>
    <w:p w14:paraId="32461F52" w14:textId="472C485B" w:rsidR="00AA4755" w:rsidRDefault="00AA4755" w:rsidP="006475D7">
      <w:pPr>
        <w:jc w:val="left"/>
        <w:rPr>
          <w:b/>
          <w:sz w:val="32"/>
          <w:szCs w:val="32"/>
        </w:rPr>
      </w:pPr>
    </w:p>
    <w:p w14:paraId="08E0B469" w14:textId="2F75E275" w:rsidR="00AA4755" w:rsidRDefault="00AA4755" w:rsidP="006475D7">
      <w:pPr>
        <w:jc w:val="left"/>
        <w:rPr>
          <w:b/>
          <w:sz w:val="32"/>
          <w:szCs w:val="32"/>
        </w:rPr>
      </w:pPr>
    </w:p>
    <w:p w14:paraId="587D72D3" w14:textId="5FAAFE10" w:rsidR="00AA4755" w:rsidRDefault="00AA4755" w:rsidP="006475D7">
      <w:pPr>
        <w:jc w:val="left"/>
        <w:rPr>
          <w:b/>
          <w:sz w:val="32"/>
          <w:szCs w:val="32"/>
        </w:rPr>
      </w:pPr>
    </w:p>
    <w:p w14:paraId="3DE19DDB" w14:textId="13719F92" w:rsidR="00AA4755" w:rsidRDefault="00AA4755" w:rsidP="006475D7">
      <w:pPr>
        <w:jc w:val="left"/>
        <w:rPr>
          <w:b/>
          <w:sz w:val="32"/>
          <w:szCs w:val="32"/>
        </w:rPr>
      </w:pPr>
    </w:p>
    <w:p w14:paraId="090362AF" w14:textId="5E6B7508" w:rsidR="00AA4755" w:rsidRDefault="00AA4755" w:rsidP="006475D7">
      <w:pPr>
        <w:jc w:val="left"/>
        <w:rPr>
          <w:b/>
          <w:sz w:val="32"/>
          <w:szCs w:val="32"/>
        </w:rPr>
      </w:pPr>
    </w:p>
    <w:p w14:paraId="5B759DEE" w14:textId="4A388E20" w:rsidR="00AE12D3" w:rsidRDefault="00AE12D3" w:rsidP="006475D7">
      <w:pPr>
        <w:jc w:val="left"/>
        <w:rPr>
          <w:b/>
          <w:sz w:val="32"/>
          <w:szCs w:val="32"/>
        </w:rPr>
      </w:pPr>
    </w:p>
    <w:p w14:paraId="76B13338" w14:textId="0706E422" w:rsidR="00AE12D3" w:rsidRDefault="00AE12D3" w:rsidP="006475D7">
      <w:pPr>
        <w:jc w:val="left"/>
        <w:rPr>
          <w:b/>
          <w:sz w:val="32"/>
          <w:szCs w:val="32"/>
        </w:rPr>
      </w:pPr>
    </w:p>
    <w:p w14:paraId="2E6A9856" w14:textId="4A62E69F" w:rsidR="00AE12D3" w:rsidRDefault="00AE12D3" w:rsidP="006475D7">
      <w:pPr>
        <w:jc w:val="left"/>
        <w:rPr>
          <w:b/>
          <w:sz w:val="32"/>
          <w:szCs w:val="32"/>
        </w:rPr>
      </w:pPr>
    </w:p>
    <w:p w14:paraId="4F363143" w14:textId="6D0CA676" w:rsidR="00AE12D3" w:rsidRDefault="00AE12D3" w:rsidP="006475D7">
      <w:pPr>
        <w:jc w:val="left"/>
        <w:rPr>
          <w:b/>
          <w:sz w:val="32"/>
          <w:szCs w:val="32"/>
        </w:rPr>
      </w:pPr>
    </w:p>
    <w:p w14:paraId="195AF5E1" w14:textId="519779B3" w:rsidR="00AE12D3" w:rsidRDefault="00AE12D3" w:rsidP="006475D7">
      <w:pPr>
        <w:jc w:val="left"/>
        <w:rPr>
          <w:b/>
          <w:sz w:val="32"/>
          <w:szCs w:val="32"/>
        </w:rPr>
      </w:pPr>
    </w:p>
    <w:p w14:paraId="3B24B460" w14:textId="0A289361" w:rsidR="00AE12D3" w:rsidRDefault="00AE12D3" w:rsidP="006475D7">
      <w:pPr>
        <w:jc w:val="left"/>
        <w:rPr>
          <w:b/>
          <w:sz w:val="32"/>
          <w:szCs w:val="32"/>
        </w:rPr>
      </w:pPr>
    </w:p>
    <w:p w14:paraId="51AAB52C" w14:textId="1CF53706" w:rsidR="00AE12D3" w:rsidRDefault="00AE12D3" w:rsidP="006475D7">
      <w:pPr>
        <w:jc w:val="left"/>
        <w:rPr>
          <w:b/>
          <w:sz w:val="32"/>
          <w:szCs w:val="32"/>
        </w:rPr>
      </w:pPr>
    </w:p>
    <w:p w14:paraId="064C9316" w14:textId="42B3656B" w:rsidR="00AE12D3" w:rsidRDefault="00AE12D3" w:rsidP="006475D7">
      <w:pPr>
        <w:jc w:val="left"/>
        <w:rPr>
          <w:b/>
          <w:sz w:val="32"/>
          <w:szCs w:val="32"/>
        </w:rPr>
      </w:pPr>
    </w:p>
    <w:p w14:paraId="77469D13" w14:textId="77777777" w:rsidR="00AE12D3" w:rsidRDefault="00AE12D3" w:rsidP="006475D7">
      <w:pPr>
        <w:jc w:val="left"/>
        <w:rPr>
          <w:b/>
          <w:sz w:val="32"/>
          <w:szCs w:val="32"/>
        </w:rPr>
      </w:pPr>
    </w:p>
    <w:p w14:paraId="6F885938" w14:textId="184606A9" w:rsidR="00AA4755" w:rsidRDefault="00AA4755" w:rsidP="006475D7">
      <w:pPr>
        <w:jc w:val="left"/>
        <w:rPr>
          <w:b/>
          <w:sz w:val="32"/>
          <w:szCs w:val="32"/>
        </w:rPr>
      </w:pPr>
    </w:p>
    <w:p w14:paraId="517A3252" w14:textId="57E96514" w:rsidR="00AA4755" w:rsidRDefault="00AA4755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075FBDDA" w14:textId="720B567A" w:rsidR="00C2665D" w:rsidRDefault="00F44A4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Трещины, </w:t>
      </w:r>
      <w:r w:rsidR="005C2A80">
        <w:rPr>
          <w:sz w:val="32"/>
          <w:szCs w:val="32"/>
        </w:rPr>
        <w:t>разрушения фундамента входной группы.</w:t>
      </w:r>
    </w:p>
    <w:p w14:paraId="7B2AE6FE" w14:textId="2C874088" w:rsidR="00A70B3C" w:rsidRDefault="00F44A4E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DE0E077" wp14:editId="73585190">
            <wp:extent cx="6210300" cy="8280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61FE" w14:textId="2015F848" w:rsidR="005C2A80" w:rsidRDefault="005C2A8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Дефекты карнизных планок</w:t>
      </w:r>
    </w:p>
    <w:p w14:paraId="05E2B435" w14:textId="652804C2" w:rsidR="005C2A80" w:rsidRDefault="005C2A80" w:rsidP="002B2ADA">
      <w:pPr>
        <w:jc w:val="left"/>
        <w:rPr>
          <w:sz w:val="32"/>
          <w:szCs w:val="32"/>
        </w:rPr>
      </w:pPr>
    </w:p>
    <w:p w14:paraId="4B4B6676" w14:textId="3BE2DE19" w:rsidR="005C2A80" w:rsidRDefault="005C2A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F1A15CE" wp14:editId="209DB71E">
            <wp:extent cx="6210300" cy="82804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6F30" w14:textId="77777777" w:rsidR="005C2A80" w:rsidRDefault="005C2A80" w:rsidP="002B2ADA">
      <w:pPr>
        <w:jc w:val="left"/>
        <w:rPr>
          <w:sz w:val="32"/>
          <w:szCs w:val="32"/>
        </w:rPr>
      </w:pPr>
    </w:p>
    <w:p w14:paraId="4E798CB2" w14:textId="158D2D8A" w:rsidR="0086727B" w:rsidRDefault="0086727B" w:rsidP="002B2ADA">
      <w:pPr>
        <w:jc w:val="left"/>
        <w:rPr>
          <w:sz w:val="32"/>
          <w:szCs w:val="32"/>
        </w:rPr>
      </w:pPr>
    </w:p>
    <w:p w14:paraId="45C51D1A" w14:textId="35BF9B89" w:rsidR="003868E8" w:rsidRDefault="00E25207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В силовых элементах стропильных конструкций применена древесина 3 сорта.</w:t>
      </w:r>
    </w:p>
    <w:p w14:paraId="5B819CC0" w14:textId="0056C831" w:rsidR="00D65840" w:rsidRDefault="00E25207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A73503A" wp14:editId="059F354C">
            <wp:extent cx="6210300" cy="82804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44F93363" w:rsidR="00EB3A42" w:rsidRDefault="00447FD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Подтопление технического подполья.</w:t>
      </w:r>
    </w:p>
    <w:p w14:paraId="27352E90" w14:textId="4C7D1B2C" w:rsidR="00447FD6" w:rsidRDefault="00447FD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3766470" wp14:editId="5F21808C">
            <wp:extent cx="6210300" cy="82804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8945A04" w:rsidR="00D65840" w:rsidRDefault="004F660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Стальные элементы балочных конструкций поражены коррозией.</w:t>
      </w:r>
    </w:p>
    <w:p w14:paraId="5E4E175B" w14:textId="77777777" w:rsidR="004F660C" w:rsidRDefault="004F660C" w:rsidP="002B2ADA">
      <w:pPr>
        <w:jc w:val="left"/>
        <w:rPr>
          <w:sz w:val="32"/>
          <w:szCs w:val="32"/>
        </w:rPr>
      </w:pPr>
    </w:p>
    <w:p w14:paraId="4BAA0107" w14:textId="41C7115B" w:rsidR="004F1335" w:rsidRDefault="004F660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DF73068" wp14:editId="6DB450C4">
            <wp:extent cx="6210300" cy="82804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73256033" w14:textId="5AA86030" w:rsidR="00171F83" w:rsidRDefault="00171F83" w:rsidP="002B2ADA">
      <w:pPr>
        <w:jc w:val="left"/>
        <w:rPr>
          <w:sz w:val="32"/>
          <w:szCs w:val="32"/>
        </w:rPr>
      </w:pPr>
    </w:p>
    <w:p w14:paraId="087EF1E0" w14:textId="2F1B83AD" w:rsidR="00C2665D" w:rsidRDefault="006C541F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Дефекты утепления чердачного перекрытия.</w:t>
      </w:r>
    </w:p>
    <w:p w14:paraId="4D97452F" w14:textId="77777777" w:rsidR="006C541F" w:rsidRDefault="006C541F" w:rsidP="002B2ADA">
      <w:pPr>
        <w:jc w:val="left"/>
        <w:rPr>
          <w:sz w:val="32"/>
          <w:szCs w:val="32"/>
        </w:rPr>
      </w:pPr>
    </w:p>
    <w:p w14:paraId="5868CDF6" w14:textId="6779FDBD" w:rsidR="00C97C6F" w:rsidRDefault="006C541F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2AEF5FE" wp14:editId="1230AE4F">
            <wp:extent cx="6210300" cy="8280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7F5456FE" w:rsidR="00926870" w:rsidRDefault="00477F9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Дефекты устройства паро и гидроизоляции.</w:t>
      </w:r>
    </w:p>
    <w:p w14:paraId="619A4E2D" w14:textId="77B5F095" w:rsidR="00477F90" w:rsidRDefault="00477F90" w:rsidP="002B2ADA">
      <w:pPr>
        <w:jc w:val="left"/>
        <w:rPr>
          <w:sz w:val="32"/>
          <w:szCs w:val="32"/>
        </w:rPr>
      </w:pPr>
    </w:p>
    <w:p w14:paraId="19DB74F9" w14:textId="2C1A3C06" w:rsidR="00477F90" w:rsidRDefault="00477F9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3B5B4DA" wp14:editId="6A8E3024">
            <wp:extent cx="6210300" cy="82804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F7F2970" w:rsidR="00926870" w:rsidRDefault="00F462A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Отслоение (разрушение) верхнего слоя бетона плиты.</w:t>
      </w:r>
    </w:p>
    <w:p w14:paraId="0C659637" w14:textId="30407E5E" w:rsidR="00F462AA" w:rsidRDefault="00F462AA" w:rsidP="002B2ADA">
      <w:pPr>
        <w:jc w:val="left"/>
        <w:rPr>
          <w:sz w:val="32"/>
          <w:szCs w:val="32"/>
        </w:rPr>
      </w:pPr>
    </w:p>
    <w:p w14:paraId="353CB371" w14:textId="6D5C61A4" w:rsidR="00F462AA" w:rsidRDefault="00F462AA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8E3F293" wp14:editId="79871EE9">
            <wp:extent cx="6210300" cy="82804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38FB8DDB" w14:textId="77777777" w:rsidR="00F46778" w:rsidRDefault="00F46778" w:rsidP="002B2ADA">
      <w:pPr>
        <w:jc w:val="left"/>
        <w:rPr>
          <w:sz w:val="32"/>
          <w:szCs w:val="32"/>
        </w:rPr>
      </w:pPr>
    </w:p>
    <w:p w14:paraId="38AC7AB4" w14:textId="313C5773" w:rsidR="00926870" w:rsidRDefault="00926870" w:rsidP="002B2ADA">
      <w:pPr>
        <w:jc w:val="left"/>
        <w:rPr>
          <w:sz w:val="32"/>
          <w:szCs w:val="32"/>
        </w:rPr>
      </w:pP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31F6C154" w14:textId="72F3932B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.</w:t>
      </w:r>
      <w:r w:rsidR="0081183D" w:rsidRPr="0081183D">
        <w:t xml:space="preserve"> </w:t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0B0EB8B5" w:rsidR="00926870" w:rsidRDefault="00926870" w:rsidP="002B2ADA">
      <w:pPr>
        <w:jc w:val="left"/>
        <w:rPr>
          <w:sz w:val="32"/>
          <w:szCs w:val="32"/>
        </w:rPr>
      </w:pPr>
    </w:p>
    <w:p w14:paraId="7DD69B76" w14:textId="77777777" w:rsidR="00F86C85" w:rsidRDefault="00F86C85" w:rsidP="002B2ADA">
      <w:pPr>
        <w:jc w:val="left"/>
        <w:rPr>
          <w:sz w:val="32"/>
          <w:szCs w:val="32"/>
        </w:rPr>
      </w:pPr>
    </w:p>
    <w:p w14:paraId="068928FD" w14:textId="0561C1E6" w:rsidR="00F86C85" w:rsidRDefault="00F86C85" w:rsidP="002B2ADA">
      <w:pPr>
        <w:jc w:val="left"/>
        <w:rPr>
          <w:sz w:val="32"/>
          <w:szCs w:val="32"/>
        </w:rPr>
      </w:pPr>
    </w:p>
    <w:p w14:paraId="77F227D8" w14:textId="77777777" w:rsidR="00F86C85" w:rsidRDefault="00F86C85" w:rsidP="002B2ADA">
      <w:pPr>
        <w:jc w:val="left"/>
        <w:rPr>
          <w:sz w:val="32"/>
          <w:szCs w:val="32"/>
        </w:rPr>
      </w:pPr>
    </w:p>
    <w:p w14:paraId="44E5CD32" w14:textId="77777777" w:rsidR="00F86C85" w:rsidRDefault="00F86C85" w:rsidP="002B2ADA">
      <w:pPr>
        <w:jc w:val="left"/>
        <w:rPr>
          <w:sz w:val="32"/>
          <w:szCs w:val="32"/>
        </w:rPr>
      </w:pPr>
    </w:p>
    <w:p w14:paraId="296A8EFF" w14:textId="77777777" w:rsidR="00F86C85" w:rsidRDefault="00F86C85" w:rsidP="002B2ADA">
      <w:pPr>
        <w:jc w:val="left"/>
        <w:rPr>
          <w:sz w:val="32"/>
          <w:szCs w:val="32"/>
        </w:rPr>
      </w:pPr>
    </w:p>
    <w:p w14:paraId="2E49F902" w14:textId="77777777" w:rsidR="00F86C85" w:rsidRDefault="00F86C85" w:rsidP="002B2ADA">
      <w:pPr>
        <w:jc w:val="left"/>
        <w:rPr>
          <w:sz w:val="32"/>
          <w:szCs w:val="32"/>
        </w:rPr>
      </w:pPr>
    </w:p>
    <w:p w14:paraId="1CC1EF02" w14:textId="77777777" w:rsidR="00F86C85" w:rsidRDefault="00F86C85" w:rsidP="002B2ADA">
      <w:pPr>
        <w:jc w:val="left"/>
        <w:rPr>
          <w:sz w:val="32"/>
          <w:szCs w:val="32"/>
        </w:rPr>
      </w:pPr>
    </w:p>
    <w:p w14:paraId="7156EE9C" w14:textId="77777777" w:rsidR="00F86C85" w:rsidRDefault="00F86C85" w:rsidP="002B2ADA">
      <w:pPr>
        <w:jc w:val="left"/>
        <w:rPr>
          <w:sz w:val="32"/>
          <w:szCs w:val="32"/>
        </w:rPr>
      </w:pPr>
    </w:p>
    <w:p w14:paraId="183ABC8B" w14:textId="77777777" w:rsidR="00F86C85" w:rsidRDefault="00F86C85" w:rsidP="002B2ADA">
      <w:pPr>
        <w:jc w:val="left"/>
        <w:rPr>
          <w:sz w:val="32"/>
          <w:szCs w:val="32"/>
        </w:rPr>
      </w:pPr>
    </w:p>
    <w:p w14:paraId="17006CE2" w14:textId="77777777" w:rsidR="00F86C85" w:rsidRDefault="00F86C85" w:rsidP="002B2ADA">
      <w:pPr>
        <w:jc w:val="left"/>
        <w:rPr>
          <w:sz w:val="32"/>
          <w:szCs w:val="32"/>
        </w:rPr>
      </w:pPr>
    </w:p>
    <w:p w14:paraId="583CD195" w14:textId="77777777" w:rsidR="00F86C85" w:rsidRDefault="00F86C85" w:rsidP="002B2ADA">
      <w:pPr>
        <w:jc w:val="left"/>
        <w:rPr>
          <w:sz w:val="32"/>
          <w:szCs w:val="32"/>
        </w:rPr>
      </w:pPr>
    </w:p>
    <w:p w14:paraId="4E667A3D" w14:textId="77777777" w:rsidR="00F86C85" w:rsidRDefault="00F86C85" w:rsidP="002B2ADA">
      <w:pPr>
        <w:jc w:val="left"/>
        <w:rPr>
          <w:sz w:val="32"/>
          <w:szCs w:val="32"/>
        </w:rPr>
      </w:pPr>
    </w:p>
    <w:p w14:paraId="70EFD10F" w14:textId="77777777" w:rsidR="00F86C85" w:rsidRDefault="00F86C85" w:rsidP="002B2ADA">
      <w:pPr>
        <w:jc w:val="left"/>
        <w:rPr>
          <w:sz w:val="32"/>
          <w:szCs w:val="32"/>
        </w:rPr>
      </w:pPr>
    </w:p>
    <w:p w14:paraId="5A51839F" w14:textId="77777777" w:rsidR="00F86C85" w:rsidRDefault="00F86C85" w:rsidP="002B2ADA">
      <w:pPr>
        <w:jc w:val="left"/>
        <w:rPr>
          <w:sz w:val="32"/>
          <w:szCs w:val="32"/>
        </w:rPr>
      </w:pPr>
    </w:p>
    <w:p w14:paraId="3D65BEEC" w14:textId="77777777" w:rsidR="00F86C85" w:rsidRDefault="00F86C85" w:rsidP="002B2ADA">
      <w:pPr>
        <w:jc w:val="left"/>
        <w:rPr>
          <w:sz w:val="32"/>
          <w:szCs w:val="32"/>
        </w:rPr>
      </w:pPr>
    </w:p>
    <w:p w14:paraId="347B0A4C" w14:textId="77777777" w:rsidR="00F86C85" w:rsidRDefault="00F86C85" w:rsidP="002B2ADA">
      <w:pPr>
        <w:jc w:val="left"/>
        <w:rPr>
          <w:sz w:val="32"/>
          <w:szCs w:val="32"/>
        </w:rPr>
      </w:pPr>
    </w:p>
    <w:p w14:paraId="097ED86A" w14:textId="77777777" w:rsidR="00F86C85" w:rsidRDefault="00F86C85" w:rsidP="002B2ADA">
      <w:pPr>
        <w:jc w:val="left"/>
        <w:rPr>
          <w:sz w:val="32"/>
          <w:szCs w:val="32"/>
        </w:rPr>
      </w:pPr>
    </w:p>
    <w:p w14:paraId="75D0820F" w14:textId="77777777" w:rsidR="00F86C85" w:rsidRDefault="00F86C85" w:rsidP="002B2ADA">
      <w:pPr>
        <w:jc w:val="left"/>
        <w:rPr>
          <w:sz w:val="32"/>
          <w:szCs w:val="32"/>
        </w:rPr>
      </w:pPr>
    </w:p>
    <w:p w14:paraId="1700B8F7" w14:textId="77777777" w:rsidR="005A28D3" w:rsidRDefault="005A28D3" w:rsidP="002B2ADA">
      <w:pPr>
        <w:jc w:val="left"/>
        <w:rPr>
          <w:sz w:val="32"/>
          <w:szCs w:val="32"/>
        </w:rPr>
      </w:pPr>
    </w:p>
    <w:p w14:paraId="1DB2B914" w14:textId="12584FFA" w:rsidR="002B6CD3" w:rsidRDefault="002B6CD3" w:rsidP="002B2ADA">
      <w:pPr>
        <w:jc w:val="left"/>
        <w:rPr>
          <w:sz w:val="32"/>
          <w:szCs w:val="32"/>
        </w:rPr>
      </w:pPr>
    </w:p>
    <w:p w14:paraId="3CBB581C" w14:textId="4ED0A1DD" w:rsidR="002B6CD3" w:rsidRDefault="002B6CD3" w:rsidP="002B2ADA">
      <w:pPr>
        <w:jc w:val="left"/>
        <w:rPr>
          <w:sz w:val="32"/>
          <w:szCs w:val="32"/>
        </w:rPr>
      </w:pPr>
    </w:p>
    <w:p w14:paraId="4E508F1C" w14:textId="6100DEDE" w:rsidR="0074126E" w:rsidRDefault="0074126E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7874CA2" w14:textId="34DE7846" w:rsidR="00C23AAC" w:rsidRPr="003F7B60" w:rsidRDefault="00C23AAC" w:rsidP="002B2ADA">
      <w:pPr>
        <w:jc w:val="left"/>
        <w:rPr>
          <w:sz w:val="32"/>
          <w:szCs w:val="32"/>
        </w:rPr>
      </w:pPr>
    </w:p>
    <w:p w14:paraId="035419CF" w14:textId="27B5F837" w:rsidR="00F84493" w:rsidRDefault="00F84493" w:rsidP="002B2ADA">
      <w:pPr>
        <w:jc w:val="left"/>
      </w:pPr>
    </w:p>
    <w:p w14:paraId="7048A6A2" w14:textId="55B8D8DD" w:rsidR="002B6CD3" w:rsidRDefault="002B6CD3" w:rsidP="002B2ADA">
      <w:pPr>
        <w:jc w:val="left"/>
      </w:pP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1987A7BB" w14:textId="77777777" w:rsidR="00516799" w:rsidRDefault="00516799" w:rsidP="002B2ADA">
      <w:pPr>
        <w:jc w:val="left"/>
      </w:pPr>
    </w:p>
    <w:p w14:paraId="5F12EDBD" w14:textId="2F648268" w:rsidR="002B6CD3" w:rsidRDefault="002B6CD3" w:rsidP="002B2ADA">
      <w:pPr>
        <w:jc w:val="left"/>
      </w:pPr>
    </w:p>
    <w:p w14:paraId="5C1E6D33" w14:textId="1650368A" w:rsidR="002B6CD3" w:rsidRDefault="002B6CD3" w:rsidP="002B2ADA">
      <w:pPr>
        <w:jc w:val="left"/>
      </w:pPr>
    </w:p>
    <w:p w14:paraId="3D609BDC" w14:textId="672FA40C" w:rsidR="004E3ABC" w:rsidRDefault="004E3ABC" w:rsidP="002B2ADA">
      <w:pPr>
        <w:jc w:val="left"/>
      </w:pPr>
    </w:p>
    <w:p w14:paraId="29B54E5B" w14:textId="3DEBADBE" w:rsidR="00FE7D00" w:rsidRDefault="00FE7D00" w:rsidP="002B2ADA">
      <w:pPr>
        <w:jc w:val="left"/>
      </w:pP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3B4F7520" w14:textId="724D15AD" w:rsidR="001F3EB2" w:rsidRDefault="001F3EB2" w:rsidP="002B2ADA">
      <w:pPr>
        <w:jc w:val="left"/>
      </w:pPr>
    </w:p>
    <w:p w14:paraId="124591E0" w14:textId="15752353" w:rsidR="001F3EB2" w:rsidRDefault="001F3EB2" w:rsidP="002B2ADA">
      <w:pPr>
        <w:jc w:val="left"/>
      </w:pPr>
    </w:p>
    <w:p w14:paraId="121F9355" w14:textId="5A24F69C" w:rsidR="001F3EB2" w:rsidRDefault="001F3EB2" w:rsidP="002B2ADA">
      <w:pPr>
        <w:jc w:val="left"/>
      </w:pPr>
    </w:p>
    <w:p w14:paraId="16AA0119" w14:textId="49D8DDB3" w:rsidR="001F3EB2" w:rsidRDefault="001F3EB2" w:rsidP="002B2ADA">
      <w:pPr>
        <w:jc w:val="left"/>
      </w:pP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17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8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45063" w14:textId="77777777" w:rsidR="00976CFE" w:rsidRDefault="00976CFE">
      <w:r>
        <w:separator/>
      </w:r>
    </w:p>
  </w:endnote>
  <w:endnote w:type="continuationSeparator" w:id="0">
    <w:p w14:paraId="234BC5B0" w14:textId="77777777" w:rsidR="00976CFE" w:rsidRDefault="0097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231FF" w14:textId="77777777" w:rsidR="00976CFE" w:rsidRDefault="00976CFE">
      <w:r>
        <w:separator/>
      </w:r>
    </w:p>
  </w:footnote>
  <w:footnote w:type="continuationSeparator" w:id="0">
    <w:p w14:paraId="1B826C4E" w14:textId="77777777" w:rsidR="00976CFE" w:rsidRDefault="00976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5E57C560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352384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5E57C560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352384">
                            <w:rPr>
                              <w:sz w:val="32"/>
                              <w:szCs w:val="32"/>
                              <w:lang w:val="en-US"/>
                            </w:rPr>
                            <w:t>#################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1AA0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E618A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240C"/>
    <w:rsid w:val="00155534"/>
    <w:rsid w:val="00156668"/>
    <w:rsid w:val="001575B8"/>
    <w:rsid w:val="00161C8B"/>
    <w:rsid w:val="00171F83"/>
    <w:rsid w:val="00172E0B"/>
    <w:rsid w:val="00181219"/>
    <w:rsid w:val="0018198B"/>
    <w:rsid w:val="001837F9"/>
    <w:rsid w:val="00185215"/>
    <w:rsid w:val="00190E60"/>
    <w:rsid w:val="00196737"/>
    <w:rsid w:val="001978B8"/>
    <w:rsid w:val="001B1B9F"/>
    <w:rsid w:val="001C7A69"/>
    <w:rsid w:val="001D3E4C"/>
    <w:rsid w:val="001F3EB2"/>
    <w:rsid w:val="00200940"/>
    <w:rsid w:val="002079DA"/>
    <w:rsid w:val="00210654"/>
    <w:rsid w:val="00216A9C"/>
    <w:rsid w:val="00217D07"/>
    <w:rsid w:val="002213A5"/>
    <w:rsid w:val="00230D4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1CF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165C"/>
    <w:rsid w:val="003473D1"/>
    <w:rsid w:val="003521C7"/>
    <w:rsid w:val="00352384"/>
    <w:rsid w:val="003530E6"/>
    <w:rsid w:val="00357289"/>
    <w:rsid w:val="00361DA5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149FF"/>
    <w:rsid w:val="0041732A"/>
    <w:rsid w:val="004405AD"/>
    <w:rsid w:val="004434A8"/>
    <w:rsid w:val="0044463B"/>
    <w:rsid w:val="00447FD6"/>
    <w:rsid w:val="0045012A"/>
    <w:rsid w:val="00450DE1"/>
    <w:rsid w:val="00453ACC"/>
    <w:rsid w:val="00463082"/>
    <w:rsid w:val="00471481"/>
    <w:rsid w:val="00471B84"/>
    <w:rsid w:val="00472D68"/>
    <w:rsid w:val="00472E31"/>
    <w:rsid w:val="00477F90"/>
    <w:rsid w:val="00482B2D"/>
    <w:rsid w:val="00482CF1"/>
    <w:rsid w:val="00483A21"/>
    <w:rsid w:val="00483EB8"/>
    <w:rsid w:val="00485466"/>
    <w:rsid w:val="00486E88"/>
    <w:rsid w:val="00496F96"/>
    <w:rsid w:val="004A602A"/>
    <w:rsid w:val="004B15AF"/>
    <w:rsid w:val="004D2A7F"/>
    <w:rsid w:val="004E153B"/>
    <w:rsid w:val="004E3ABC"/>
    <w:rsid w:val="004E4EE7"/>
    <w:rsid w:val="004E78E6"/>
    <w:rsid w:val="004F1335"/>
    <w:rsid w:val="004F38B4"/>
    <w:rsid w:val="004F406C"/>
    <w:rsid w:val="004F4948"/>
    <w:rsid w:val="004F660C"/>
    <w:rsid w:val="004F6DF2"/>
    <w:rsid w:val="005000AE"/>
    <w:rsid w:val="005014B7"/>
    <w:rsid w:val="00505115"/>
    <w:rsid w:val="00507DD0"/>
    <w:rsid w:val="00511DA8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C28"/>
    <w:rsid w:val="00586F4E"/>
    <w:rsid w:val="0059058A"/>
    <w:rsid w:val="00590D98"/>
    <w:rsid w:val="00590E1B"/>
    <w:rsid w:val="00596207"/>
    <w:rsid w:val="005978A5"/>
    <w:rsid w:val="005A28D3"/>
    <w:rsid w:val="005A37FC"/>
    <w:rsid w:val="005A4136"/>
    <w:rsid w:val="005B64FE"/>
    <w:rsid w:val="005C2A80"/>
    <w:rsid w:val="005C3039"/>
    <w:rsid w:val="005C6E97"/>
    <w:rsid w:val="005C7BB0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3352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87253"/>
    <w:rsid w:val="00696024"/>
    <w:rsid w:val="006A1874"/>
    <w:rsid w:val="006A329E"/>
    <w:rsid w:val="006A4BF6"/>
    <w:rsid w:val="006B256D"/>
    <w:rsid w:val="006C2A48"/>
    <w:rsid w:val="006C541F"/>
    <w:rsid w:val="006D4950"/>
    <w:rsid w:val="006D644B"/>
    <w:rsid w:val="006D7216"/>
    <w:rsid w:val="006E0643"/>
    <w:rsid w:val="00713E78"/>
    <w:rsid w:val="00714390"/>
    <w:rsid w:val="007179E4"/>
    <w:rsid w:val="00723BA1"/>
    <w:rsid w:val="007321F0"/>
    <w:rsid w:val="00733BB3"/>
    <w:rsid w:val="0074126E"/>
    <w:rsid w:val="00742754"/>
    <w:rsid w:val="00750753"/>
    <w:rsid w:val="007524B9"/>
    <w:rsid w:val="007545AA"/>
    <w:rsid w:val="007639F4"/>
    <w:rsid w:val="00770DE7"/>
    <w:rsid w:val="00775AD9"/>
    <w:rsid w:val="00781CB8"/>
    <w:rsid w:val="0079171F"/>
    <w:rsid w:val="007930E9"/>
    <w:rsid w:val="007948AD"/>
    <w:rsid w:val="007977E1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5E56"/>
    <w:rsid w:val="007F6174"/>
    <w:rsid w:val="00801531"/>
    <w:rsid w:val="0081183D"/>
    <w:rsid w:val="00835E3D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5302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76CFE"/>
    <w:rsid w:val="00982264"/>
    <w:rsid w:val="00982424"/>
    <w:rsid w:val="00996F32"/>
    <w:rsid w:val="00997C62"/>
    <w:rsid w:val="009A53B9"/>
    <w:rsid w:val="009B07E5"/>
    <w:rsid w:val="009B08CA"/>
    <w:rsid w:val="009C0189"/>
    <w:rsid w:val="009C79FF"/>
    <w:rsid w:val="009D0F9B"/>
    <w:rsid w:val="009D16AC"/>
    <w:rsid w:val="009D5E83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4755"/>
    <w:rsid w:val="00AA5D8E"/>
    <w:rsid w:val="00AA756A"/>
    <w:rsid w:val="00AB15EA"/>
    <w:rsid w:val="00AB689B"/>
    <w:rsid w:val="00AB6AFE"/>
    <w:rsid w:val="00AB7889"/>
    <w:rsid w:val="00AB7DE9"/>
    <w:rsid w:val="00AD4F40"/>
    <w:rsid w:val="00AE12D3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3AAC"/>
    <w:rsid w:val="00C2665D"/>
    <w:rsid w:val="00C318E9"/>
    <w:rsid w:val="00C36EF2"/>
    <w:rsid w:val="00C50663"/>
    <w:rsid w:val="00C509B5"/>
    <w:rsid w:val="00C55CD7"/>
    <w:rsid w:val="00C56436"/>
    <w:rsid w:val="00C56D11"/>
    <w:rsid w:val="00C70E6B"/>
    <w:rsid w:val="00C7366E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A5149"/>
    <w:rsid w:val="00CB03F7"/>
    <w:rsid w:val="00CB4478"/>
    <w:rsid w:val="00CC0477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86816"/>
    <w:rsid w:val="00D949CF"/>
    <w:rsid w:val="00D962C4"/>
    <w:rsid w:val="00DA385D"/>
    <w:rsid w:val="00DA6430"/>
    <w:rsid w:val="00DB06CF"/>
    <w:rsid w:val="00DB282B"/>
    <w:rsid w:val="00DB29ED"/>
    <w:rsid w:val="00DB2F42"/>
    <w:rsid w:val="00DB3438"/>
    <w:rsid w:val="00DC08D4"/>
    <w:rsid w:val="00DC6BF4"/>
    <w:rsid w:val="00DD0B2E"/>
    <w:rsid w:val="00DD566B"/>
    <w:rsid w:val="00DE02E6"/>
    <w:rsid w:val="00DE0E26"/>
    <w:rsid w:val="00DE7147"/>
    <w:rsid w:val="00E00FC6"/>
    <w:rsid w:val="00E04FE3"/>
    <w:rsid w:val="00E066AF"/>
    <w:rsid w:val="00E106D7"/>
    <w:rsid w:val="00E232A2"/>
    <w:rsid w:val="00E24697"/>
    <w:rsid w:val="00E2520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3A68"/>
    <w:rsid w:val="00E859DB"/>
    <w:rsid w:val="00E867A3"/>
    <w:rsid w:val="00E86E93"/>
    <w:rsid w:val="00E87511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4A4E"/>
    <w:rsid w:val="00F462AA"/>
    <w:rsid w:val="00F46778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86C85"/>
    <w:rsid w:val="00FA1F65"/>
    <w:rsid w:val="00FA4F22"/>
    <w:rsid w:val="00FA7D4B"/>
    <w:rsid w:val="00FB2B0C"/>
    <w:rsid w:val="00FB57CB"/>
    <w:rsid w:val="00FB6150"/>
    <w:rsid w:val="00FC3B4B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0CDCD-4CC6-495C-8749-E28E2A4E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82</TotalTime>
  <Pages>1</Pages>
  <Words>1539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22</cp:revision>
  <dcterms:created xsi:type="dcterms:W3CDTF">2019-04-26T02:05:00Z</dcterms:created>
  <dcterms:modified xsi:type="dcterms:W3CDTF">2019-10-31T14:34:00Z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