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E2053C" w14:textId="77777777" w:rsidR="00BB414C" w:rsidRDefault="00BB414C" w:rsidP="002B2ADA">
      <w:pPr>
        <w:jc w:val="left"/>
        <w:rPr>
          <w:sz w:val="32"/>
          <w:szCs w:val="32"/>
        </w:rPr>
      </w:pPr>
    </w:p>
    <w:p w14:paraId="08EFA531" w14:textId="77777777" w:rsidR="003F7B60" w:rsidRDefault="003F7B60" w:rsidP="002B2ADA">
      <w:pPr>
        <w:jc w:val="left"/>
        <w:rPr>
          <w:sz w:val="32"/>
          <w:szCs w:val="32"/>
        </w:rPr>
      </w:pPr>
    </w:p>
    <w:p w14:paraId="6CA10CD5" w14:textId="77777777" w:rsidR="003F7B60" w:rsidRDefault="000B0871" w:rsidP="002B2ADA">
      <w:pPr>
        <w:jc w:val="left"/>
        <w:rPr>
          <w:sz w:val="32"/>
          <w:szCs w:val="3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 wp14:anchorId="0B4F5400" wp14:editId="7D5648DB">
            <wp:extent cx="1061085" cy="794385"/>
            <wp:effectExtent l="0" t="0" r="571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794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7644E1" w14:textId="77777777" w:rsidR="000B0871" w:rsidRPr="000B0871" w:rsidRDefault="000B0871" w:rsidP="002B2ADA">
      <w:pPr>
        <w:autoSpaceDE w:val="0"/>
        <w:autoSpaceDN w:val="0"/>
        <w:adjustRightInd w:val="0"/>
        <w:jc w:val="left"/>
        <w:rPr>
          <w:rFonts w:ascii="Times New Roman" w:hAnsi="Times New Roman"/>
          <w:i w:val="0"/>
          <w:sz w:val="18"/>
          <w:szCs w:val="18"/>
        </w:rPr>
      </w:pPr>
      <w:r w:rsidRPr="000B0871">
        <w:rPr>
          <w:rFonts w:ascii="Times New Roman" w:hAnsi="Times New Roman"/>
          <w:i w:val="0"/>
          <w:sz w:val="18"/>
          <w:szCs w:val="18"/>
        </w:rPr>
        <w:t>Тел. +7(495)792-82-23</w:t>
      </w:r>
    </w:p>
    <w:p w14:paraId="493D7588" w14:textId="77777777" w:rsidR="000B0871" w:rsidRPr="000B0871" w:rsidRDefault="000B0871" w:rsidP="002B2ADA">
      <w:pPr>
        <w:autoSpaceDE w:val="0"/>
        <w:autoSpaceDN w:val="0"/>
        <w:adjustRightInd w:val="0"/>
        <w:jc w:val="left"/>
        <w:rPr>
          <w:rFonts w:ascii="Times New Roman" w:hAnsi="Times New Roman"/>
          <w:i w:val="0"/>
          <w:sz w:val="18"/>
          <w:szCs w:val="18"/>
        </w:rPr>
      </w:pPr>
      <w:r w:rsidRPr="000B0871">
        <w:rPr>
          <w:rFonts w:ascii="Times New Roman" w:hAnsi="Times New Roman"/>
          <w:i w:val="0"/>
          <w:sz w:val="18"/>
          <w:szCs w:val="18"/>
        </w:rPr>
        <w:t>E-mail: 7928223@technadzor77.com</w:t>
      </w:r>
    </w:p>
    <w:p w14:paraId="55D2BDBE" w14:textId="77777777" w:rsidR="000B0871" w:rsidRDefault="000B0871" w:rsidP="002B2ADA">
      <w:pPr>
        <w:jc w:val="left"/>
        <w:rPr>
          <w:sz w:val="32"/>
          <w:szCs w:val="32"/>
        </w:rPr>
      </w:pPr>
    </w:p>
    <w:p w14:paraId="10C60BFA" w14:textId="77777777" w:rsidR="000B0871" w:rsidRDefault="000B0871" w:rsidP="002B2ADA">
      <w:pPr>
        <w:jc w:val="left"/>
        <w:rPr>
          <w:sz w:val="32"/>
          <w:szCs w:val="32"/>
        </w:rPr>
      </w:pPr>
    </w:p>
    <w:p w14:paraId="18C62328" w14:textId="77777777" w:rsidR="000B0871" w:rsidRDefault="000B0871" w:rsidP="002B2ADA">
      <w:pPr>
        <w:jc w:val="left"/>
        <w:rPr>
          <w:sz w:val="32"/>
          <w:szCs w:val="32"/>
        </w:rPr>
      </w:pPr>
    </w:p>
    <w:p w14:paraId="043F64E4" w14:textId="77777777" w:rsidR="000B0871" w:rsidRDefault="000B0871" w:rsidP="002B2ADA">
      <w:pPr>
        <w:jc w:val="left"/>
        <w:rPr>
          <w:sz w:val="32"/>
          <w:szCs w:val="32"/>
        </w:rPr>
      </w:pPr>
    </w:p>
    <w:p w14:paraId="0F0E2A84" w14:textId="77777777" w:rsidR="000B0871" w:rsidRDefault="000B0871" w:rsidP="002B2ADA">
      <w:pPr>
        <w:jc w:val="left"/>
        <w:rPr>
          <w:sz w:val="32"/>
          <w:szCs w:val="32"/>
        </w:rPr>
      </w:pPr>
    </w:p>
    <w:p w14:paraId="2D81B976" w14:textId="2BE2220A" w:rsidR="000B0871" w:rsidRPr="000B0871" w:rsidRDefault="000B0871" w:rsidP="002B2ADA">
      <w:pPr>
        <w:jc w:val="center"/>
        <w:rPr>
          <w:b/>
          <w:sz w:val="32"/>
          <w:szCs w:val="32"/>
        </w:rPr>
      </w:pPr>
      <w:r w:rsidRPr="000B0871">
        <w:rPr>
          <w:b/>
          <w:sz w:val="32"/>
          <w:szCs w:val="32"/>
        </w:rPr>
        <w:t xml:space="preserve">Технический отчет </w:t>
      </w:r>
      <w:r w:rsidR="006616A1">
        <w:rPr>
          <w:b/>
          <w:sz w:val="32"/>
          <w:szCs w:val="32"/>
        </w:rPr>
        <w:t xml:space="preserve">(заключение) </w:t>
      </w:r>
      <w:r w:rsidRPr="000B0871">
        <w:rPr>
          <w:b/>
          <w:sz w:val="32"/>
          <w:szCs w:val="32"/>
        </w:rPr>
        <w:t xml:space="preserve">по </w:t>
      </w:r>
      <w:r w:rsidR="006616A1">
        <w:rPr>
          <w:b/>
          <w:sz w:val="32"/>
          <w:szCs w:val="32"/>
        </w:rPr>
        <w:t xml:space="preserve">предварительному (визуальному) </w:t>
      </w:r>
      <w:r w:rsidRPr="000B0871">
        <w:rPr>
          <w:b/>
          <w:sz w:val="32"/>
          <w:szCs w:val="32"/>
        </w:rPr>
        <w:t>обследованию объекта</w:t>
      </w:r>
      <w:r w:rsidR="00BA6749">
        <w:rPr>
          <w:b/>
          <w:sz w:val="32"/>
          <w:szCs w:val="32"/>
        </w:rPr>
        <w:t xml:space="preserve"> по заданию заказчика</w:t>
      </w:r>
      <w:r w:rsidRPr="000B0871">
        <w:rPr>
          <w:b/>
          <w:sz w:val="32"/>
          <w:szCs w:val="32"/>
        </w:rPr>
        <w:t>.</w:t>
      </w:r>
    </w:p>
    <w:p w14:paraId="000A920A" w14:textId="77777777" w:rsidR="00CF4ECB" w:rsidRDefault="00CF4ECB" w:rsidP="002B2ADA">
      <w:pPr>
        <w:jc w:val="left"/>
        <w:rPr>
          <w:b/>
          <w:sz w:val="32"/>
          <w:szCs w:val="32"/>
        </w:rPr>
      </w:pPr>
    </w:p>
    <w:p w14:paraId="30914401" w14:textId="77777777" w:rsidR="00CF4ECB" w:rsidRDefault="00CF4ECB" w:rsidP="002B2ADA">
      <w:pPr>
        <w:jc w:val="left"/>
        <w:rPr>
          <w:b/>
          <w:sz w:val="32"/>
          <w:szCs w:val="32"/>
        </w:rPr>
      </w:pPr>
    </w:p>
    <w:p w14:paraId="4FEAA0F2" w14:textId="3C1B8E49" w:rsidR="000B0871" w:rsidRPr="00982B27" w:rsidRDefault="000B0871" w:rsidP="002B2ADA">
      <w:pPr>
        <w:jc w:val="left"/>
        <w:rPr>
          <w:sz w:val="32"/>
          <w:szCs w:val="32"/>
        </w:rPr>
      </w:pPr>
      <w:r w:rsidRPr="000B0871">
        <w:rPr>
          <w:b/>
          <w:sz w:val="32"/>
          <w:szCs w:val="32"/>
        </w:rPr>
        <w:t>Заказчик</w:t>
      </w:r>
      <w:r>
        <w:rPr>
          <w:sz w:val="32"/>
          <w:szCs w:val="32"/>
        </w:rPr>
        <w:t xml:space="preserve">     </w:t>
      </w:r>
      <w:r w:rsidR="00982B27" w:rsidRPr="00982B27">
        <w:rPr>
          <w:sz w:val="32"/>
          <w:szCs w:val="32"/>
        </w:rPr>
        <w:t>#################</w:t>
      </w:r>
    </w:p>
    <w:p w14:paraId="2C4D34A0" w14:textId="28E8B56B" w:rsidR="00941193" w:rsidRDefault="00941193" w:rsidP="002B2ADA">
      <w:pPr>
        <w:jc w:val="left"/>
        <w:rPr>
          <w:sz w:val="32"/>
          <w:szCs w:val="32"/>
        </w:rPr>
      </w:pPr>
    </w:p>
    <w:p w14:paraId="772D4F6F" w14:textId="77777777" w:rsidR="003F7B60" w:rsidRDefault="003F7B60" w:rsidP="002B2ADA">
      <w:pPr>
        <w:jc w:val="left"/>
        <w:rPr>
          <w:sz w:val="32"/>
          <w:szCs w:val="32"/>
        </w:rPr>
      </w:pPr>
    </w:p>
    <w:p w14:paraId="204D4844" w14:textId="05E456A5" w:rsidR="003F7B60" w:rsidRDefault="000B0871" w:rsidP="002B2ADA">
      <w:pPr>
        <w:jc w:val="left"/>
        <w:rPr>
          <w:sz w:val="32"/>
          <w:szCs w:val="32"/>
        </w:rPr>
      </w:pPr>
      <w:r w:rsidRPr="000E5EDB">
        <w:rPr>
          <w:b/>
          <w:sz w:val="32"/>
          <w:szCs w:val="32"/>
        </w:rPr>
        <w:t>Исполнитель</w:t>
      </w:r>
      <w:r>
        <w:rPr>
          <w:sz w:val="32"/>
          <w:szCs w:val="32"/>
        </w:rPr>
        <w:t xml:space="preserve"> </w:t>
      </w:r>
      <w:r w:rsidR="00CF4ECB">
        <w:rPr>
          <w:sz w:val="32"/>
          <w:szCs w:val="32"/>
        </w:rPr>
        <w:t xml:space="preserve">                     </w:t>
      </w:r>
      <w:r>
        <w:rPr>
          <w:sz w:val="32"/>
          <w:szCs w:val="32"/>
        </w:rPr>
        <w:t xml:space="preserve"> ООО «Технадзор 77»</w:t>
      </w:r>
    </w:p>
    <w:p w14:paraId="23DCA7D3" w14:textId="631EFFC0" w:rsidR="00FA4F22" w:rsidRDefault="00FA4F22" w:rsidP="002B2ADA">
      <w:pPr>
        <w:jc w:val="left"/>
        <w:rPr>
          <w:sz w:val="32"/>
          <w:szCs w:val="32"/>
        </w:rPr>
      </w:pPr>
    </w:p>
    <w:p w14:paraId="37464822" w14:textId="62F9F1CA" w:rsidR="00FA4F22" w:rsidRDefault="00FA4F22" w:rsidP="002B2ADA">
      <w:pPr>
        <w:jc w:val="left"/>
        <w:rPr>
          <w:sz w:val="32"/>
          <w:szCs w:val="32"/>
        </w:rPr>
      </w:pPr>
      <w:r w:rsidRPr="00FA4F22">
        <w:rPr>
          <w:b/>
          <w:sz w:val="32"/>
          <w:szCs w:val="32"/>
        </w:rPr>
        <w:t>Адрес проведения обследования:</w:t>
      </w:r>
      <w:r w:rsidRPr="00FA4F22">
        <w:rPr>
          <w:sz w:val="32"/>
          <w:szCs w:val="32"/>
        </w:rPr>
        <w:t xml:space="preserve"> </w:t>
      </w:r>
      <w:r w:rsidR="00982B27">
        <w:rPr>
          <w:sz w:val="32"/>
          <w:szCs w:val="32"/>
          <w:lang w:val="en-US"/>
        </w:rPr>
        <w:t>##################################</w:t>
      </w:r>
    </w:p>
    <w:p w14:paraId="4FDA24C1" w14:textId="77777777" w:rsidR="00CF4ECB" w:rsidRDefault="00CF4ECB" w:rsidP="002B2ADA">
      <w:pPr>
        <w:jc w:val="left"/>
        <w:rPr>
          <w:sz w:val="32"/>
          <w:szCs w:val="32"/>
        </w:rPr>
      </w:pPr>
    </w:p>
    <w:p w14:paraId="498FBF21" w14:textId="77777777" w:rsidR="00996F32" w:rsidRPr="00CF4ECB" w:rsidRDefault="00996F32" w:rsidP="002B2ADA">
      <w:pPr>
        <w:jc w:val="left"/>
        <w:rPr>
          <w:sz w:val="32"/>
          <w:szCs w:val="32"/>
        </w:rPr>
      </w:pPr>
      <w:r w:rsidRPr="00CF4ECB">
        <w:rPr>
          <w:sz w:val="32"/>
          <w:szCs w:val="32"/>
        </w:rPr>
        <w:t>Генеральный директор</w:t>
      </w:r>
    </w:p>
    <w:p w14:paraId="2AA42B15" w14:textId="77777777" w:rsidR="000B0871" w:rsidRPr="00CF4ECB" w:rsidRDefault="00996F32" w:rsidP="002B2ADA">
      <w:pPr>
        <w:jc w:val="left"/>
        <w:rPr>
          <w:sz w:val="32"/>
          <w:szCs w:val="32"/>
        </w:rPr>
      </w:pPr>
      <w:r w:rsidRPr="00CF4ECB">
        <w:rPr>
          <w:sz w:val="32"/>
          <w:szCs w:val="32"/>
        </w:rPr>
        <w:t>ООО «Технадзор 77»</w:t>
      </w:r>
      <w:r w:rsidRPr="00CF4ECB">
        <w:rPr>
          <w:sz w:val="32"/>
          <w:szCs w:val="32"/>
        </w:rPr>
        <w:tab/>
      </w:r>
      <w:r w:rsidRPr="00CF4ECB">
        <w:rPr>
          <w:sz w:val="32"/>
          <w:szCs w:val="32"/>
        </w:rPr>
        <w:tab/>
      </w:r>
      <w:r w:rsidRPr="00CF4ECB">
        <w:rPr>
          <w:sz w:val="32"/>
          <w:szCs w:val="32"/>
        </w:rPr>
        <w:tab/>
      </w:r>
      <w:r w:rsidRPr="00CF4ECB">
        <w:rPr>
          <w:sz w:val="32"/>
          <w:szCs w:val="32"/>
        </w:rPr>
        <w:tab/>
      </w:r>
      <w:r w:rsidRPr="00CF4ECB">
        <w:rPr>
          <w:sz w:val="32"/>
          <w:szCs w:val="32"/>
        </w:rPr>
        <w:tab/>
      </w:r>
      <w:r w:rsidRPr="00CF4ECB">
        <w:rPr>
          <w:sz w:val="32"/>
          <w:szCs w:val="32"/>
        </w:rPr>
        <w:tab/>
        <w:t>Коржев Д.С.</w:t>
      </w:r>
    </w:p>
    <w:p w14:paraId="77159327" w14:textId="77777777" w:rsidR="003F7B60" w:rsidRDefault="003F7B60" w:rsidP="002B2ADA">
      <w:pPr>
        <w:jc w:val="left"/>
        <w:rPr>
          <w:sz w:val="32"/>
          <w:szCs w:val="32"/>
        </w:rPr>
      </w:pPr>
    </w:p>
    <w:p w14:paraId="53CC1BAD" w14:textId="77777777" w:rsidR="00CF4ECB" w:rsidRPr="00CF4ECB" w:rsidRDefault="00CF4ECB" w:rsidP="002B2ADA">
      <w:pPr>
        <w:jc w:val="left"/>
        <w:rPr>
          <w:sz w:val="32"/>
          <w:szCs w:val="32"/>
        </w:rPr>
      </w:pPr>
      <w:r w:rsidRPr="00CF4ECB">
        <w:rPr>
          <w:sz w:val="32"/>
          <w:szCs w:val="32"/>
        </w:rPr>
        <w:t xml:space="preserve">Ответственный исполнитель проведения </w:t>
      </w:r>
    </w:p>
    <w:p w14:paraId="584EA532" w14:textId="77777777" w:rsidR="00CF4ECB" w:rsidRPr="00CF4ECB" w:rsidRDefault="00CF4ECB" w:rsidP="002B2ADA">
      <w:pPr>
        <w:jc w:val="left"/>
        <w:rPr>
          <w:sz w:val="32"/>
          <w:szCs w:val="32"/>
        </w:rPr>
      </w:pPr>
      <w:r w:rsidRPr="00CF4ECB">
        <w:rPr>
          <w:sz w:val="32"/>
          <w:szCs w:val="32"/>
        </w:rPr>
        <w:t xml:space="preserve">строительной экспертизы </w:t>
      </w:r>
    </w:p>
    <w:p w14:paraId="5C2457D6" w14:textId="77777777" w:rsidR="003F7B60" w:rsidRDefault="00CF4ECB" w:rsidP="002B2ADA">
      <w:pPr>
        <w:jc w:val="left"/>
        <w:rPr>
          <w:sz w:val="32"/>
          <w:szCs w:val="32"/>
        </w:rPr>
      </w:pPr>
      <w:r w:rsidRPr="00CF4ECB">
        <w:rPr>
          <w:sz w:val="32"/>
          <w:szCs w:val="32"/>
        </w:rPr>
        <w:t>Инженеры ООО «Технадзор 77»</w:t>
      </w:r>
    </w:p>
    <w:p w14:paraId="794AA36D" w14:textId="77777777" w:rsidR="00CF4ECB" w:rsidRDefault="00CF4ECB" w:rsidP="002B2ADA">
      <w:pPr>
        <w:jc w:val="left"/>
        <w:rPr>
          <w:sz w:val="32"/>
          <w:szCs w:val="32"/>
        </w:rPr>
      </w:pPr>
    </w:p>
    <w:p w14:paraId="567C1872" w14:textId="0B651E0E" w:rsidR="00F31789" w:rsidRDefault="00982B27" w:rsidP="002B2ADA">
      <w:pPr>
        <w:jc w:val="left"/>
        <w:rPr>
          <w:sz w:val="32"/>
          <w:szCs w:val="32"/>
        </w:rPr>
      </w:pPr>
      <w:r>
        <w:rPr>
          <w:sz w:val="32"/>
          <w:szCs w:val="32"/>
          <w:lang w:val="en-US"/>
        </w:rPr>
        <w:t>#################</w:t>
      </w:r>
    </w:p>
    <w:p w14:paraId="630270D1" w14:textId="56D94938" w:rsidR="002B2ADA" w:rsidRDefault="00982B27" w:rsidP="002B2ADA">
      <w:pPr>
        <w:jc w:val="left"/>
        <w:rPr>
          <w:sz w:val="32"/>
          <w:szCs w:val="32"/>
        </w:rPr>
      </w:pPr>
      <w:r>
        <w:rPr>
          <w:sz w:val="32"/>
          <w:szCs w:val="32"/>
          <w:lang w:val="en-US"/>
        </w:rPr>
        <w:t>#################</w:t>
      </w:r>
    </w:p>
    <w:p w14:paraId="2622B27C" w14:textId="77777777" w:rsidR="002B2ADA" w:rsidRDefault="002B2ADA" w:rsidP="002B2ADA">
      <w:pPr>
        <w:jc w:val="left"/>
        <w:rPr>
          <w:sz w:val="32"/>
          <w:szCs w:val="32"/>
        </w:rPr>
      </w:pPr>
    </w:p>
    <w:p w14:paraId="79756F50" w14:textId="77777777" w:rsidR="006616A1" w:rsidRDefault="006616A1" w:rsidP="002B2ADA">
      <w:pPr>
        <w:jc w:val="center"/>
        <w:rPr>
          <w:sz w:val="32"/>
          <w:szCs w:val="32"/>
        </w:rPr>
      </w:pPr>
    </w:p>
    <w:p w14:paraId="1D9C704C" w14:textId="0BD80646" w:rsidR="003F7B60" w:rsidRDefault="00CF4ECB" w:rsidP="002B2ADA">
      <w:pPr>
        <w:jc w:val="center"/>
        <w:rPr>
          <w:sz w:val="32"/>
          <w:szCs w:val="32"/>
        </w:rPr>
      </w:pPr>
      <w:r w:rsidRPr="00CF4ECB">
        <w:rPr>
          <w:sz w:val="32"/>
          <w:szCs w:val="32"/>
        </w:rPr>
        <w:t>Г. Москва</w:t>
      </w:r>
    </w:p>
    <w:p w14:paraId="5E4572B3" w14:textId="512A9D92" w:rsidR="00962CCD" w:rsidRPr="00962CCD" w:rsidRDefault="00AB6AFE" w:rsidP="00962CCD">
      <w:pPr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1. </w:t>
      </w:r>
      <w:r w:rsidR="00962CCD">
        <w:rPr>
          <w:b/>
          <w:sz w:val="32"/>
          <w:szCs w:val="32"/>
        </w:rPr>
        <w:t>Общие в</w:t>
      </w:r>
      <w:r w:rsidR="00962CCD" w:rsidRPr="00962CCD">
        <w:rPr>
          <w:b/>
          <w:sz w:val="32"/>
          <w:szCs w:val="32"/>
        </w:rPr>
        <w:t>ыводы по результатам обследования:</w:t>
      </w:r>
    </w:p>
    <w:p w14:paraId="294E1346" w14:textId="6AD6156B" w:rsidR="00962CCD" w:rsidRDefault="00962CCD" w:rsidP="00962CCD">
      <w:pPr>
        <w:jc w:val="left"/>
        <w:rPr>
          <w:b/>
          <w:sz w:val="32"/>
          <w:szCs w:val="32"/>
        </w:rPr>
      </w:pPr>
    </w:p>
    <w:p w14:paraId="137F256C" w14:textId="77777777" w:rsidR="00FC46A8" w:rsidRPr="00FC46A8" w:rsidRDefault="00FC46A8" w:rsidP="00FC46A8">
      <w:pPr>
        <w:jc w:val="left"/>
        <w:rPr>
          <w:sz w:val="32"/>
          <w:szCs w:val="32"/>
        </w:rPr>
      </w:pPr>
      <w:r w:rsidRPr="00FC46A8">
        <w:rPr>
          <w:sz w:val="32"/>
          <w:szCs w:val="32"/>
        </w:rPr>
        <w:lastRenderedPageBreak/>
        <w:t>Техническое состояние всего здания определено, как ограниченно-работоспособное.</w:t>
      </w:r>
    </w:p>
    <w:p w14:paraId="0FCB6B8B" w14:textId="77777777" w:rsidR="00FC46A8" w:rsidRPr="00FC46A8" w:rsidRDefault="00FC46A8" w:rsidP="00FC46A8">
      <w:pPr>
        <w:jc w:val="left"/>
        <w:rPr>
          <w:sz w:val="32"/>
          <w:szCs w:val="32"/>
        </w:rPr>
      </w:pPr>
      <w:r w:rsidRPr="00FC46A8">
        <w:rPr>
          <w:sz w:val="32"/>
          <w:szCs w:val="32"/>
        </w:rPr>
        <w:t xml:space="preserve">По совокупности выявленных значительных и критических дефектов и повреждений обследуемого здания, эксплуатация объекта без устранения выявленных дефектов впоследствии может привести к потере или снижению прочности и устойчивости конструктивных элементов. Также возможно существенное ухудшение эксплуатационных характеристик строительной продукции и ее долговечности. </w:t>
      </w:r>
    </w:p>
    <w:p w14:paraId="32008E6D" w14:textId="59416A27" w:rsidR="00562D74" w:rsidRDefault="00FC46A8" w:rsidP="00FC46A8">
      <w:pPr>
        <w:jc w:val="left"/>
        <w:rPr>
          <w:sz w:val="32"/>
          <w:szCs w:val="32"/>
        </w:rPr>
      </w:pPr>
      <w:r w:rsidRPr="00FC46A8">
        <w:rPr>
          <w:sz w:val="32"/>
          <w:szCs w:val="32"/>
        </w:rPr>
        <w:t>Техническое состояние несущих и конструктивных не соответствует требованиям технических регламентов, СП, ГОСТ и других нормативных документов по строительству, действующих на территории Российской Федерации.</w:t>
      </w:r>
    </w:p>
    <w:p w14:paraId="0D80ACC4" w14:textId="77777777" w:rsidR="006472B3" w:rsidRDefault="006472B3" w:rsidP="002B2ADA">
      <w:pPr>
        <w:jc w:val="left"/>
        <w:rPr>
          <w:b/>
          <w:sz w:val="32"/>
          <w:szCs w:val="32"/>
        </w:rPr>
      </w:pPr>
    </w:p>
    <w:p w14:paraId="5201AE1D" w14:textId="371A782A" w:rsidR="003F7B60" w:rsidRPr="00680813" w:rsidRDefault="00AB6AFE" w:rsidP="002B2ADA">
      <w:pPr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="005701CB" w:rsidRPr="00680813">
        <w:rPr>
          <w:b/>
          <w:sz w:val="32"/>
          <w:szCs w:val="32"/>
        </w:rPr>
        <w:t>Вводная часть.</w:t>
      </w:r>
    </w:p>
    <w:p w14:paraId="25815D83" w14:textId="77777777" w:rsidR="00CF4ECB" w:rsidRDefault="00CF4ECB" w:rsidP="002B2ADA">
      <w:pPr>
        <w:jc w:val="left"/>
        <w:rPr>
          <w:sz w:val="32"/>
          <w:szCs w:val="32"/>
        </w:rPr>
      </w:pPr>
    </w:p>
    <w:p w14:paraId="1C3C661B" w14:textId="250A5CF8" w:rsidR="003F7B60" w:rsidRDefault="003F7B60" w:rsidP="00D22452">
      <w:pPr>
        <w:jc w:val="left"/>
        <w:rPr>
          <w:sz w:val="32"/>
          <w:szCs w:val="32"/>
        </w:rPr>
      </w:pPr>
      <w:r w:rsidRPr="00680813">
        <w:rPr>
          <w:b/>
          <w:sz w:val="32"/>
          <w:szCs w:val="32"/>
        </w:rPr>
        <w:t>Объект строительного обследования:</w:t>
      </w:r>
      <w:r w:rsidRPr="003F7B60">
        <w:rPr>
          <w:sz w:val="32"/>
          <w:szCs w:val="32"/>
        </w:rPr>
        <w:t xml:space="preserve"> </w:t>
      </w:r>
      <w:bookmarkStart w:id="0" w:name="_Hlk524503799"/>
      <w:r w:rsidR="00D2052A">
        <w:rPr>
          <w:sz w:val="32"/>
          <w:szCs w:val="32"/>
        </w:rPr>
        <w:t>Незаконченный строительством индивидуальный жилой дом.</w:t>
      </w:r>
      <w:r w:rsidR="00BA6749">
        <w:rPr>
          <w:sz w:val="32"/>
          <w:szCs w:val="32"/>
        </w:rPr>
        <w:t xml:space="preserve"> </w:t>
      </w:r>
    </w:p>
    <w:p w14:paraId="5C5376EA" w14:textId="77777777" w:rsidR="00D22452" w:rsidRPr="003F7B60" w:rsidRDefault="00D22452" w:rsidP="00D22452">
      <w:pPr>
        <w:jc w:val="left"/>
        <w:rPr>
          <w:sz w:val="32"/>
          <w:szCs w:val="32"/>
        </w:rPr>
      </w:pPr>
    </w:p>
    <w:bookmarkEnd w:id="0"/>
    <w:p w14:paraId="4ADF2891" w14:textId="70489922" w:rsidR="006E0643" w:rsidRDefault="003F7B60" w:rsidP="002B2ADA">
      <w:pPr>
        <w:jc w:val="left"/>
        <w:rPr>
          <w:sz w:val="32"/>
          <w:szCs w:val="32"/>
        </w:rPr>
      </w:pPr>
      <w:r w:rsidRPr="00680813">
        <w:rPr>
          <w:b/>
          <w:sz w:val="32"/>
          <w:szCs w:val="32"/>
        </w:rPr>
        <w:t xml:space="preserve">Адрес проведения </w:t>
      </w:r>
      <w:r w:rsidR="006616A1">
        <w:rPr>
          <w:b/>
          <w:sz w:val="32"/>
          <w:szCs w:val="32"/>
        </w:rPr>
        <w:t>обследования</w:t>
      </w:r>
      <w:r w:rsidRPr="00680813">
        <w:rPr>
          <w:b/>
          <w:sz w:val="32"/>
          <w:szCs w:val="32"/>
        </w:rPr>
        <w:t>:</w:t>
      </w:r>
      <w:r w:rsidRPr="003F7B60">
        <w:rPr>
          <w:sz w:val="32"/>
          <w:szCs w:val="32"/>
        </w:rPr>
        <w:t xml:space="preserve"> </w:t>
      </w:r>
      <w:r w:rsidR="00982B27">
        <w:rPr>
          <w:sz w:val="32"/>
          <w:szCs w:val="32"/>
          <w:lang w:val="en-US"/>
        </w:rPr>
        <w:t>##################################</w:t>
      </w:r>
      <w:bookmarkStart w:id="1" w:name="_GoBack"/>
      <w:bookmarkEnd w:id="1"/>
    </w:p>
    <w:p w14:paraId="25248935" w14:textId="77777777" w:rsidR="00D22452" w:rsidRDefault="00D22452" w:rsidP="002B2ADA">
      <w:pPr>
        <w:jc w:val="left"/>
        <w:rPr>
          <w:sz w:val="32"/>
          <w:szCs w:val="32"/>
        </w:rPr>
      </w:pPr>
    </w:p>
    <w:p w14:paraId="4477A5B7" w14:textId="1B4AD285" w:rsidR="0004480D" w:rsidRDefault="0004480D" w:rsidP="002B2ADA">
      <w:pPr>
        <w:jc w:val="left"/>
        <w:rPr>
          <w:b/>
          <w:sz w:val="32"/>
          <w:szCs w:val="32"/>
        </w:rPr>
      </w:pPr>
      <w:r w:rsidRPr="0004480D">
        <w:rPr>
          <w:b/>
          <w:sz w:val="32"/>
          <w:szCs w:val="32"/>
        </w:rPr>
        <w:t xml:space="preserve">Документы, представленные для </w:t>
      </w:r>
      <w:r w:rsidR="00941193">
        <w:rPr>
          <w:b/>
          <w:sz w:val="32"/>
          <w:szCs w:val="32"/>
        </w:rPr>
        <w:t>исследования</w:t>
      </w:r>
      <w:r w:rsidRPr="0004480D">
        <w:rPr>
          <w:b/>
          <w:sz w:val="32"/>
          <w:szCs w:val="32"/>
        </w:rPr>
        <w:t>:</w:t>
      </w:r>
    </w:p>
    <w:p w14:paraId="207AF157" w14:textId="77777777" w:rsidR="00AB6AFE" w:rsidRDefault="00AB6AFE" w:rsidP="002B2ADA">
      <w:pPr>
        <w:jc w:val="left"/>
        <w:rPr>
          <w:b/>
          <w:sz w:val="32"/>
          <w:szCs w:val="32"/>
        </w:rPr>
      </w:pPr>
    </w:p>
    <w:p w14:paraId="72EF445D" w14:textId="2C59FCD2" w:rsidR="006616A1" w:rsidRPr="006616A1" w:rsidRDefault="006616A1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Материалы фотофиксации.</w:t>
      </w:r>
    </w:p>
    <w:p w14:paraId="72F0E27A" w14:textId="730AF0E2" w:rsidR="00941193" w:rsidRDefault="006616A1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П</w:t>
      </w:r>
      <w:r w:rsidRPr="006616A1">
        <w:rPr>
          <w:sz w:val="32"/>
          <w:szCs w:val="32"/>
        </w:rPr>
        <w:t>роектн</w:t>
      </w:r>
      <w:r>
        <w:rPr>
          <w:sz w:val="32"/>
          <w:szCs w:val="32"/>
        </w:rPr>
        <w:t>ая</w:t>
      </w:r>
      <w:r w:rsidRPr="006616A1">
        <w:rPr>
          <w:sz w:val="32"/>
          <w:szCs w:val="32"/>
        </w:rPr>
        <w:t xml:space="preserve"> и исполнительн</w:t>
      </w:r>
      <w:r>
        <w:rPr>
          <w:sz w:val="32"/>
          <w:szCs w:val="32"/>
        </w:rPr>
        <w:t>ая</w:t>
      </w:r>
      <w:r w:rsidRPr="006616A1">
        <w:rPr>
          <w:sz w:val="32"/>
          <w:szCs w:val="32"/>
        </w:rPr>
        <w:t xml:space="preserve"> документаци</w:t>
      </w:r>
      <w:r>
        <w:rPr>
          <w:sz w:val="32"/>
          <w:szCs w:val="32"/>
        </w:rPr>
        <w:t>я не предоставлялась</w:t>
      </w:r>
      <w:r w:rsidRPr="006616A1">
        <w:rPr>
          <w:sz w:val="32"/>
          <w:szCs w:val="32"/>
        </w:rPr>
        <w:t>.</w:t>
      </w:r>
    </w:p>
    <w:p w14:paraId="05C815BA" w14:textId="2F7AAD2A" w:rsidR="006616A1" w:rsidRDefault="006616A1" w:rsidP="006616A1">
      <w:pPr>
        <w:jc w:val="left"/>
        <w:rPr>
          <w:sz w:val="32"/>
          <w:szCs w:val="32"/>
        </w:rPr>
      </w:pPr>
      <w:r w:rsidRPr="006616A1">
        <w:rPr>
          <w:sz w:val="32"/>
          <w:szCs w:val="32"/>
        </w:rPr>
        <w:t>Исполнительные схемы</w:t>
      </w:r>
      <w:r>
        <w:rPr>
          <w:sz w:val="32"/>
          <w:szCs w:val="32"/>
        </w:rPr>
        <w:t>, а</w:t>
      </w:r>
      <w:r w:rsidRPr="006616A1">
        <w:rPr>
          <w:sz w:val="32"/>
          <w:szCs w:val="32"/>
        </w:rPr>
        <w:t>кты, материалы по предыдущим ремонтным работам</w:t>
      </w:r>
      <w:r>
        <w:rPr>
          <w:sz w:val="32"/>
          <w:szCs w:val="32"/>
        </w:rPr>
        <w:t xml:space="preserve"> не предоставлялись</w:t>
      </w:r>
      <w:r w:rsidRPr="006616A1">
        <w:rPr>
          <w:sz w:val="32"/>
          <w:szCs w:val="32"/>
        </w:rPr>
        <w:t>.</w:t>
      </w:r>
    </w:p>
    <w:p w14:paraId="63352B13" w14:textId="77777777" w:rsidR="00941193" w:rsidRPr="003F7B60" w:rsidRDefault="00941193" w:rsidP="002B2ADA">
      <w:pPr>
        <w:jc w:val="left"/>
        <w:rPr>
          <w:sz w:val="32"/>
          <w:szCs w:val="32"/>
        </w:rPr>
      </w:pPr>
    </w:p>
    <w:p w14:paraId="0109FC07" w14:textId="3CCFA548" w:rsidR="00941193" w:rsidRDefault="003F7B60" w:rsidP="00941193">
      <w:pPr>
        <w:jc w:val="left"/>
        <w:rPr>
          <w:sz w:val="32"/>
          <w:szCs w:val="32"/>
        </w:rPr>
      </w:pPr>
      <w:r w:rsidRPr="00680813">
        <w:rPr>
          <w:b/>
          <w:sz w:val="32"/>
          <w:szCs w:val="32"/>
        </w:rPr>
        <w:t>Цель обследования:</w:t>
      </w:r>
      <w:r w:rsidRPr="003F7B60">
        <w:rPr>
          <w:sz w:val="32"/>
          <w:szCs w:val="32"/>
        </w:rPr>
        <w:t xml:space="preserve"> </w:t>
      </w:r>
    </w:p>
    <w:p w14:paraId="05049167" w14:textId="77777777" w:rsidR="00AB6AFE" w:rsidRDefault="00AB6AFE" w:rsidP="00941193">
      <w:pPr>
        <w:jc w:val="left"/>
        <w:rPr>
          <w:sz w:val="32"/>
          <w:szCs w:val="32"/>
        </w:rPr>
      </w:pPr>
    </w:p>
    <w:p w14:paraId="4E9DB20B" w14:textId="06114FF6" w:rsidR="00F26D29" w:rsidRDefault="006616A1" w:rsidP="00941193">
      <w:pPr>
        <w:jc w:val="left"/>
        <w:rPr>
          <w:sz w:val="32"/>
          <w:szCs w:val="32"/>
        </w:rPr>
      </w:pPr>
      <w:r>
        <w:rPr>
          <w:sz w:val="32"/>
          <w:szCs w:val="32"/>
        </w:rPr>
        <w:t>Определение фактического технического состояния объекта</w:t>
      </w:r>
      <w:r w:rsidR="00EC7BA3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</w:p>
    <w:p w14:paraId="6E5C9F9B" w14:textId="631ABA3E" w:rsidR="00941193" w:rsidRDefault="00941193" w:rsidP="00941193">
      <w:pPr>
        <w:jc w:val="left"/>
        <w:rPr>
          <w:sz w:val="32"/>
          <w:szCs w:val="32"/>
        </w:rPr>
      </w:pPr>
      <w:bookmarkStart w:id="2" w:name="_Hlk524505263"/>
      <w:r>
        <w:rPr>
          <w:sz w:val="32"/>
          <w:szCs w:val="32"/>
        </w:rPr>
        <w:t xml:space="preserve">Подготовка </w:t>
      </w:r>
      <w:r w:rsidRPr="00941193">
        <w:rPr>
          <w:sz w:val="32"/>
          <w:szCs w:val="32"/>
        </w:rPr>
        <w:t>заключени</w:t>
      </w:r>
      <w:r>
        <w:rPr>
          <w:sz w:val="32"/>
          <w:szCs w:val="32"/>
        </w:rPr>
        <w:t>я</w:t>
      </w:r>
      <w:r w:rsidR="006616A1">
        <w:rPr>
          <w:sz w:val="32"/>
          <w:szCs w:val="32"/>
        </w:rPr>
        <w:t xml:space="preserve"> на основании полученных результатов обследования.</w:t>
      </w:r>
    </w:p>
    <w:bookmarkEnd w:id="2"/>
    <w:p w14:paraId="17E90129" w14:textId="77777777" w:rsidR="00D03BAC" w:rsidRDefault="00D03BAC" w:rsidP="00941193">
      <w:pPr>
        <w:jc w:val="left"/>
        <w:rPr>
          <w:sz w:val="32"/>
          <w:szCs w:val="32"/>
        </w:rPr>
      </w:pPr>
    </w:p>
    <w:p w14:paraId="68E26B6E" w14:textId="1B84BA07" w:rsidR="00B36E2E" w:rsidRDefault="00B36E2E" w:rsidP="002B2ADA">
      <w:pPr>
        <w:jc w:val="left"/>
        <w:rPr>
          <w:sz w:val="32"/>
          <w:szCs w:val="32"/>
        </w:rPr>
      </w:pPr>
      <w:r w:rsidRPr="00B36E2E">
        <w:rPr>
          <w:sz w:val="32"/>
          <w:szCs w:val="32"/>
        </w:rPr>
        <w:t>Обследование проводилось «</w:t>
      </w:r>
      <w:r w:rsidR="00892B78">
        <w:rPr>
          <w:sz w:val="32"/>
          <w:szCs w:val="32"/>
        </w:rPr>
        <w:t>17</w:t>
      </w:r>
      <w:r w:rsidRPr="00B36E2E">
        <w:rPr>
          <w:sz w:val="32"/>
          <w:szCs w:val="32"/>
        </w:rPr>
        <w:t xml:space="preserve">» </w:t>
      </w:r>
      <w:r w:rsidR="00AD4F40">
        <w:rPr>
          <w:sz w:val="32"/>
          <w:szCs w:val="32"/>
        </w:rPr>
        <w:t>апреля</w:t>
      </w:r>
      <w:r w:rsidRPr="00B36E2E">
        <w:rPr>
          <w:sz w:val="32"/>
          <w:szCs w:val="32"/>
        </w:rPr>
        <w:t xml:space="preserve"> 201</w:t>
      </w:r>
      <w:r w:rsidR="00266ECC">
        <w:rPr>
          <w:sz w:val="32"/>
          <w:szCs w:val="32"/>
        </w:rPr>
        <w:t>9</w:t>
      </w:r>
      <w:r w:rsidRPr="00B36E2E">
        <w:rPr>
          <w:sz w:val="32"/>
          <w:szCs w:val="32"/>
        </w:rPr>
        <w:t xml:space="preserve"> г. с </w:t>
      </w:r>
      <w:r w:rsidR="00266ECC">
        <w:rPr>
          <w:sz w:val="32"/>
          <w:szCs w:val="32"/>
        </w:rPr>
        <w:t>12</w:t>
      </w:r>
      <w:r w:rsidRPr="00B36E2E">
        <w:rPr>
          <w:sz w:val="32"/>
          <w:szCs w:val="32"/>
        </w:rPr>
        <w:t>-</w:t>
      </w:r>
      <w:r w:rsidR="00266ECC">
        <w:rPr>
          <w:sz w:val="32"/>
          <w:szCs w:val="32"/>
        </w:rPr>
        <w:t>30</w:t>
      </w:r>
      <w:r w:rsidRPr="00B36E2E">
        <w:rPr>
          <w:sz w:val="32"/>
          <w:szCs w:val="32"/>
        </w:rPr>
        <w:t xml:space="preserve"> до </w:t>
      </w:r>
      <w:r w:rsidR="00266ECC">
        <w:rPr>
          <w:sz w:val="32"/>
          <w:szCs w:val="32"/>
        </w:rPr>
        <w:t>13</w:t>
      </w:r>
      <w:r w:rsidRPr="00B36E2E">
        <w:rPr>
          <w:sz w:val="32"/>
          <w:szCs w:val="32"/>
        </w:rPr>
        <w:t>-</w:t>
      </w:r>
      <w:r w:rsidR="00266ECC">
        <w:rPr>
          <w:sz w:val="32"/>
          <w:szCs w:val="32"/>
        </w:rPr>
        <w:t>30</w:t>
      </w:r>
      <w:r w:rsidR="00AD4F40">
        <w:rPr>
          <w:sz w:val="32"/>
          <w:szCs w:val="32"/>
        </w:rPr>
        <w:t>.</w:t>
      </w:r>
      <w:r w:rsidR="00266ECC">
        <w:rPr>
          <w:sz w:val="32"/>
          <w:szCs w:val="32"/>
        </w:rPr>
        <w:t xml:space="preserve"> </w:t>
      </w:r>
    </w:p>
    <w:p w14:paraId="51404030" w14:textId="77777777" w:rsidR="005701CB" w:rsidRDefault="005701CB" w:rsidP="002B2ADA">
      <w:pPr>
        <w:jc w:val="left"/>
        <w:rPr>
          <w:sz w:val="32"/>
          <w:szCs w:val="32"/>
        </w:rPr>
      </w:pPr>
    </w:p>
    <w:p w14:paraId="28EB5A7D" w14:textId="63AFB01B" w:rsidR="005701CB" w:rsidRDefault="005701CB" w:rsidP="002B2ADA">
      <w:pPr>
        <w:jc w:val="left"/>
        <w:rPr>
          <w:b/>
          <w:sz w:val="32"/>
          <w:szCs w:val="32"/>
        </w:rPr>
      </w:pPr>
      <w:r w:rsidRPr="00680813">
        <w:rPr>
          <w:b/>
          <w:sz w:val="32"/>
          <w:szCs w:val="32"/>
        </w:rPr>
        <w:lastRenderedPageBreak/>
        <w:t>Характеристика обследуемого объекта:</w:t>
      </w:r>
    </w:p>
    <w:p w14:paraId="596C1C43" w14:textId="77777777" w:rsidR="00AB6AFE" w:rsidRPr="00680813" w:rsidRDefault="00AB6AFE" w:rsidP="002B2ADA">
      <w:pPr>
        <w:jc w:val="left"/>
        <w:rPr>
          <w:b/>
          <w:sz w:val="32"/>
          <w:szCs w:val="32"/>
        </w:rPr>
      </w:pPr>
    </w:p>
    <w:p w14:paraId="74BB0569" w14:textId="2C8E9063" w:rsidR="00031CF4" w:rsidRDefault="00AD4F40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Двухэтажный незавершенный строительством жилой дом.</w:t>
      </w:r>
    </w:p>
    <w:p w14:paraId="34369212" w14:textId="070C92F8" w:rsidR="00AD4F40" w:rsidRDefault="00AD4F40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Стены наружные кирпичные.</w:t>
      </w:r>
    </w:p>
    <w:p w14:paraId="086EE8D9" w14:textId="6BCA85E9" w:rsidR="00AD4F40" w:rsidRDefault="00AD4F40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Перекрытие и покрытие железобетонные плиты.</w:t>
      </w:r>
    </w:p>
    <w:p w14:paraId="538038C6" w14:textId="08D79985" w:rsidR="00AD4F40" w:rsidRDefault="00AD4F40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Фундаменты ленточные</w:t>
      </w:r>
    </w:p>
    <w:p w14:paraId="522941BB" w14:textId="17027E5C" w:rsidR="00AD4F40" w:rsidRDefault="00AD4F40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Конструкция кровли стропильная </w:t>
      </w:r>
    </w:p>
    <w:p w14:paraId="55B65C13" w14:textId="3772FB71" w:rsidR="00AD4F40" w:rsidRDefault="00AD4F40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Окна ПВХ</w:t>
      </w:r>
    </w:p>
    <w:p w14:paraId="4B862337" w14:textId="77777777" w:rsidR="005D6C93" w:rsidRDefault="005D6C93" w:rsidP="002B2ADA">
      <w:pPr>
        <w:jc w:val="left"/>
        <w:rPr>
          <w:sz w:val="32"/>
          <w:szCs w:val="32"/>
        </w:rPr>
      </w:pPr>
    </w:p>
    <w:p w14:paraId="29A11C92" w14:textId="42E900D4" w:rsidR="005F603A" w:rsidRDefault="005F603A" w:rsidP="002B2ADA">
      <w:pPr>
        <w:jc w:val="left"/>
        <w:rPr>
          <w:b/>
          <w:sz w:val="32"/>
          <w:szCs w:val="32"/>
        </w:rPr>
      </w:pPr>
      <w:r w:rsidRPr="00680813">
        <w:rPr>
          <w:b/>
          <w:sz w:val="32"/>
          <w:szCs w:val="32"/>
        </w:rPr>
        <w:t>Вопросы, поставленные на экспертизу</w:t>
      </w:r>
    </w:p>
    <w:p w14:paraId="7FD1A991" w14:textId="77777777" w:rsidR="00AB6AFE" w:rsidRPr="00680813" w:rsidRDefault="00AB6AFE" w:rsidP="002B2ADA">
      <w:pPr>
        <w:jc w:val="left"/>
        <w:rPr>
          <w:b/>
          <w:sz w:val="32"/>
          <w:szCs w:val="32"/>
        </w:rPr>
      </w:pPr>
    </w:p>
    <w:p w14:paraId="6E2C4560" w14:textId="43EEFE75" w:rsidR="002A513D" w:rsidRDefault="005F603A" w:rsidP="002B2ADA">
      <w:pPr>
        <w:jc w:val="left"/>
        <w:rPr>
          <w:sz w:val="32"/>
          <w:szCs w:val="32"/>
        </w:rPr>
      </w:pPr>
      <w:r w:rsidRPr="005F603A">
        <w:rPr>
          <w:sz w:val="32"/>
          <w:szCs w:val="32"/>
        </w:rPr>
        <w:t>1.</w:t>
      </w:r>
      <w:r w:rsidR="00562D74">
        <w:rPr>
          <w:sz w:val="32"/>
          <w:szCs w:val="32"/>
        </w:rPr>
        <w:t xml:space="preserve"> </w:t>
      </w:r>
      <w:r w:rsidR="002A513D" w:rsidRPr="002A513D">
        <w:rPr>
          <w:sz w:val="32"/>
          <w:szCs w:val="32"/>
        </w:rPr>
        <w:t xml:space="preserve">Определение фактического технического состояния объекта  </w:t>
      </w:r>
    </w:p>
    <w:p w14:paraId="62F7AA9A" w14:textId="7507C3B7" w:rsidR="004F38B4" w:rsidRDefault="005F603A" w:rsidP="002B2ADA">
      <w:pPr>
        <w:jc w:val="left"/>
        <w:rPr>
          <w:sz w:val="32"/>
          <w:szCs w:val="32"/>
        </w:rPr>
      </w:pPr>
      <w:r w:rsidRPr="005F603A">
        <w:rPr>
          <w:sz w:val="32"/>
          <w:szCs w:val="32"/>
        </w:rPr>
        <w:t>2.</w:t>
      </w:r>
      <w:r w:rsidR="002A513D">
        <w:rPr>
          <w:sz w:val="32"/>
          <w:szCs w:val="32"/>
        </w:rPr>
        <w:t xml:space="preserve"> </w:t>
      </w:r>
      <w:r w:rsidR="00F26D29" w:rsidRPr="00F26D29">
        <w:rPr>
          <w:sz w:val="32"/>
          <w:szCs w:val="32"/>
        </w:rPr>
        <w:t xml:space="preserve">Подготовка </w:t>
      </w:r>
      <w:r w:rsidR="002A513D">
        <w:rPr>
          <w:sz w:val="32"/>
          <w:szCs w:val="32"/>
        </w:rPr>
        <w:t>рекомендаций по устранению выявленных дефектов.</w:t>
      </w:r>
    </w:p>
    <w:p w14:paraId="59AA5D6D" w14:textId="77777777" w:rsidR="006821A2" w:rsidRDefault="006821A2" w:rsidP="002B2ADA">
      <w:pPr>
        <w:jc w:val="left"/>
        <w:rPr>
          <w:sz w:val="32"/>
          <w:szCs w:val="32"/>
        </w:rPr>
      </w:pPr>
    </w:p>
    <w:p w14:paraId="4E7ADD71" w14:textId="60A2DD10" w:rsidR="003F7B60" w:rsidRDefault="00AB6AFE" w:rsidP="002B2ADA">
      <w:pPr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3. </w:t>
      </w:r>
      <w:r w:rsidR="003F7B60" w:rsidRPr="00680813">
        <w:rPr>
          <w:b/>
          <w:sz w:val="32"/>
          <w:szCs w:val="32"/>
        </w:rPr>
        <w:t>Д</w:t>
      </w:r>
      <w:r w:rsidR="00801531">
        <w:rPr>
          <w:b/>
          <w:sz w:val="32"/>
          <w:szCs w:val="32"/>
        </w:rPr>
        <w:t>иагностичес</w:t>
      </w:r>
      <w:r w:rsidR="0004480D">
        <w:rPr>
          <w:b/>
          <w:sz w:val="32"/>
          <w:szCs w:val="32"/>
        </w:rPr>
        <w:t>к</w:t>
      </w:r>
      <w:r w:rsidR="00801531">
        <w:rPr>
          <w:b/>
          <w:sz w:val="32"/>
          <w:szCs w:val="32"/>
        </w:rPr>
        <w:t>ое обследование.</w:t>
      </w:r>
      <w:r w:rsidR="00046FF1">
        <w:rPr>
          <w:b/>
          <w:sz w:val="32"/>
          <w:szCs w:val="32"/>
        </w:rPr>
        <w:t xml:space="preserve"> </w:t>
      </w:r>
    </w:p>
    <w:p w14:paraId="1BFFE460" w14:textId="77777777" w:rsidR="00AB6AFE" w:rsidRPr="00680813" w:rsidRDefault="00AB6AFE" w:rsidP="002B2ADA">
      <w:pPr>
        <w:jc w:val="left"/>
        <w:rPr>
          <w:b/>
          <w:sz w:val="32"/>
          <w:szCs w:val="32"/>
        </w:rPr>
      </w:pPr>
    </w:p>
    <w:p w14:paraId="5A8E1197" w14:textId="11248266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>Экспертом было произведено визуальное обследование объекта в соответствии с требованиями СП 13-102-2003 «Правила обследования несущих строительных конструкций зданий и сооружений». Произведены замеры геометрических характеристик в соответствии с ГОСТ 26433.0-85 «Система обеспечения точности геометрических параметров в строительстве».</w:t>
      </w:r>
    </w:p>
    <w:p w14:paraId="1745AA05" w14:textId="6E4D2896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 xml:space="preserve">Обследование строительных конструкций зданий и сооружений проводилось в </w:t>
      </w:r>
      <w:r w:rsidR="002A513D">
        <w:rPr>
          <w:sz w:val="32"/>
          <w:szCs w:val="32"/>
        </w:rPr>
        <w:t>два</w:t>
      </w:r>
      <w:r w:rsidRPr="003F7B60">
        <w:rPr>
          <w:sz w:val="32"/>
          <w:szCs w:val="32"/>
        </w:rPr>
        <w:t xml:space="preserve"> связанных между собой этапа:</w:t>
      </w:r>
    </w:p>
    <w:p w14:paraId="66984553" w14:textId="77777777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>подготовка к проведению обследования;</w:t>
      </w:r>
    </w:p>
    <w:p w14:paraId="7AA8743D" w14:textId="77777777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>предварительное (визуальное) обследование;</w:t>
      </w:r>
    </w:p>
    <w:p w14:paraId="7364E987" w14:textId="77777777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>В соответствии с требованиями СП 13-102-2003 п. 6.1 подготовка к проведению обследований предусматривает ознакомление с объектом обследования, проектной и исполнительной документацией на конструкции и строительство сооружения, с документацией по эксплуатации и имевшим место ремонтам и реконструкции, с результатами предыдущих обследований.</w:t>
      </w:r>
    </w:p>
    <w:p w14:paraId="015FE6C5" w14:textId="73AED483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>Эксперт</w:t>
      </w:r>
      <w:r w:rsidR="00485466">
        <w:rPr>
          <w:sz w:val="32"/>
          <w:szCs w:val="32"/>
        </w:rPr>
        <w:t>ом</w:t>
      </w:r>
      <w:r w:rsidRPr="003F7B60">
        <w:rPr>
          <w:sz w:val="32"/>
          <w:szCs w:val="32"/>
        </w:rPr>
        <w:t xml:space="preserve"> произведен внешний осмотр </w:t>
      </w:r>
      <w:r w:rsidR="002A513D">
        <w:rPr>
          <w:sz w:val="32"/>
          <w:szCs w:val="32"/>
        </w:rPr>
        <w:t>объекта</w:t>
      </w:r>
      <w:r w:rsidRPr="003F7B60">
        <w:rPr>
          <w:sz w:val="32"/>
          <w:szCs w:val="32"/>
        </w:rPr>
        <w:t xml:space="preserve"> с выборочным фиксированием на цифровую камеру, что соответствует требованиям СП 13-102-2003 п. 7.2 </w:t>
      </w:r>
    </w:p>
    <w:p w14:paraId="5724B775" w14:textId="246790FE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lastRenderedPageBreak/>
        <w:t xml:space="preserve">Основой предварительного обследования являлся осмотр </w:t>
      </w:r>
      <w:r w:rsidR="00D949CF">
        <w:rPr>
          <w:sz w:val="32"/>
          <w:szCs w:val="32"/>
        </w:rPr>
        <w:t>результатов выполненных строительных работ</w:t>
      </w:r>
      <w:r w:rsidRPr="003F7B60">
        <w:rPr>
          <w:sz w:val="32"/>
          <w:szCs w:val="32"/>
        </w:rPr>
        <w:t xml:space="preserve"> с применением измерительных инструментов и приборов. </w:t>
      </w:r>
    </w:p>
    <w:p w14:paraId="369EDD92" w14:textId="77777777" w:rsidR="003F7B60" w:rsidRP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 xml:space="preserve">Экспертом было произведено визуальное и визуально-инструментальное обследование объекта, в соответствии с требованиями ГОСТ 31937-2011 «Здания и сооружения. Правила обследования и мониторинга технического состояния».  Произведены замеры геометрических характеристик в соответствии с ГОСТ 26433.0-85 «Система обеспечения точности геометрических параметров в строительстве». </w:t>
      </w:r>
    </w:p>
    <w:p w14:paraId="07A6F5B8" w14:textId="77777777" w:rsidR="003F7B60" w:rsidRPr="003F7B60" w:rsidRDefault="003F7B60" w:rsidP="002B2ADA">
      <w:pPr>
        <w:jc w:val="left"/>
        <w:rPr>
          <w:sz w:val="32"/>
          <w:szCs w:val="32"/>
        </w:rPr>
      </w:pPr>
    </w:p>
    <w:p w14:paraId="2B2D58DB" w14:textId="1E7439A8" w:rsidR="003F7B60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>В соответствии с «Классификатором</w:t>
      </w:r>
      <w:r w:rsidR="00453ACC">
        <w:rPr>
          <w:sz w:val="32"/>
          <w:szCs w:val="32"/>
        </w:rPr>
        <w:t>»</w:t>
      </w:r>
      <w:r w:rsidRPr="003F7B60">
        <w:rPr>
          <w:sz w:val="32"/>
          <w:szCs w:val="32"/>
        </w:rPr>
        <w:t xml:space="preserve"> основных видов дефектов в строительстве и промышленности строительных материалов (Утвержден Главной инспекцией Госархстройнадзора России 17 ноября 1993 г.)» устанавливает основные понятия, термины и определения, в рамках установленных границ понятий:</w:t>
      </w:r>
    </w:p>
    <w:p w14:paraId="7C5A58EF" w14:textId="77777777" w:rsidR="00EE3CDF" w:rsidRPr="003F7B60" w:rsidRDefault="00EE3CDF" w:rsidP="002B2ADA">
      <w:pPr>
        <w:jc w:val="left"/>
        <w:rPr>
          <w:sz w:val="32"/>
          <w:szCs w:val="32"/>
        </w:rPr>
      </w:pPr>
    </w:p>
    <w:p w14:paraId="496DAB15" w14:textId="77777777" w:rsidR="00485466" w:rsidRDefault="003F7B60" w:rsidP="002B2ADA">
      <w:pPr>
        <w:jc w:val="left"/>
        <w:rPr>
          <w:b/>
          <w:sz w:val="32"/>
          <w:szCs w:val="32"/>
        </w:rPr>
      </w:pPr>
      <w:r w:rsidRPr="00680813">
        <w:rPr>
          <w:b/>
          <w:sz w:val="32"/>
          <w:szCs w:val="32"/>
        </w:rPr>
        <w:t>Значительный дефект</w:t>
      </w:r>
    </w:p>
    <w:p w14:paraId="321EFFA6" w14:textId="0F491ABA" w:rsidR="003F7B60" w:rsidRPr="003F7B60" w:rsidRDefault="00485466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Д</w:t>
      </w:r>
      <w:r w:rsidR="003F7B60" w:rsidRPr="003F7B60">
        <w:rPr>
          <w:sz w:val="32"/>
          <w:szCs w:val="32"/>
        </w:rPr>
        <w:t xml:space="preserve">ефект, при наличии которого </w:t>
      </w:r>
      <w:bookmarkStart w:id="3" w:name="_Hlk515212141"/>
      <w:r w:rsidR="003F7B60" w:rsidRPr="003F7B60">
        <w:rPr>
          <w:sz w:val="32"/>
          <w:szCs w:val="32"/>
        </w:rPr>
        <w:t>существенно ухудшаются эксплуатационные характеристики строительной продукции, и ее долговечность.</w:t>
      </w:r>
      <w:bookmarkEnd w:id="3"/>
      <w:r w:rsidR="003F7B60" w:rsidRPr="003F7B60">
        <w:rPr>
          <w:sz w:val="32"/>
          <w:szCs w:val="32"/>
        </w:rPr>
        <w:t xml:space="preserve"> Дефект подлежит устранению до скрытия его последующими работами.</w:t>
      </w:r>
    </w:p>
    <w:p w14:paraId="6A4262FC" w14:textId="66212032" w:rsidR="00F360ED" w:rsidRDefault="003F7B60" w:rsidP="002B2ADA">
      <w:pPr>
        <w:jc w:val="left"/>
        <w:rPr>
          <w:sz w:val="32"/>
          <w:szCs w:val="32"/>
        </w:rPr>
      </w:pPr>
      <w:r w:rsidRPr="003F7B60">
        <w:rPr>
          <w:sz w:val="32"/>
          <w:szCs w:val="32"/>
        </w:rPr>
        <w:t xml:space="preserve">При этом дефектом является каждое единичное отступление от проектных решений или неисполнение требований норм. </w:t>
      </w:r>
    </w:p>
    <w:p w14:paraId="1FDD00B2" w14:textId="151B8E7E" w:rsidR="00EE3CDF" w:rsidRDefault="00EE3CDF" w:rsidP="002B2ADA">
      <w:pPr>
        <w:jc w:val="left"/>
        <w:rPr>
          <w:sz w:val="32"/>
          <w:szCs w:val="32"/>
        </w:rPr>
      </w:pPr>
    </w:p>
    <w:p w14:paraId="130010AB" w14:textId="77777777" w:rsidR="00485466" w:rsidRDefault="00485466" w:rsidP="002B2ADA">
      <w:pPr>
        <w:jc w:val="left"/>
        <w:rPr>
          <w:sz w:val="32"/>
          <w:szCs w:val="32"/>
        </w:rPr>
      </w:pPr>
      <w:r w:rsidRPr="00485466">
        <w:rPr>
          <w:b/>
          <w:sz w:val="32"/>
          <w:szCs w:val="32"/>
        </w:rPr>
        <w:t>Критический дефект (при выполнении (СМР)</w:t>
      </w:r>
      <w:r w:rsidRPr="00485466">
        <w:rPr>
          <w:sz w:val="32"/>
          <w:szCs w:val="32"/>
        </w:rPr>
        <w:t xml:space="preserve"> </w:t>
      </w:r>
    </w:p>
    <w:p w14:paraId="5D3636A3" w14:textId="62C3F7A3" w:rsidR="00485466" w:rsidRDefault="00485466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Д</w:t>
      </w:r>
      <w:r w:rsidRPr="00485466">
        <w:rPr>
          <w:sz w:val="32"/>
          <w:szCs w:val="32"/>
        </w:rPr>
        <w:t>ефект, при наличии которого здание, сооружение его часть или конструктивный элемент функционально непригодны дальнейшее ведение работ по условиям прочности и устойчивости небезопасно либо может повлечь снижение указанных характеристик в процессе эксплуатации.</w:t>
      </w:r>
    </w:p>
    <w:p w14:paraId="38C0B0AF" w14:textId="0F66C653" w:rsidR="005000AE" w:rsidRDefault="005000AE" w:rsidP="002B2ADA">
      <w:pPr>
        <w:jc w:val="left"/>
        <w:rPr>
          <w:sz w:val="32"/>
          <w:szCs w:val="32"/>
        </w:rPr>
      </w:pPr>
    </w:p>
    <w:p w14:paraId="124ADB2B" w14:textId="77777777" w:rsidR="00C81AD2" w:rsidRPr="00C81AD2" w:rsidRDefault="00C81AD2" w:rsidP="00C81AD2">
      <w:pPr>
        <w:jc w:val="left"/>
        <w:rPr>
          <w:b/>
          <w:sz w:val="32"/>
          <w:szCs w:val="32"/>
        </w:rPr>
      </w:pPr>
      <w:r w:rsidRPr="00C81AD2">
        <w:rPr>
          <w:b/>
          <w:sz w:val="32"/>
          <w:szCs w:val="32"/>
        </w:rPr>
        <w:t>Ограниченно-работоспособное техническое состояние:</w:t>
      </w:r>
    </w:p>
    <w:p w14:paraId="74D30EDA" w14:textId="4D11FF19" w:rsidR="00C81AD2" w:rsidRDefault="00C81AD2" w:rsidP="00C81AD2">
      <w:pPr>
        <w:jc w:val="left"/>
        <w:rPr>
          <w:sz w:val="32"/>
          <w:szCs w:val="32"/>
        </w:rPr>
      </w:pPr>
      <w:r w:rsidRPr="00C81AD2">
        <w:rPr>
          <w:sz w:val="32"/>
          <w:szCs w:val="32"/>
        </w:rPr>
        <w:t xml:space="preserve">Категория технического состояния строительной конструкции или здания и сооружения в целом, включая состояние грунтов основания, при которой имеются крены, дефекты и повреждения, приведшие к снижению несущей способности, но отсутствует </w:t>
      </w:r>
      <w:r w:rsidRPr="00C81AD2">
        <w:rPr>
          <w:sz w:val="32"/>
          <w:szCs w:val="32"/>
        </w:rPr>
        <w:lastRenderedPageBreak/>
        <w:t>опасность внезапного разрушения, потери устойчивости или опрокидывания, и функционирование конструкций и эксплуатация здания или сооружения возможны либо при контроле (мониторинге) технического состояния, либо при проведении необходимых мероприятий по восстановлению или усилению конструкций и (или) грунтов основания и последующем мониторинге технического состояния (при необходимости).</w:t>
      </w:r>
    </w:p>
    <w:p w14:paraId="46745240" w14:textId="77777777" w:rsidR="00C81AD2" w:rsidRDefault="00C81AD2" w:rsidP="00C81AD2">
      <w:pPr>
        <w:jc w:val="left"/>
        <w:rPr>
          <w:sz w:val="32"/>
          <w:szCs w:val="32"/>
        </w:rPr>
      </w:pPr>
    </w:p>
    <w:p w14:paraId="419E3C4B" w14:textId="1BF14CF0" w:rsidR="005F388B" w:rsidRPr="008D0410" w:rsidRDefault="005F388B" w:rsidP="002B2ADA">
      <w:pPr>
        <w:jc w:val="left"/>
        <w:rPr>
          <w:b/>
          <w:sz w:val="32"/>
          <w:szCs w:val="32"/>
        </w:rPr>
      </w:pPr>
      <w:r w:rsidRPr="008D0410">
        <w:rPr>
          <w:b/>
          <w:sz w:val="32"/>
          <w:szCs w:val="32"/>
        </w:rPr>
        <w:t>При обследовании объекта</w:t>
      </w:r>
      <w:r w:rsidR="008D0410" w:rsidRPr="008D0410">
        <w:rPr>
          <w:b/>
          <w:sz w:val="32"/>
          <w:szCs w:val="32"/>
        </w:rPr>
        <w:t xml:space="preserve"> </w:t>
      </w:r>
      <w:r w:rsidR="00117D53" w:rsidRPr="008D0410">
        <w:rPr>
          <w:b/>
          <w:sz w:val="32"/>
          <w:szCs w:val="32"/>
        </w:rPr>
        <w:t xml:space="preserve">были </w:t>
      </w:r>
      <w:r w:rsidRPr="008D0410">
        <w:rPr>
          <w:b/>
          <w:sz w:val="32"/>
          <w:szCs w:val="32"/>
        </w:rPr>
        <w:t>выявлены следующие дефекты</w:t>
      </w:r>
      <w:r w:rsidR="00117D53" w:rsidRPr="008D0410">
        <w:rPr>
          <w:b/>
          <w:sz w:val="32"/>
          <w:szCs w:val="32"/>
        </w:rPr>
        <w:t>:</w:t>
      </w:r>
    </w:p>
    <w:p w14:paraId="6E7BE482" w14:textId="77777777" w:rsidR="005F388B" w:rsidRPr="003F7B60" w:rsidRDefault="005F388B" w:rsidP="002B2ADA">
      <w:pPr>
        <w:jc w:val="left"/>
        <w:rPr>
          <w:sz w:val="32"/>
          <w:szCs w:val="32"/>
        </w:rPr>
      </w:pPr>
    </w:p>
    <w:p w14:paraId="3F8918E4" w14:textId="34F4028A" w:rsidR="00BA3A8D" w:rsidRDefault="00D52497" w:rsidP="00D52497">
      <w:pPr>
        <w:jc w:val="left"/>
        <w:rPr>
          <w:b/>
          <w:sz w:val="32"/>
          <w:szCs w:val="32"/>
        </w:rPr>
      </w:pPr>
      <w:r w:rsidRPr="00D52497">
        <w:rPr>
          <w:sz w:val="32"/>
          <w:szCs w:val="32"/>
        </w:rPr>
        <w:t>1.</w:t>
      </w:r>
      <w:r w:rsidR="00BA3A8D">
        <w:rPr>
          <w:sz w:val="32"/>
          <w:szCs w:val="32"/>
        </w:rPr>
        <w:t xml:space="preserve"> </w:t>
      </w:r>
      <w:r w:rsidRPr="00D52497">
        <w:rPr>
          <w:sz w:val="32"/>
          <w:szCs w:val="32"/>
        </w:rPr>
        <w:t>Разрушение наружной облицовки гаража</w:t>
      </w:r>
      <w:r w:rsidR="00BA3A8D">
        <w:rPr>
          <w:sz w:val="32"/>
          <w:szCs w:val="32"/>
        </w:rPr>
        <w:t>.</w:t>
      </w:r>
      <w:r w:rsidR="003A57FB">
        <w:rPr>
          <w:sz w:val="32"/>
          <w:szCs w:val="32"/>
        </w:rPr>
        <w:t xml:space="preserve"> </w:t>
      </w:r>
      <w:bookmarkStart w:id="4" w:name="_Hlk7280612"/>
      <w:r w:rsidR="003A57FB" w:rsidRPr="003A57FB">
        <w:rPr>
          <w:b/>
          <w:sz w:val="32"/>
          <w:szCs w:val="32"/>
        </w:rPr>
        <w:t>Дефект значительный.</w:t>
      </w:r>
      <w:bookmarkEnd w:id="4"/>
    </w:p>
    <w:p w14:paraId="10123636" w14:textId="77777777" w:rsidR="00C10F34" w:rsidRDefault="00C10F34" w:rsidP="00D52497">
      <w:pPr>
        <w:jc w:val="left"/>
        <w:rPr>
          <w:sz w:val="32"/>
          <w:szCs w:val="32"/>
        </w:rPr>
      </w:pPr>
    </w:p>
    <w:p w14:paraId="34DAB409" w14:textId="48074892" w:rsidR="00D52497" w:rsidRDefault="00176E3E" w:rsidP="00D5249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2. </w:t>
      </w:r>
      <w:r w:rsidR="00D52497" w:rsidRPr="00D52497">
        <w:rPr>
          <w:sz w:val="32"/>
          <w:szCs w:val="32"/>
        </w:rPr>
        <w:t xml:space="preserve"> </w:t>
      </w:r>
      <w:r>
        <w:rPr>
          <w:sz w:val="32"/>
          <w:szCs w:val="32"/>
        </w:rPr>
        <w:t>Разрушение</w:t>
      </w:r>
      <w:r w:rsidR="00D52497" w:rsidRPr="00D52497">
        <w:rPr>
          <w:sz w:val="32"/>
          <w:szCs w:val="32"/>
        </w:rPr>
        <w:t xml:space="preserve"> штукатурки пилонов.</w:t>
      </w:r>
      <w:r w:rsidR="003A57FB" w:rsidRPr="003A57FB">
        <w:t xml:space="preserve"> </w:t>
      </w:r>
      <w:r w:rsidR="003A57FB" w:rsidRPr="003A57FB">
        <w:rPr>
          <w:sz w:val="32"/>
          <w:szCs w:val="32"/>
        </w:rPr>
        <w:t>Дефект значительный.</w:t>
      </w:r>
    </w:p>
    <w:p w14:paraId="5A77E49A" w14:textId="77777777" w:rsidR="00C10F34" w:rsidRPr="00D52497" w:rsidRDefault="00C10F34" w:rsidP="00D52497">
      <w:pPr>
        <w:jc w:val="left"/>
        <w:rPr>
          <w:sz w:val="32"/>
          <w:szCs w:val="32"/>
        </w:rPr>
      </w:pPr>
    </w:p>
    <w:p w14:paraId="6B304C98" w14:textId="4489C070" w:rsidR="00655B3E" w:rsidRDefault="00655B3E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>3</w:t>
      </w:r>
      <w:r w:rsidR="00D52497" w:rsidRPr="00D52497">
        <w:rPr>
          <w:sz w:val="32"/>
          <w:szCs w:val="32"/>
        </w:rPr>
        <w:t>.</w:t>
      </w:r>
      <w:r>
        <w:rPr>
          <w:sz w:val="32"/>
          <w:szCs w:val="32"/>
        </w:rPr>
        <w:t xml:space="preserve"> На </w:t>
      </w:r>
      <w:r w:rsidR="00D52497" w:rsidRPr="00D52497">
        <w:rPr>
          <w:sz w:val="32"/>
          <w:szCs w:val="32"/>
        </w:rPr>
        <w:t>плит</w:t>
      </w:r>
      <w:r>
        <w:rPr>
          <w:sz w:val="32"/>
          <w:szCs w:val="32"/>
        </w:rPr>
        <w:t>ах</w:t>
      </w:r>
      <w:r w:rsidR="00D52497" w:rsidRPr="00D52497">
        <w:rPr>
          <w:sz w:val="32"/>
          <w:szCs w:val="32"/>
        </w:rPr>
        <w:t xml:space="preserve"> перекрытия гаража </w:t>
      </w:r>
      <w:r>
        <w:rPr>
          <w:sz w:val="32"/>
          <w:szCs w:val="32"/>
        </w:rPr>
        <w:t>выявлена</w:t>
      </w:r>
      <w:r w:rsidR="00D52497" w:rsidRPr="00D52497">
        <w:rPr>
          <w:sz w:val="32"/>
          <w:szCs w:val="32"/>
        </w:rPr>
        <w:t xml:space="preserve"> коррозия </w:t>
      </w:r>
      <w:r>
        <w:rPr>
          <w:sz w:val="32"/>
          <w:szCs w:val="32"/>
        </w:rPr>
        <w:t>а</w:t>
      </w:r>
      <w:r w:rsidR="00D52497" w:rsidRPr="00D52497">
        <w:rPr>
          <w:sz w:val="32"/>
          <w:szCs w:val="32"/>
        </w:rPr>
        <w:t>рматуры.</w:t>
      </w:r>
      <w:r>
        <w:rPr>
          <w:sz w:val="32"/>
          <w:szCs w:val="32"/>
        </w:rPr>
        <w:t xml:space="preserve"> </w:t>
      </w:r>
      <w:r w:rsidR="003A57FB" w:rsidRPr="003A57FB">
        <w:rPr>
          <w:b/>
          <w:sz w:val="32"/>
          <w:szCs w:val="32"/>
        </w:rPr>
        <w:t>Дефект значительный.</w:t>
      </w:r>
    </w:p>
    <w:p w14:paraId="73A85004" w14:textId="77777777" w:rsidR="00C10F34" w:rsidRPr="003A57FB" w:rsidRDefault="00C10F34" w:rsidP="00D52497">
      <w:pPr>
        <w:jc w:val="left"/>
        <w:rPr>
          <w:b/>
          <w:sz w:val="32"/>
          <w:szCs w:val="32"/>
        </w:rPr>
      </w:pPr>
    </w:p>
    <w:p w14:paraId="09B23032" w14:textId="1B12A6A9" w:rsidR="00655B3E" w:rsidRDefault="00655B3E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>4. Не выполнена</w:t>
      </w:r>
      <w:r w:rsidR="00D52497" w:rsidRPr="00D52497">
        <w:rPr>
          <w:sz w:val="32"/>
          <w:szCs w:val="32"/>
        </w:rPr>
        <w:t xml:space="preserve"> гидроизоляция покрытия</w:t>
      </w:r>
      <w:r>
        <w:rPr>
          <w:sz w:val="32"/>
          <w:szCs w:val="32"/>
        </w:rPr>
        <w:t xml:space="preserve"> </w:t>
      </w:r>
      <w:r w:rsidR="00D52497" w:rsidRPr="00D52497">
        <w:rPr>
          <w:sz w:val="32"/>
          <w:szCs w:val="32"/>
        </w:rPr>
        <w:t>гараж</w:t>
      </w:r>
      <w:r>
        <w:rPr>
          <w:sz w:val="32"/>
          <w:szCs w:val="32"/>
        </w:rPr>
        <w:t>а</w:t>
      </w:r>
      <w:r w:rsidR="00D52497" w:rsidRPr="00D52497">
        <w:rPr>
          <w:sz w:val="32"/>
          <w:szCs w:val="32"/>
        </w:rPr>
        <w:t>.</w:t>
      </w:r>
      <w:r w:rsidR="003A57FB" w:rsidRPr="003A57FB">
        <w:t xml:space="preserve"> </w:t>
      </w:r>
      <w:r w:rsidR="003A57FB" w:rsidRPr="003A57FB">
        <w:rPr>
          <w:b/>
          <w:sz w:val="32"/>
          <w:szCs w:val="32"/>
        </w:rPr>
        <w:t>Дефект значительный.</w:t>
      </w:r>
    </w:p>
    <w:p w14:paraId="359068F4" w14:textId="77777777" w:rsidR="00C10F34" w:rsidRPr="003A57FB" w:rsidRDefault="00C10F34" w:rsidP="00D52497">
      <w:pPr>
        <w:jc w:val="left"/>
        <w:rPr>
          <w:b/>
          <w:sz w:val="32"/>
          <w:szCs w:val="32"/>
        </w:rPr>
      </w:pPr>
    </w:p>
    <w:p w14:paraId="1AB4D125" w14:textId="00171E07" w:rsidR="00D52497" w:rsidRDefault="00655B3E" w:rsidP="00D5249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 На стенах выявлены следы грибка и плесени. </w:t>
      </w:r>
      <w:r w:rsidR="003A57FB" w:rsidRPr="003A57FB">
        <w:rPr>
          <w:b/>
          <w:sz w:val="32"/>
          <w:szCs w:val="32"/>
        </w:rPr>
        <w:t>Дефект значительный</w:t>
      </w:r>
      <w:r w:rsidR="003A57FB" w:rsidRPr="003A57FB">
        <w:rPr>
          <w:sz w:val="32"/>
          <w:szCs w:val="32"/>
        </w:rPr>
        <w:t xml:space="preserve">. </w:t>
      </w:r>
      <w:r>
        <w:rPr>
          <w:sz w:val="32"/>
          <w:szCs w:val="32"/>
        </w:rPr>
        <w:t>(</w:t>
      </w:r>
      <w:r w:rsidR="00D52497" w:rsidRPr="00D52497">
        <w:rPr>
          <w:sz w:val="32"/>
          <w:szCs w:val="32"/>
        </w:rPr>
        <w:t xml:space="preserve">Просушка стен, убрать грибок и плесень, ремонт нижней зоны плит перекрытия и перемычек, </w:t>
      </w:r>
      <w:r>
        <w:rPr>
          <w:sz w:val="32"/>
          <w:szCs w:val="32"/>
        </w:rPr>
        <w:t>необходимо выполнить утепление э</w:t>
      </w:r>
      <w:r w:rsidR="00D52497" w:rsidRPr="00D52497">
        <w:rPr>
          <w:sz w:val="32"/>
          <w:szCs w:val="32"/>
        </w:rPr>
        <w:t>ркера дома</w:t>
      </w:r>
      <w:r>
        <w:rPr>
          <w:sz w:val="32"/>
          <w:szCs w:val="32"/>
        </w:rPr>
        <w:t xml:space="preserve"> (толщина стены из полнотелого кирпича</w:t>
      </w:r>
      <w:r w:rsidR="00D52497" w:rsidRPr="00D52497">
        <w:rPr>
          <w:sz w:val="32"/>
          <w:szCs w:val="32"/>
        </w:rPr>
        <w:t xml:space="preserve"> 380мм</w:t>
      </w:r>
      <w:r>
        <w:rPr>
          <w:sz w:val="32"/>
          <w:szCs w:val="32"/>
        </w:rPr>
        <w:t>)</w:t>
      </w:r>
      <w:r w:rsidR="00D52497" w:rsidRPr="00D52497">
        <w:rPr>
          <w:sz w:val="32"/>
          <w:szCs w:val="32"/>
        </w:rPr>
        <w:t>.</w:t>
      </w:r>
    </w:p>
    <w:p w14:paraId="11E7ADAA" w14:textId="77777777" w:rsidR="00C10F34" w:rsidRPr="00D52497" w:rsidRDefault="00C10F34" w:rsidP="00D52497">
      <w:pPr>
        <w:jc w:val="left"/>
        <w:rPr>
          <w:sz w:val="32"/>
          <w:szCs w:val="32"/>
        </w:rPr>
      </w:pPr>
    </w:p>
    <w:p w14:paraId="2AF3C0E1" w14:textId="7FFE124B" w:rsidR="00655B3E" w:rsidRDefault="00655B3E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>6. Не выполнена</w:t>
      </w:r>
      <w:r w:rsidR="00D52497" w:rsidRPr="00D52497">
        <w:rPr>
          <w:sz w:val="32"/>
          <w:szCs w:val="32"/>
        </w:rPr>
        <w:t xml:space="preserve"> вентиляция техподполья. </w:t>
      </w:r>
      <w:r w:rsidR="003A57FB" w:rsidRPr="003A57FB">
        <w:rPr>
          <w:b/>
          <w:sz w:val="32"/>
          <w:szCs w:val="32"/>
        </w:rPr>
        <w:t>Дефект значительный.</w:t>
      </w:r>
    </w:p>
    <w:p w14:paraId="5110D64D" w14:textId="77777777" w:rsidR="00C10F34" w:rsidRDefault="00C10F34" w:rsidP="00D52497">
      <w:pPr>
        <w:jc w:val="left"/>
        <w:rPr>
          <w:sz w:val="32"/>
          <w:szCs w:val="32"/>
        </w:rPr>
      </w:pPr>
    </w:p>
    <w:p w14:paraId="1A222D18" w14:textId="0DFA36F2" w:rsidR="00655B3E" w:rsidRDefault="00655B3E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 xml:space="preserve">7. </w:t>
      </w:r>
      <w:r w:rsidR="00D52497" w:rsidRPr="00D52497">
        <w:rPr>
          <w:sz w:val="32"/>
          <w:szCs w:val="32"/>
        </w:rPr>
        <w:t>Над техподпольем уложены пустотные плиты перекрытия</w:t>
      </w:r>
      <w:r>
        <w:rPr>
          <w:sz w:val="32"/>
          <w:szCs w:val="32"/>
        </w:rPr>
        <w:t>,</w:t>
      </w:r>
      <w:r w:rsidR="00D52497" w:rsidRPr="00D52497">
        <w:rPr>
          <w:sz w:val="32"/>
          <w:szCs w:val="32"/>
        </w:rPr>
        <w:t xml:space="preserve"> увлажнен</w:t>
      </w:r>
      <w:r>
        <w:rPr>
          <w:sz w:val="32"/>
          <w:szCs w:val="32"/>
        </w:rPr>
        <w:t>ные</w:t>
      </w:r>
      <w:r w:rsidR="00D52497" w:rsidRPr="00D52497">
        <w:rPr>
          <w:sz w:val="32"/>
          <w:szCs w:val="32"/>
        </w:rPr>
        <w:t xml:space="preserve"> капиллярной влагой. </w:t>
      </w:r>
      <w:r w:rsidR="003A57FB" w:rsidRPr="003A57FB">
        <w:rPr>
          <w:b/>
          <w:sz w:val="32"/>
          <w:szCs w:val="32"/>
        </w:rPr>
        <w:t>Дефект значительный.</w:t>
      </w:r>
    </w:p>
    <w:p w14:paraId="531A95C3" w14:textId="77777777" w:rsidR="00C10F34" w:rsidRPr="003A57FB" w:rsidRDefault="00C10F34" w:rsidP="00D52497">
      <w:pPr>
        <w:jc w:val="left"/>
        <w:rPr>
          <w:b/>
          <w:sz w:val="32"/>
          <w:szCs w:val="32"/>
        </w:rPr>
      </w:pPr>
    </w:p>
    <w:p w14:paraId="25C83A01" w14:textId="3DF04E5B" w:rsidR="00D52497" w:rsidRDefault="00655B3E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 xml:space="preserve">8. </w:t>
      </w:r>
      <w:r w:rsidR="00D52497" w:rsidRPr="00D52497">
        <w:rPr>
          <w:sz w:val="32"/>
          <w:szCs w:val="32"/>
        </w:rPr>
        <w:t>На отдельных плитах перекрытия проступает коррозия арматуры.</w:t>
      </w:r>
      <w:r w:rsidR="003A57FB" w:rsidRPr="003A57FB">
        <w:t xml:space="preserve"> </w:t>
      </w:r>
      <w:r w:rsidR="003A57FB" w:rsidRPr="003A57FB">
        <w:rPr>
          <w:b/>
          <w:sz w:val="32"/>
          <w:szCs w:val="32"/>
        </w:rPr>
        <w:t>Дефект значительный.</w:t>
      </w:r>
    </w:p>
    <w:p w14:paraId="46FABDD8" w14:textId="77777777" w:rsidR="00C10F34" w:rsidRPr="003A57FB" w:rsidRDefault="00C10F34" w:rsidP="00D52497">
      <w:pPr>
        <w:jc w:val="left"/>
        <w:rPr>
          <w:b/>
          <w:sz w:val="32"/>
          <w:szCs w:val="32"/>
        </w:rPr>
      </w:pPr>
    </w:p>
    <w:p w14:paraId="57DA0238" w14:textId="63B7E75E" w:rsidR="00655B3E" w:rsidRPr="003A57FB" w:rsidRDefault="00655B3E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 xml:space="preserve">9. </w:t>
      </w:r>
      <w:r w:rsidR="00D52497" w:rsidRPr="00D52497">
        <w:rPr>
          <w:sz w:val="32"/>
          <w:szCs w:val="32"/>
        </w:rPr>
        <w:t xml:space="preserve">Монолитные участки между плит перекрытия залиты </w:t>
      </w:r>
      <w:r>
        <w:rPr>
          <w:sz w:val="32"/>
          <w:szCs w:val="32"/>
        </w:rPr>
        <w:t>бетоном без вибрирования</w:t>
      </w:r>
      <w:r w:rsidR="003A57FB">
        <w:rPr>
          <w:sz w:val="32"/>
          <w:szCs w:val="32"/>
        </w:rPr>
        <w:t>.</w:t>
      </w:r>
      <w:r w:rsidR="003A57FB" w:rsidRPr="003A57FB">
        <w:t xml:space="preserve"> </w:t>
      </w:r>
      <w:r w:rsidR="003A57FB" w:rsidRPr="003A57FB">
        <w:rPr>
          <w:b/>
          <w:sz w:val="32"/>
          <w:szCs w:val="32"/>
        </w:rPr>
        <w:t xml:space="preserve">Дефект значительный. </w:t>
      </w:r>
    </w:p>
    <w:p w14:paraId="0D660FBC" w14:textId="1C51D792" w:rsidR="00D52497" w:rsidRDefault="00655B3E" w:rsidP="00D52497">
      <w:pPr>
        <w:jc w:val="left"/>
        <w:rPr>
          <w:sz w:val="32"/>
          <w:szCs w:val="32"/>
        </w:rPr>
      </w:pPr>
      <w:r>
        <w:rPr>
          <w:sz w:val="32"/>
          <w:szCs w:val="32"/>
        </w:rPr>
        <w:lastRenderedPageBreak/>
        <w:t>10.</w:t>
      </w:r>
      <w:r w:rsidR="00D52497" w:rsidRPr="00D52497">
        <w:rPr>
          <w:sz w:val="32"/>
          <w:szCs w:val="32"/>
        </w:rPr>
        <w:t xml:space="preserve"> В нижних зонах </w:t>
      </w:r>
      <w:r>
        <w:rPr>
          <w:sz w:val="32"/>
          <w:szCs w:val="32"/>
        </w:rPr>
        <w:t xml:space="preserve">плит перекрытия </w:t>
      </w:r>
      <w:r w:rsidR="00D52497" w:rsidRPr="00D52497">
        <w:rPr>
          <w:sz w:val="32"/>
          <w:szCs w:val="32"/>
        </w:rPr>
        <w:t xml:space="preserve">проступает рабочая арматура. </w:t>
      </w:r>
      <w:r w:rsidR="003A57FB" w:rsidRPr="003A57FB">
        <w:rPr>
          <w:b/>
          <w:sz w:val="32"/>
          <w:szCs w:val="32"/>
        </w:rPr>
        <w:t>Дефект значительный.</w:t>
      </w:r>
      <w:r w:rsidR="003A57FB" w:rsidRPr="003A57FB">
        <w:rPr>
          <w:sz w:val="32"/>
          <w:szCs w:val="32"/>
        </w:rPr>
        <w:t xml:space="preserve"> </w:t>
      </w:r>
    </w:p>
    <w:p w14:paraId="0AC7B630" w14:textId="77777777" w:rsidR="00C10F34" w:rsidRPr="00D52497" w:rsidRDefault="00C10F34" w:rsidP="00D52497">
      <w:pPr>
        <w:jc w:val="left"/>
        <w:rPr>
          <w:sz w:val="32"/>
          <w:szCs w:val="32"/>
        </w:rPr>
      </w:pPr>
    </w:p>
    <w:p w14:paraId="1F764AD5" w14:textId="2AA5011E" w:rsidR="00D52497" w:rsidRDefault="00655B3E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 xml:space="preserve">11. На фундаментах не выполнена </w:t>
      </w:r>
      <w:r w:rsidR="00D52497" w:rsidRPr="00D52497">
        <w:rPr>
          <w:sz w:val="32"/>
          <w:szCs w:val="32"/>
        </w:rPr>
        <w:t>гидроизоляция и утепление.</w:t>
      </w:r>
      <w:r w:rsidR="003A57FB" w:rsidRPr="003A57FB">
        <w:t xml:space="preserve"> </w:t>
      </w:r>
      <w:r w:rsidR="003A57FB" w:rsidRPr="003A57FB">
        <w:rPr>
          <w:b/>
          <w:sz w:val="32"/>
          <w:szCs w:val="32"/>
        </w:rPr>
        <w:t>Дефект значительный.</w:t>
      </w:r>
    </w:p>
    <w:p w14:paraId="17289FC9" w14:textId="77777777" w:rsidR="00C10F34" w:rsidRPr="003A57FB" w:rsidRDefault="00C10F34" w:rsidP="00D52497">
      <w:pPr>
        <w:jc w:val="left"/>
        <w:rPr>
          <w:b/>
          <w:sz w:val="32"/>
          <w:szCs w:val="32"/>
        </w:rPr>
      </w:pPr>
    </w:p>
    <w:p w14:paraId="18219550" w14:textId="0C86AB3A" w:rsidR="00D52497" w:rsidRDefault="00655B3E" w:rsidP="00D5249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12. </w:t>
      </w:r>
      <w:r w:rsidR="00D52497" w:rsidRPr="00D52497">
        <w:rPr>
          <w:sz w:val="32"/>
          <w:szCs w:val="32"/>
        </w:rPr>
        <w:t>Отмостка залита с нарушением</w:t>
      </w:r>
      <w:r>
        <w:rPr>
          <w:sz w:val="32"/>
          <w:szCs w:val="32"/>
        </w:rPr>
        <w:t xml:space="preserve"> СП, а именно: о</w:t>
      </w:r>
      <w:r w:rsidR="00D52497" w:rsidRPr="00D52497">
        <w:rPr>
          <w:sz w:val="32"/>
          <w:szCs w:val="32"/>
        </w:rPr>
        <w:t>братная засыпка выполнена глиной и строительным мусором</w:t>
      </w:r>
      <w:r>
        <w:rPr>
          <w:sz w:val="32"/>
          <w:szCs w:val="32"/>
        </w:rPr>
        <w:t xml:space="preserve">, </w:t>
      </w:r>
      <w:r w:rsidRPr="00655B3E">
        <w:rPr>
          <w:sz w:val="32"/>
          <w:szCs w:val="32"/>
        </w:rPr>
        <w:t>отсутствует утепление и песчаное основание</w:t>
      </w:r>
      <w:r w:rsidR="00A862AE">
        <w:rPr>
          <w:sz w:val="32"/>
          <w:szCs w:val="32"/>
        </w:rPr>
        <w:t>, п</w:t>
      </w:r>
      <w:r w:rsidR="00A862AE" w:rsidRPr="00A862AE">
        <w:rPr>
          <w:sz w:val="32"/>
          <w:szCs w:val="32"/>
        </w:rPr>
        <w:t xml:space="preserve">росадка </w:t>
      </w:r>
      <w:r w:rsidR="00A862AE">
        <w:rPr>
          <w:sz w:val="32"/>
          <w:szCs w:val="32"/>
        </w:rPr>
        <w:t xml:space="preserve">отмостки </w:t>
      </w:r>
      <w:r w:rsidR="00A862AE" w:rsidRPr="00A862AE">
        <w:rPr>
          <w:sz w:val="32"/>
          <w:szCs w:val="32"/>
        </w:rPr>
        <w:t>из-за неуплотненного основания при обратной засыпке</w:t>
      </w:r>
      <w:r w:rsidRPr="00655B3E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="00C10F34" w:rsidRPr="00C10F34">
        <w:rPr>
          <w:b/>
          <w:sz w:val="32"/>
          <w:szCs w:val="32"/>
        </w:rPr>
        <w:t>Дефект значительный</w:t>
      </w:r>
      <w:r w:rsidR="00C10F34" w:rsidRPr="00C10F34">
        <w:rPr>
          <w:sz w:val="32"/>
          <w:szCs w:val="32"/>
        </w:rPr>
        <w:t xml:space="preserve">. </w:t>
      </w:r>
      <w:r w:rsidR="00D52497" w:rsidRPr="00D52497">
        <w:rPr>
          <w:sz w:val="32"/>
          <w:szCs w:val="32"/>
        </w:rPr>
        <w:t>(</w:t>
      </w:r>
      <w:r>
        <w:rPr>
          <w:sz w:val="32"/>
          <w:szCs w:val="32"/>
        </w:rPr>
        <w:t xml:space="preserve">Выполнить </w:t>
      </w:r>
      <w:r w:rsidR="00D52497" w:rsidRPr="00D52497">
        <w:rPr>
          <w:sz w:val="32"/>
          <w:szCs w:val="32"/>
        </w:rPr>
        <w:t>замен</w:t>
      </w:r>
      <w:r>
        <w:rPr>
          <w:sz w:val="32"/>
          <w:szCs w:val="32"/>
        </w:rPr>
        <w:t>у отмостки с утеп</w:t>
      </w:r>
      <w:r w:rsidR="00D52497" w:rsidRPr="00D52497">
        <w:rPr>
          <w:sz w:val="32"/>
          <w:szCs w:val="32"/>
        </w:rPr>
        <w:t>лением</w:t>
      </w:r>
      <w:r>
        <w:rPr>
          <w:sz w:val="32"/>
          <w:szCs w:val="32"/>
        </w:rPr>
        <w:t xml:space="preserve"> и гидроизоляцией фундаментов</w:t>
      </w:r>
      <w:r w:rsidR="00D52497" w:rsidRPr="00D52497">
        <w:rPr>
          <w:sz w:val="32"/>
          <w:szCs w:val="32"/>
        </w:rPr>
        <w:t>)</w:t>
      </w:r>
      <w:r>
        <w:rPr>
          <w:sz w:val="32"/>
          <w:szCs w:val="32"/>
        </w:rPr>
        <w:t>.</w:t>
      </w:r>
    </w:p>
    <w:p w14:paraId="2563954E" w14:textId="77777777" w:rsidR="00C10F34" w:rsidRPr="00D52497" w:rsidRDefault="00C10F34" w:rsidP="00D52497">
      <w:pPr>
        <w:jc w:val="left"/>
        <w:rPr>
          <w:sz w:val="32"/>
          <w:szCs w:val="32"/>
        </w:rPr>
      </w:pPr>
    </w:p>
    <w:p w14:paraId="07C053FA" w14:textId="7863A4E1" w:rsidR="00D52497" w:rsidRDefault="00A862AE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>13. Не выполнен кольцевой д</w:t>
      </w:r>
      <w:r w:rsidR="00D52497" w:rsidRPr="00D52497">
        <w:rPr>
          <w:sz w:val="32"/>
          <w:szCs w:val="32"/>
        </w:rPr>
        <w:t>ренаж.</w:t>
      </w:r>
      <w:r w:rsidR="00C10F34" w:rsidRPr="00C10F34">
        <w:t xml:space="preserve">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21B939E3" w14:textId="77777777" w:rsidR="00C10F34" w:rsidRPr="00D52497" w:rsidRDefault="00C10F34" w:rsidP="00D52497">
      <w:pPr>
        <w:jc w:val="left"/>
        <w:rPr>
          <w:sz w:val="32"/>
          <w:szCs w:val="32"/>
        </w:rPr>
      </w:pPr>
    </w:p>
    <w:p w14:paraId="78625F3B" w14:textId="59EE6D8A" w:rsidR="00D52497" w:rsidRDefault="00C66C43" w:rsidP="00D5249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14. </w:t>
      </w:r>
      <w:r w:rsidR="00D52497" w:rsidRPr="00D52497">
        <w:rPr>
          <w:sz w:val="32"/>
          <w:szCs w:val="32"/>
        </w:rPr>
        <w:t>Разрушение отделки цоколя</w:t>
      </w:r>
      <w:r>
        <w:rPr>
          <w:sz w:val="32"/>
          <w:szCs w:val="32"/>
        </w:rPr>
        <w:t>.</w:t>
      </w:r>
      <w:r w:rsidR="00D52497" w:rsidRPr="00D52497">
        <w:rPr>
          <w:sz w:val="32"/>
          <w:szCs w:val="32"/>
        </w:rPr>
        <w:t xml:space="preserve"> </w:t>
      </w:r>
      <w:r w:rsidR="00C10F34" w:rsidRPr="00C10F34">
        <w:rPr>
          <w:b/>
          <w:sz w:val="32"/>
          <w:szCs w:val="32"/>
        </w:rPr>
        <w:t>Дефект значительный.</w:t>
      </w:r>
      <w:r w:rsidR="00C10F34" w:rsidRPr="00C10F34">
        <w:rPr>
          <w:sz w:val="32"/>
          <w:szCs w:val="32"/>
        </w:rPr>
        <w:t xml:space="preserve"> </w:t>
      </w:r>
      <w:r w:rsidR="00D52497" w:rsidRPr="00D52497">
        <w:rPr>
          <w:sz w:val="32"/>
          <w:szCs w:val="32"/>
        </w:rPr>
        <w:t>(</w:t>
      </w:r>
      <w:r>
        <w:rPr>
          <w:sz w:val="32"/>
          <w:szCs w:val="32"/>
        </w:rPr>
        <w:t xml:space="preserve">Выполнить </w:t>
      </w:r>
      <w:r w:rsidR="00D52497" w:rsidRPr="00D52497">
        <w:rPr>
          <w:sz w:val="32"/>
          <w:szCs w:val="32"/>
        </w:rPr>
        <w:t>штукатурк</w:t>
      </w:r>
      <w:r>
        <w:rPr>
          <w:sz w:val="32"/>
          <w:szCs w:val="32"/>
        </w:rPr>
        <w:t>у</w:t>
      </w:r>
      <w:r w:rsidR="00D52497" w:rsidRPr="00D52497">
        <w:rPr>
          <w:sz w:val="32"/>
          <w:szCs w:val="32"/>
        </w:rPr>
        <w:t xml:space="preserve"> по сетк</w:t>
      </w:r>
      <w:r>
        <w:rPr>
          <w:sz w:val="32"/>
          <w:szCs w:val="32"/>
        </w:rPr>
        <w:t>е</w:t>
      </w:r>
      <w:r w:rsidR="00D52497" w:rsidRPr="00D52497">
        <w:rPr>
          <w:sz w:val="32"/>
          <w:szCs w:val="32"/>
        </w:rPr>
        <w:t xml:space="preserve"> и после гидроизоляции фундамента)</w:t>
      </w:r>
    </w:p>
    <w:p w14:paraId="2AED2A31" w14:textId="77777777" w:rsidR="00C10F34" w:rsidRPr="00D52497" w:rsidRDefault="00C10F34" w:rsidP="00D52497">
      <w:pPr>
        <w:jc w:val="left"/>
        <w:rPr>
          <w:sz w:val="32"/>
          <w:szCs w:val="32"/>
        </w:rPr>
      </w:pPr>
    </w:p>
    <w:p w14:paraId="70EC4A39" w14:textId="67785238" w:rsidR="00D52497" w:rsidRDefault="00C66C43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 xml:space="preserve">15. </w:t>
      </w:r>
      <w:r w:rsidR="00D52497" w:rsidRPr="00D52497">
        <w:rPr>
          <w:sz w:val="32"/>
          <w:szCs w:val="32"/>
        </w:rPr>
        <w:t>Утепление чердака выполнено рулонным утеплителем без пароизоляции толщ</w:t>
      </w:r>
      <w:r>
        <w:rPr>
          <w:sz w:val="32"/>
          <w:szCs w:val="32"/>
        </w:rPr>
        <w:t>иной</w:t>
      </w:r>
      <w:r w:rsidR="00D52497" w:rsidRPr="00D52497">
        <w:rPr>
          <w:sz w:val="32"/>
          <w:szCs w:val="32"/>
        </w:rPr>
        <w:t xml:space="preserve"> 100мм по пустотным плитам перекрытия.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0DF725EF" w14:textId="77777777" w:rsidR="00C10F34" w:rsidRPr="00D52497" w:rsidRDefault="00C10F34" w:rsidP="00D52497">
      <w:pPr>
        <w:jc w:val="left"/>
        <w:rPr>
          <w:sz w:val="32"/>
          <w:szCs w:val="32"/>
        </w:rPr>
      </w:pPr>
    </w:p>
    <w:p w14:paraId="68B26589" w14:textId="5D76F167" w:rsidR="00C66C43" w:rsidRDefault="00C66C43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 xml:space="preserve">16. </w:t>
      </w:r>
      <w:r w:rsidR="00D52497" w:rsidRPr="00D52497">
        <w:rPr>
          <w:sz w:val="32"/>
          <w:szCs w:val="32"/>
        </w:rPr>
        <w:t xml:space="preserve">Кровля не герметичная, </w:t>
      </w:r>
      <w:r>
        <w:rPr>
          <w:sz w:val="32"/>
          <w:szCs w:val="32"/>
        </w:rPr>
        <w:t>выявлены</w:t>
      </w:r>
      <w:r w:rsidR="00C10F34">
        <w:rPr>
          <w:sz w:val="32"/>
          <w:szCs w:val="32"/>
        </w:rPr>
        <w:t xml:space="preserve"> </w:t>
      </w:r>
      <w:r w:rsidR="00D52497" w:rsidRPr="00D52497">
        <w:rPr>
          <w:sz w:val="32"/>
          <w:szCs w:val="32"/>
        </w:rPr>
        <w:t xml:space="preserve">повреждения гидроизоляции под металлочерепицей.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3717E35F" w14:textId="77777777" w:rsidR="00C10F34" w:rsidRPr="00C10F34" w:rsidRDefault="00C10F34" w:rsidP="00D52497">
      <w:pPr>
        <w:jc w:val="left"/>
        <w:rPr>
          <w:b/>
          <w:sz w:val="32"/>
          <w:szCs w:val="32"/>
        </w:rPr>
      </w:pPr>
    </w:p>
    <w:p w14:paraId="0F71A4CF" w14:textId="2A7A7D05" w:rsidR="00C66C43" w:rsidRDefault="00C66C43" w:rsidP="00D52497">
      <w:pPr>
        <w:jc w:val="left"/>
        <w:rPr>
          <w:sz w:val="32"/>
          <w:szCs w:val="32"/>
        </w:rPr>
      </w:pPr>
      <w:r>
        <w:rPr>
          <w:sz w:val="32"/>
          <w:szCs w:val="32"/>
        </w:rPr>
        <w:t>17. Элементы с</w:t>
      </w:r>
      <w:r w:rsidR="00D52497" w:rsidRPr="00D52497">
        <w:rPr>
          <w:sz w:val="32"/>
          <w:szCs w:val="32"/>
        </w:rPr>
        <w:t>тропильн</w:t>
      </w:r>
      <w:r>
        <w:rPr>
          <w:sz w:val="32"/>
          <w:szCs w:val="32"/>
        </w:rPr>
        <w:t>ой</w:t>
      </w:r>
      <w:r w:rsidR="00D52497" w:rsidRPr="00D52497">
        <w:rPr>
          <w:sz w:val="32"/>
          <w:szCs w:val="32"/>
        </w:rPr>
        <w:t xml:space="preserve"> систем</w:t>
      </w:r>
      <w:r>
        <w:rPr>
          <w:sz w:val="32"/>
          <w:szCs w:val="32"/>
        </w:rPr>
        <w:t>ы</w:t>
      </w:r>
      <w:r w:rsidR="00D52497" w:rsidRPr="00D52497">
        <w:rPr>
          <w:sz w:val="32"/>
          <w:szCs w:val="32"/>
        </w:rPr>
        <w:t xml:space="preserve"> име</w:t>
      </w:r>
      <w:r>
        <w:rPr>
          <w:sz w:val="32"/>
          <w:szCs w:val="32"/>
        </w:rPr>
        <w:t>ю</w:t>
      </w:r>
      <w:r w:rsidR="00D52497" w:rsidRPr="00D52497">
        <w:rPr>
          <w:sz w:val="32"/>
          <w:szCs w:val="32"/>
        </w:rPr>
        <w:t>т зазоры на стыках до 10мм</w:t>
      </w:r>
      <w:r w:rsidR="00D52497" w:rsidRPr="00C10F34">
        <w:rPr>
          <w:b/>
          <w:sz w:val="32"/>
          <w:szCs w:val="32"/>
        </w:rPr>
        <w:t xml:space="preserve">.  </w:t>
      </w:r>
      <w:r w:rsidR="00C10F34" w:rsidRPr="00C10F34">
        <w:rPr>
          <w:b/>
          <w:sz w:val="32"/>
          <w:szCs w:val="32"/>
        </w:rPr>
        <w:t>Дефект значительный</w:t>
      </w:r>
      <w:r w:rsidR="00C10F34" w:rsidRPr="00C10F34">
        <w:rPr>
          <w:sz w:val="32"/>
          <w:szCs w:val="32"/>
        </w:rPr>
        <w:t>.</w:t>
      </w:r>
      <w:r w:rsidR="00C10F34" w:rsidRPr="00C10F34">
        <w:t xml:space="preserve"> </w:t>
      </w:r>
      <w:r w:rsidR="00C10F34" w:rsidRPr="00C10F34">
        <w:rPr>
          <w:sz w:val="32"/>
          <w:szCs w:val="32"/>
        </w:rPr>
        <w:t>(Стропильную систему усилить)</w:t>
      </w:r>
    </w:p>
    <w:p w14:paraId="381AE390" w14:textId="77777777" w:rsidR="00C10F34" w:rsidRPr="00C10F34" w:rsidRDefault="00C10F34" w:rsidP="00D52497">
      <w:pPr>
        <w:jc w:val="left"/>
        <w:rPr>
          <w:b/>
          <w:sz w:val="32"/>
          <w:szCs w:val="32"/>
        </w:rPr>
      </w:pPr>
    </w:p>
    <w:p w14:paraId="33E86D36" w14:textId="7A98CE5F" w:rsidR="00D52497" w:rsidRDefault="00C66C43" w:rsidP="00D52497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18. </w:t>
      </w:r>
      <w:r w:rsidR="00D52497" w:rsidRPr="00D52497">
        <w:rPr>
          <w:sz w:val="32"/>
          <w:szCs w:val="32"/>
        </w:rPr>
        <w:t>Проте</w:t>
      </w:r>
      <w:r>
        <w:rPr>
          <w:sz w:val="32"/>
          <w:szCs w:val="32"/>
        </w:rPr>
        <w:t xml:space="preserve">чки </w:t>
      </w:r>
      <w:r w:rsidR="00D52497" w:rsidRPr="00D52497">
        <w:rPr>
          <w:sz w:val="32"/>
          <w:szCs w:val="32"/>
        </w:rPr>
        <w:t>примыкани</w:t>
      </w:r>
      <w:r>
        <w:rPr>
          <w:sz w:val="32"/>
          <w:szCs w:val="32"/>
        </w:rPr>
        <w:t xml:space="preserve">й кровли </w:t>
      </w:r>
      <w:r w:rsidR="00D52497" w:rsidRPr="00D52497">
        <w:rPr>
          <w:sz w:val="32"/>
          <w:szCs w:val="32"/>
        </w:rPr>
        <w:t xml:space="preserve">к дымоходам. </w:t>
      </w:r>
      <w:bookmarkStart w:id="5" w:name="_Hlk7280932"/>
      <w:r w:rsidR="00C10F34" w:rsidRPr="00C10F34">
        <w:rPr>
          <w:b/>
          <w:sz w:val="32"/>
          <w:szCs w:val="32"/>
        </w:rPr>
        <w:t>Дефект значительный</w:t>
      </w:r>
      <w:r w:rsidR="00C10F34" w:rsidRPr="00C10F34">
        <w:rPr>
          <w:sz w:val="32"/>
          <w:szCs w:val="32"/>
        </w:rPr>
        <w:t xml:space="preserve">. </w:t>
      </w:r>
    </w:p>
    <w:p w14:paraId="53320227" w14:textId="77777777" w:rsidR="00C10F34" w:rsidRPr="00D52497" w:rsidRDefault="00C10F34" w:rsidP="00D52497">
      <w:pPr>
        <w:jc w:val="left"/>
        <w:rPr>
          <w:sz w:val="32"/>
          <w:szCs w:val="32"/>
        </w:rPr>
      </w:pPr>
    </w:p>
    <w:bookmarkEnd w:id="5"/>
    <w:p w14:paraId="76B277DF" w14:textId="783FB7EC" w:rsidR="00D52497" w:rsidRDefault="00C66C43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>19. Не выполнены защитные колпаки над дымоходами (</w:t>
      </w:r>
      <w:r w:rsidR="00D52497" w:rsidRPr="00D52497">
        <w:rPr>
          <w:sz w:val="32"/>
          <w:szCs w:val="32"/>
        </w:rPr>
        <w:t>флюгарки</w:t>
      </w:r>
      <w:r>
        <w:rPr>
          <w:sz w:val="32"/>
          <w:szCs w:val="32"/>
        </w:rPr>
        <w:t>)</w:t>
      </w:r>
      <w:r w:rsidR="00D52497" w:rsidRPr="00D52497">
        <w:rPr>
          <w:sz w:val="32"/>
          <w:szCs w:val="32"/>
        </w:rPr>
        <w:t xml:space="preserve">.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3F7FC169" w14:textId="77777777" w:rsidR="00C10F34" w:rsidRPr="00C10F34" w:rsidRDefault="00C10F34" w:rsidP="00D52497">
      <w:pPr>
        <w:jc w:val="left"/>
        <w:rPr>
          <w:b/>
          <w:sz w:val="32"/>
          <w:szCs w:val="32"/>
        </w:rPr>
      </w:pPr>
    </w:p>
    <w:p w14:paraId="37AD9C40" w14:textId="305FB5D2" w:rsidR="00D52497" w:rsidRDefault="00C66C43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lastRenderedPageBreak/>
        <w:t>20. Не выполнены</w:t>
      </w:r>
      <w:r w:rsidR="00D52497" w:rsidRPr="00D52497">
        <w:rPr>
          <w:sz w:val="32"/>
          <w:szCs w:val="32"/>
        </w:rPr>
        <w:t xml:space="preserve"> монолитные пояса под плитами перекрытия и мауэрлатом кровли. </w:t>
      </w:r>
      <w:r w:rsidR="00C10F34">
        <w:rPr>
          <w:sz w:val="32"/>
          <w:szCs w:val="32"/>
        </w:rPr>
        <w:t xml:space="preserve">(Требуется конструкторский расчет)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62CF196C" w14:textId="77777777" w:rsidR="00C10F34" w:rsidRPr="00D52497" w:rsidRDefault="00C10F34" w:rsidP="00D52497">
      <w:pPr>
        <w:jc w:val="left"/>
        <w:rPr>
          <w:sz w:val="32"/>
          <w:szCs w:val="32"/>
        </w:rPr>
      </w:pPr>
    </w:p>
    <w:p w14:paraId="1A500F01" w14:textId="210A83C5" w:rsidR="00D52497" w:rsidRDefault="00C66C43" w:rsidP="00D52497">
      <w:pPr>
        <w:jc w:val="left"/>
        <w:rPr>
          <w:sz w:val="32"/>
          <w:szCs w:val="32"/>
        </w:rPr>
      </w:pPr>
      <w:r>
        <w:rPr>
          <w:sz w:val="32"/>
          <w:szCs w:val="32"/>
        </w:rPr>
        <w:t>21. Глубина о</w:t>
      </w:r>
      <w:r w:rsidR="00D52497" w:rsidRPr="00D52497">
        <w:rPr>
          <w:sz w:val="32"/>
          <w:szCs w:val="32"/>
        </w:rPr>
        <w:t>пирани</w:t>
      </w:r>
      <w:r>
        <w:rPr>
          <w:sz w:val="32"/>
          <w:szCs w:val="32"/>
        </w:rPr>
        <w:t>я</w:t>
      </w:r>
      <w:r w:rsidR="00D52497" w:rsidRPr="00D52497">
        <w:rPr>
          <w:sz w:val="32"/>
          <w:szCs w:val="32"/>
        </w:rPr>
        <w:t xml:space="preserve"> перемычек на стены </w:t>
      </w:r>
      <w:r>
        <w:rPr>
          <w:sz w:val="32"/>
          <w:szCs w:val="32"/>
        </w:rPr>
        <w:t xml:space="preserve">составляет </w:t>
      </w:r>
      <w:r w:rsidR="00D52497" w:rsidRPr="00D52497">
        <w:rPr>
          <w:sz w:val="32"/>
          <w:szCs w:val="32"/>
        </w:rPr>
        <w:t>50-70мм.</w:t>
      </w:r>
      <w:r>
        <w:rPr>
          <w:sz w:val="32"/>
          <w:szCs w:val="32"/>
        </w:rPr>
        <w:t xml:space="preserve"> </w:t>
      </w:r>
      <w:r w:rsidR="00C10F34" w:rsidRPr="00C10F34">
        <w:rPr>
          <w:b/>
          <w:sz w:val="32"/>
          <w:szCs w:val="32"/>
        </w:rPr>
        <w:t>Дефект значительный.</w:t>
      </w:r>
      <w:r w:rsidR="00C10F34" w:rsidRPr="00C10F34">
        <w:rPr>
          <w:sz w:val="32"/>
          <w:szCs w:val="32"/>
        </w:rPr>
        <w:t xml:space="preserve"> </w:t>
      </w:r>
      <w:r w:rsidR="00D52497" w:rsidRPr="00D52497">
        <w:rPr>
          <w:sz w:val="32"/>
          <w:szCs w:val="32"/>
        </w:rPr>
        <w:t>(</w:t>
      </w:r>
      <w:r>
        <w:rPr>
          <w:sz w:val="32"/>
          <w:szCs w:val="32"/>
        </w:rPr>
        <w:t>У</w:t>
      </w:r>
      <w:r w:rsidR="00D52497" w:rsidRPr="00D52497">
        <w:rPr>
          <w:sz w:val="32"/>
          <w:szCs w:val="32"/>
        </w:rPr>
        <w:t xml:space="preserve">силить </w:t>
      </w:r>
      <w:r>
        <w:rPr>
          <w:sz w:val="32"/>
          <w:szCs w:val="32"/>
        </w:rPr>
        <w:t xml:space="preserve">узел </w:t>
      </w:r>
      <w:r w:rsidR="00D52497" w:rsidRPr="00D52497">
        <w:rPr>
          <w:sz w:val="32"/>
          <w:szCs w:val="32"/>
        </w:rPr>
        <w:t>или заменить</w:t>
      </w:r>
      <w:r>
        <w:rPr>
          <w:sz w:val="32"/>
          <w:szCs w:val="32"/>
        </w:rPr>
        <w:t xml:space="preserve"> перемычки</w:t>
      </w:r>
      <w:r w:rsidR="00D52497" w:rsidRPr="00D52497">
        <w:rPr>
          <w:sz w:val="32"/>
          <w:szCs w:val="32"/>
        </w:rPr>
        <w:t>)</w:t>
      </w:r>
      <w:r>
        <w:rPr>
          <w:sz w:val="32"/>
          <w:szCs w:val="32"/>
        </w:rPr>
        <w:t>.</w:t>
      </w:r>
    </w:p>
    <w:p w14:paraId="2B6DDA62" w14:textId="77777777" w:rsidR="00C10F34" w:rsidRPr="00D52497" w:rsidRDefault="00C10F34" w:rsidP="00D52497">
      <w:pPr>
        <w:jc w:val="left"/>
        <w:rPr>
          <w:sz w:val="32"/>
          <w:szCs w:val="32"/>
        </w:rPr>
      </w:pPr>
    </w:p>
    <w:p w14:paraId="117F3C0D" w14:textId="3E0F1FCC" w:rsidR="00B04276" w:rsidRDefault="00C66C43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>22. Толщина ш</w:t>
      </w:r>
      <w:r w:rsidR="00D52497" w:rsidRPr="00D52497">
        <w:rPr>
          <w:sz w:val="32"/>
          <w:szCs w:val="32"/>
        </w:rPr>
        <w:t>в</w:t>
      </w:r>
      <w:r>
        <w:rPr>
          <w:sz w:val="32"/>
          <w:szCs w:val="32"/>
        </w:rPr>
        <w:t>ов</w:t>
      </w:r>
      <w:r w:rsidR="00D52497" w:rsidRPr="00D52497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в кладке стен из пенобетонных блоков составляет </w:t>
      </w:r>
      <w:r w:rsidR="00D52497" w:rsidRPr="00D52497">
        <w:rPr>
          <w:sz w:val="32"/>
          <w:szCs w:val="32"/>
        </w:rPr>
        <w:t>40мм.</w:t>
      </w:r>
      <w:r w:rsidR="00C10F34" w:rsidRPr="00C10F34">
        <w:t xml:space="preserve">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6543AD99" w14:textId="77777777" w:rsidR="00C10F34" w:rsidRPr="00C10F34" w:rsidRDefault="00C10F34" w:rsidP="00D52497">
      <w:pPr>
        <w:jc w:val="left"/>
        <w:rPr>
          <w:b/>
          <w:sz w:val="32"/>
          <w:szCs w:val="32"/>
        </w:rPr>
      </w:pPr>
    </w:p>
    <w:p w14:paraId="652833C4" w14:textId="7067B446" w:rsidR="00B04276" w:rsidRDefault="00B04276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>23. Выявлены трещины в кладке</w:t>
      </w:r>
      <w:r w:rsidR="00D52497" w:rsidRPr="00D52497">
        <w:rPr>
          <w:sz w:val="32"/>
          <w:szCs w:val="32"/>
        </w:rPr>
        <w:t>.</w:t>
      </w:r>
      <w:r w:rsidR="00C10F34">
        <w:rPr>
          <w:sz w:val="32"/>
          <w:szCs w:val="32"/>
        </w:rPr>
        <w:t xml:space="preserve">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557BDEA2" w14:textId="77777777" w:rsidR="00C10F34" w:rsidRPr="00C10F34" w:rsidRDefault="00C10F34" w:rsidP="00D52497">
      <w:pPr>
        <w:jc w:val="left"/>
        <w:rPr>
          <w:b/>
          <w:sz w:val="32"/>
          <w:szCs w:val="32"/>
        </w:rPr>
      </w:pPr>
    </w:p>
    <w:p w14:paraId="0C5C6558" w14:textId="0C18DAC6" w:rsidR="00D52497" w:rsidRDefault="00B04276" w:rsidP="00D52497">
      <w:pPr>
        <w:jc w:val="left"/>
        <w:rPr>
          <w:sz w:val="32"/>
          <w:szCs w:val="32"/>
        </w:rPr>
      </w:pPr>
      <w:r>
        <w:rPr>
          <w:sz w:val="32"/>
          <w:szCs w:val="32"/>
        </w:rPr>
        <w:t>24.К</w:t>
      </w:r>
      <w:r w:rsidR="00D52497" w:rsidRPr="00D52497">
        <w:rPr>
          <w:sz w:val="32"/>
          <w:szCs w:val="32"/>
        </w:rPr>
        <w:t xml:space="preserve">ладка стен </w:t>
      </w:r>
      <w:r>
        <w:rPr>
          <w:sz w:val="32"/>
          <w:szCs w:val="32"/>
        </w:rPr>
        <w:t>выполнена с нарушениями СП (</w:t>
      </w:r>
      <w:r w:rsidR="00D52497" w:rsidRPr="00D52497">
        <w:rPr>
          <w:sz w:val="32"/>
          <w:szCs w:val="32"/>
        </w:rPr>
        <w:t>множественные перевязки с кирпичными столбами</w:t>
      </w:r>
      <w:r w:rsidR="00C10F34">
        <w:rPr>
          <w:sz w:val="32"/>
          <w:szCs w:val="32"/>
        </w:rPr>
        <w:t xml:space="preserve">. </w:t>
      </w:r>
      <w:r w:rsidR="00C10F34" w:rsidRPr="00C10F34">
        <w:rPr>
          <w:b/>
          <w:sz w:val="32"/>
          <w:szCs w:val="32"/>
        </w:rPr>
        <w:t>Дефект критический.</w:t>
      </w:r>
      <w:r w:rsidR="00C10F34">
        <w:rPr>
          <w:sz w:val="32"/>
          <w:szCs w:val="32"/>
        </w:rPr>
        <w:t xml:space="preserve"> (Кладка </w:t>
      </w:r>
      <w:r>
        <w:rPr>
          <w:sz w:val="32"/>
          <w:szCs w:val="32"/>
        </w:rPr>
        <w:t>подлежит демонтажу).</w:t>
      </w:r>
    </w:p>
    <w:p w14:paraId="308DA351" w14:textId="77777777" w:rsidR="00C10F34" w:rsidRPr="00D52497" w:rsidRDefault="00C10F34" w:rsidP="00D52497">
      <w:pPr>
        <w:jc w:val="left"/>
        <w:rPr>
          <w:sz w:val="32"/>
          <w:szCs w:val="32"/>
        </w:rPr>
      </w:pPr>
    </w:p>
    <w:p w14:paraId="4FA89B7D" w14:textId="44BF158B" w:rsidR="00D52497" w:rsidRDefault="00B04276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>25. М</w:t>
      </w:r>
      <w:r w:rsidR="00D52497" w:rsidRPr="00D52497">
        <w:rPr>
          <w:sz w:val="32"/>
          <w:szCs w:val="32"/>
        </w:rPr>
        <w:t>онолитно</w:t>
      </w:r>
      <w:r>
        <w:rPr>
          <w:sz w:val="32"/>
          <w:szCs w:val="32"/>
        </w:rPr>
        <w:t>е</w:t>
      </w:r>
      <w:r w:rsidR="00D52497" w:rsidRPr="00D52497">
        <w:rPr>
          <w:sz w:val="32"/>
          <w:szCs w:val="32"/>
        </w:rPr>
        <w:t xml:space="preserve"> перекрыти</w:t>
      </w:r>
      <w:r>
        <w:rPr>
          <w:sz w:val="32"/>
          <w:szCs w:val="32"/>
        </w:rPr>
        <w:t>е</w:t>
      </w:r>
      <w:r w:rsidR="00D52497" w:rsidRPr="00D52497">
        <w:rPr>
          <w:sz w:val="32"/>
          <w:szCs w:val="32"/>
        </w:rPr>
        <w:t xml:space="preserve"> входной группы</w:t>
      </w:r>
      <w:r>
        <w:rPr>
          <w:sz w:val="32"/>
          <w:szCs w:val="32"/>
        </w:rPr>
        <w:t xml:space="preserve"> выполнено без достаточного уплотнения бетона</w:t>
      </w:r>
      <w:r w:rsidR="00D52497" w:rsidRPr="00D52497">
        <w:rPr>
          <w:sz w:val="32"/>
          <w:szCs w:val="32"/>
        </w:rPr>
        <w:t xml:space="preserve">.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71AA5B65" w14:textId="77777777" w:rsidR="00C10F34" w:rsidRPr="00C10F34" w:rsidRDefault="00C10F34" w:rsidP="00D52497">
      <w:pPr>
        <w:jc w:val="left"/>
        <w:rPr>
          <w:b/>
          <w:sz w:val="32"/>
          <w:szCs w:val="32"/>
        </w:rPr>
      </w:pPr>
    </w:p>
    <w:p w14:paraId="5D3A7D8E" w14:textId="2F813318" w:rsidR="00B04276" w:rsidRDefault="00B04276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 xml:space="preserve">26. Следы влаги на стенах дома в местах примыканий к стенам гаража.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0A91EDDF" w14:textId="77777777" w:rsidR="00C10F34" w:rsidRDefault="00C10F34" w:rsidP="00D52497">
      <w:pPr>
        <w:jc w:val="left"/>
        <w:rPr>
          <w:sz w:val="32"/>
          <w:szCs w:val="32"/>
        </w:rPr>
      </w:pPr>
    </w:p>
    <w:p w14:paraId="1261DEEF" w14:textId="1B5F48CC" w:rsidR="00D52497" w:rsidRDefault="00B04276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 xml:space="preserve">27. Выявлены </w:t>
      </w:r>
      <w:r w:rsidR="00D52497" w:rsidRPr="00D52497">
        <w:rPr>
          <w:sz w:val="32"/>
          <w:szCs w:val="32"/>
        </w:rPr>
        <w:t xml:space="preserve">грибок и плесень на </w:t>
      </w:r>
      <w:r>
        <w:rPr>
          <w:sz w:val="32"/>
          <w:szCs w:val="32"/>
        </w:rPr>
        <w:t xml:space="preserve">внутренней поверхности наружных стен.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31788A35" w14:textId="77777777" w:rsidR="00C10F34" w:rsidRPr="00C10F34" w:rsidRDefault="00C10F34" w:rsidP="00D52497">
      <w:pPr>
        <w:jc w:val="left"/>
        <w:rPr>
          <w:b/>
          <w:sz w:val="32"/>
          <w:szCs w:val="32"/>
        </w:rPr>
      </w:pPr>
    </w:p>
    <w:p w14:paraId="4FB2261A" w14:textId="785AF3C2" w:rsidR="00D52497" w:rsidRDefault="00B04276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>28. П</w:t>
      </w:r>
      <w:r w:rsidR="00D52497" w:rsidRPr="00D52497">
        <w:rPr>
          <w:sz w:val="32"/>
          <w:szCs w:val="32"/>
        </w:rPr>
        <w:t>литы балкона на втором этаже</w:t>
      </w:r>
      <w:r>
        <w:rPr>
          <w:sz w:val="32"/>
          <w:szCs w:val="32"/>
        </w:rPr>
        <w:t xml:space="preserve"> не утеплены.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544657E1" w14:textId="77777777" w:rsidR="00C10F34" w:rsidRPr="00C10F34" w:rsidRDefault="00C10F34" w:rsidP="00D52497">
      <w:pPr>
        <w:jc w:val="left"/>
        <w:rPr>
          <w:b/>
          <w:sz w:val="32"/>
          <w:szCs w:val="32"/>
        </w:rPr>
      </w:pPr>
    </w:p>
    <w:p w14:paraId="006CA4E4" w14:textId="29A63D10" w:rsidR="00D52497" w:rsidRDefault="00B04276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>29. Выявлены м</w:t>
      </w:r>
      <w:r w:rsidR="00D52497" w:rsidRPr="00D52497">
        <w:rPr>
          <w:sz w:val="32"/>
          <w:szCs w:val="32"/>
        </w:rPr>
        <w:t>остики холода по перемычкам на окнах</w:t>
      </w:r>
      <w:r>
        <w:rPr>
          <w:sz w:val="32"/>
          <w:szCs w:val="32"/>
        </w:rPr>
        <w:t>, не выполнена тепловая отсечка</w:t>
      </w:r>
      <w:r w:rsidR="00D52497" w:rsidRPr="00D52497">
        <w:rPr>
          <w:sz w:val="32"/>
          <w:szCs w:val="32"/>
        </w:rPr>
        <w:t xml:space="preserve">.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69815EFC" w14:textId="77777777" w:rsidR="00C10F34" w:rsidRPr="00C10F34" w:rsidRDefault="00C10F34" w:rsidP="00D52497">
      <w:pPr>
        <w:jc w:val="left"/>
        <w:rPr>
          <w:b/>
          <w:sz w:val="32"/>
          <w:szCs w:val="32"/>
        </w:rPr>
      </w:pPr>
    </w:p>
    <w:p w14:paraId="3BA90989" w14:textId="0ED24D81" w:rsidR="00A00716" w:rsidRPr="00C10F34" w:rsidRDefault="00B04276" w:rsidP="00D52497">
      <w:pPr>
        <w:jc w:val="left"/>
        <w:rPr>
          <w:b/>
          <w:sz w:val="32"/>
          <w:szCs w:val="32"/>
        </w:rPr>
      </w:pPr>
      <w:r>
        <w:rPr>
          <w:sz w:val="32"/>
          <w:szCs w:val="32"/>
        </w:rPr>
        <w:t>30. Выявлена р</w:t>
      </w:r>
      <w:r w:rsidR="00D52497" w:rsidRPr="00D52497">
        <w:rPr>
          <w:sz w:val="32"/>
          <w:szCs w:val="32"/>
        </w:rPr>
        <w:t>жавчина по уголкам перемычек</w:t>
      </w:r>
      <w:r>
        <w:rPr>
          <w:sz w:val="32"/>
          <w:szCs w:val="32"/>
        </w:rPr>
        <w:t>.</w:t>
      </w:r>
      <w:r w:rsidR="00C10F34" w:rsidRPr="00C10F34">
        <w:t xml:space="preserve"> </w:t>
      </w:r>
      <w:r w:rsidR="00C10F34" w:rsidRPr="00C10F34">
        <w:rPr>
          <w:b/>
          <w:sz w:val="32"/>
          <w:szCs w:val="32"/>
        </w:rPr>
        <w:t>Дефект значительный.</w:t>
      </w:r>
    </w:p>
    <w:p w14:paraId="5AA7BF2A" w14:textId="2325D106" w:rsidR="00485466" w:rsidRDefault="00196737" w:rsidP="006472B3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D0410">
        <w:rPr>
          <w:sz w:val="32"/>
          <w:szCs w:val="32"/>
        </w:rPr>
        <w:t xml:space="preserve"> </w:t>
      </w:r>
    </w:p>
    <w:p w14:paraId="7CD0A719" w14:textId="6BA754B4" w:rsidR="00C10F34" w:rsidRDefault="00C10F34" w:rsidP="006472B3">
      <w:pPr>
        <w:jc w:val="left"/>
        <w:rPr>
          <w:sz w:val="32"/>
          <w:szCs w:val="32"/>
        </w:rPr>
      </w:pPr>
    </w:p>
    <w:p w14:paraId="0D696984" w14:textId="2001A4A1" w:rsidR="00C10F34" w:rsidRDefault="00C10F34" w:rsidP="006472B3">
      <w:pPr>
        <w:jc w:val="left"/>
        <w:rPr>
          <w:sz w:val="32"/>
          <w:szCs w:val="32"/>
        </w:rPr>
      </w:pPr>
    </w:p>
    <w:p w14:paraId="7A156663" w14:textId="77777777" w:rsidR="00C10F34" w:rsidRDefault="00C10F34" w:rsidP="006472B3">
      <w:pPr>
        <w:jc w:val="left"/>
        <w:rPr>
          <w:b/>
          <w:sz w:val="32"/>
          <w:szCs w:val="32"/>
        </w:rPr>
      </w:pPr>
    </w:p>
    <w:p w14:paraId="06AFC7A9" w14:textId="11D816DA" w:rsidR="0092140A" w:rsidRPr="0092140A" w:rsidRDefault="0092140A" w:rsidP="0092140A">
      <w:pPr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4. </w:t>
      </w:r>
      <w:r w:rsidRPr="0092140A">
        <w:rPr>
          <w:b/>
          <w:sz w:val="32"/>
          <w:szCs w:val="32"/>
        </w:rPr>
        <w:t>Рекомендации по устранению выявленных дефектов:</w:t>
      </w:r>
    </w:p>
    <w:p w14:paraId="208B42A9" w14:textId="29F17673" w:rsidR="0092140A" w:rsidRDefault="0092140A" w:rsidP="0092140A">
      <w:pPr>
        <w:jc w:val="left"/>
        <w:rPr>
          <w:sz w:val="32"/>
          <w:szCs w:val="32"/>
        </w:rPr>
      </w:pPr>
    </w:p>
    <w:p w14:paraId="5C1038E3" w14:textId="77777777" w:rsidR="00892B78" w:rsidRPr="00892B78" w:rsidRDefault="00892B78" w:rsidP="00892B78">
      <w:pPr>
        <w:jc w:val="left"/>
        <w:rPr>
          <w:sz w:val="32"/>
          <w:szCs w:val="32"/>
        </w:rPr>
      </w:pPr>
      <w:r w:rsidRPr="00892B78">
        <w:rPr>
          <w:sz w:val="32"/>
          <w:szCs w:val="32"/>
        </w:rPr>
        <w:t>Для устранения выявленных дефектов необходимо выполнить следующий перечень мероприятий:</w:t>
      </w:r>
    </w:p>
    <w:p w14:paraId="7563497C" w14:textId="77777777" w:rsidR="00892B78" w:rsidRPr="00892B78" w:rsidRDefault="00892B78" w:rsidP="00892B78">
      <w:pPr>
        <w:jc w:val="left"/>
        <w:rPr>
          <w:sz w:val="32"/>
          <w:szCs w:val="32"/>
        </w:rPr>
      </w:pPr>
    </w:p>
    <w:p w14:paraId="7D06FEE6" w14:textId="77777777" w:rsidR="00892B78" w:rsidRPr="00892B78" w:rsidRDefault="00892B78" w:rsidP="00892B78">
      <w:pPr>
        <w:jc w:val="left"/>
        <w:rPr>
          <w:sz w:val="32"/>
          <w:szCs w:val="32"/>
        </w:rPr>
      </w:pPr>
      <w:r w:rsidRPr="00892B78">
        <w:rPr>
          <w:sz w:val="32"/>
          <w:szCs w:val="32"/>
        </w:rPr>
        <w:t>1. По всем несущим элементам необходимо провести комплексное инструментальное обследование с целью определения физических прочностных характеристик материалов, а именно:</w:t>
      </w:r>
    </w:p>
    <w:p w14:paraId="106DAA47" w14:textId="77777777" w:rsidR="00892B78" w:rsidRPr="00892B78" w:rsidRDefault="00892B78" w:rsidP="00892B78">
      <w:pPr>
        <w:jc w:val="left"/>
        <w:rPr>
          <w:sz w:val="32"/>
          <w:szCs w:val="32"/>
        </w:rPr>
      </w:pPr>
      <w:r w:rsidRPr="00892B78">
        <w:rPr>
          <w:sz w:val="32"/>
          <w:szCs w:val="32"/>
        </w:rPr>
        <w:t>А). Определение прочности бетона,</w:t>
      </w:r>
    </w:p>
    <w:p w14:paraId="5A2A2ED9" w14:textId="77777777" w:rsidR="00892B78" w:rsidRPr="00892B78" w:rsidRDefault="00892B78" w:rsidP="00892B78">
      <w:pPr>
        <w:jc w:val="left"/>
        <w:rPr>
          <w:sz w:val="32"/>
          <w:szCs w:val="32"/>
        </w:rPr>
      </w:pPr>
      <w:r w:rsidRPr="00892B78">
        <w:rPr>
          <w:sz w:val="32"/>
          <w:szCs w:val="32"/>
        </w:rPr>
        <w:t>Б). Определение прочности кирпича и кладочного раствора,</w:t>
      </w:r>
    </w:p>
    <w:p w14:paraId="1F54187F" w14:textId="77777777" w:rsidR="00892B78" w:rsidRPr="00892B78" w:rsidRDefault="00892B78" w:rsidP="00892B78">
      <w:pPr>
        <w:jc w:val="left"/>
        <w:rPr>
          <w:sz w:val="32"/>
          <w:szCs w:val="32"/>
        </w:rPr>
      </w:pPr>
      <w:r w:rsidRPr="00892B78">
        <w:rPr>
          <w:sz w:val="32"/>
          <w:szCs w:val="32"/>
        </w:rPr>
        <w:t>В). Определение плотности грунтов основания под фундаментами,</w:t>
      </w:r>
    </w:p>
    <w:p w14:paraId="783C758F" w14:textId="77777777" w:rsidR="00892B78" w:rsidRPr="00892B78" w:rsidRDefault="00892B78" w:rsidP="00892B78">
      <w:pPr>
        <w:jc w:val="left"/>
        <w:rPr>
          <w:sz w:val="32"/>
          <w:szCs w:val="32"/>
        </w:rPr>
      </w:pPr>
      <w:r w:rsidRPr="00892B78">
        <w:rPr>
          <w:sz w:val="32"/>
          <w:szCs w:val="32"/>
        </w:rPr>
        <w:t>Г). Определение армирования (шаг арматуры и ее диаметр),</w:t>
      </w:r>
    </w:p>
    <w:p w14:paraId="4276DC58" w14:textId="77777777" w:rsidR="00892B78" w:rsidRPr="00892B78" w:rsidRDefault="00892B78" w:rsidP="00892B78">
      <w:pPr>
        <w:jc w:val="left"/>
        <w:rPr>
          <w:sz w:val="32"/>
          <w:szCs w:val="32"/>
        </w:rPr>
      </w:pPr>
      <w:r w:rsidRPr="00892B78">
        <w:rPr>
          <w:sz w:val="32"/>
          <w:szCs w:val="32"/>
        </w:rPr>
        <w:t>Д). Определение влажности деревянных конструкций стропильной системы.</w:t>
      </w:r>
    </w:p>
    <w:p w14:paraId="64EFFD4C" w14:textId="77777777" w:rsidR="00892B78" w:rsidRPr="00892B78" w:rsidRDefault="00892B78" w:rsidP="00892B78">
      <w:pPr>
        <w:jc w:val="left"/>
        <w:rPr>
          <w:sz w:val="32"/>
          <w:szCs w:val="32"/>
        </w:rPr>
      </w:pPr>
    </w:p>
    <w:p w14:paraId="65D54AF0" w14:textId="77777777" w:rsidR="00892B78" w:rsidRPr="00892B78" w:rsidRDefault="00892B78" w:rsidP="00892B78">
      <w:pPr>
        <w:jc w:val="left"/>
        <w:rPr>
          <w:sz w:val="32"/>
          <w:szCs w:val="32"/>
        </w:rPr>
      </w:pPr>
      <w:r w:rsidRPr="00892B78">
        <w:rPr>
          <w:sz w:val="32"/>
          <w:szCs w:val="32"/>
        </w:rPr>
        <w:t xml:space="preserve">2. Выполнить поверочный конструкторский расчет с учетом результатов инструментального обследования с целью определения несущей способности несущих элементов жилого дома.  </w:t>
      </w:r>
    </w:p>
    <w:p w14:paraId="42A8BC78" w14:textId="77777777" w:rsidR="00892B78" w:rsidRPr="00892B78" w:rsidRDefault="00892B78" w:rsidP="00892B78">
      <w:pPr>
        <w:jc w:val="left"/>
        <w:rPr>
          <w:sz w:val="32"/>
          <w:szCs w:val="32"/>
        </w:rPr>
      </w:pPr>
    </w:p>
    <w:p w14:paraId="5E5314EB" w14:textId="77777777" w:rsidR="00892B78" w:rsidRPr="00892B78" w:rsidRDefault="00892B78" w:rsidP="00892B78">
      <w:pPr>
        <w:jc w:val="left"/>
        <w:rPr>
          <w:sz w:val="32"/>
          <w:szCs w:val="32"/>
        </w:rPr>
      </w:pPr>
      <w:r w:rsidRPr="00892B78">
        <w:rPr>
          <w:sz w:val="32"/>
          <w:szCs w:val="32"/>
        </w:rPr>
        <w:t>3. На основании конструкторского расчета разработать комплекс мероприятий по ремонту дома и замене пришедших в негодность конструктивных и несущих элементов.</w:t>
      </w:r>
    </w:p>
    <w:p w14:paraId="34566698" w14:textId="77777777" w:rsidR="00892B78" w:rsidRPr="00892B78" w:rsidRDefault="00892B78" w:rsidP="00892B78">
      <w:pPr>
        <w:jc w:val="left"/>
        <w:rPr>
          <w:sz w:val="32"/>
          <w:szCs w:val="32"/>
        </w:rPr>
      </w:pPr>
    </w:p>
    <w:p w14:paraId="4BF298E7" w14:textId="5FC10018" w:rsidR="00FC46A8" w:rsidRDefault="00892B78" w:rsidP="00892B78">
      <w:pPr>
        <w:jc w:val="left"/>
        <w:rPr>
          <w:b/>
          <w:sz w:val="32"/>
          <w:szCs w:val="32"/>
        </w:rPr>
      </w:pPr>
      <w:r w:rsidRPr="00892B78">
        <w:rPr>
          <w:sz w:val="32"/>
          <w:szCs w:val="32"/>
        </w:rPr>
        <w:t>4. Устранить замечания по п.п. 1-</w:t>
      </w:r>
      <w:r w:rsidR="0051091B">
        <w:rPr>
          <w:sz w:val="32"/>
          <w:szCs w:val="32"/>
        </w:rPr>
        <w:t>30</w:t>
      </w:r>
      <w:r w:rsidRPr="00892B78">
        <w:rPr>
          <w:sz w:val="32"/>
          <w:szCs w:val="32"/>
        </w:rPr>
        <w:t xml:space="preserve"> Раздела 3 настоящего отчета.</w:t>
      </w:r>
    </w:p>
    <w:p w14:paraId="374B038D" w14:textId="4B9AC7F6" w:rsidR="00AB6AFE" w:rsidRDefault="00AB6AFE" w:rsidP="006475D7">
      <w:pPr>
        <w:jc w:val="left"/>
        <w:rPr>
          <w:b/>
          <w:sz w:val="32"/>
          <w:szCs w:val="32"/>
        </w:rPr>
      </w:pPr>
    </w:p>
    <w:p w14:paraId="0BF5F40C" w14:textId="75A0355E" w:rsidR="00C81AD2" w:rsidRDefault="00C81AD2" w:rsidP="006475D7">
      <w:pPr>
        <w:jc w:val="left"/>
        <w:rPr>
          <w:b/>
          <w:sz w:val="32"/>
          <w:szCs w:val="32"/>
        </w:rPr>
      </w:pPr>
    </w:p>
    <w:p w14:paraId="1E2C3C27" w14:textId="65FF9180" w:rsidR="00C81AD2" w:rsidRDefault="00C81AD2" w:rsidP="006475D7">
      <w:pPr>
        <w:jc w:val="left"/>
        <w:rPr>
          <w:b/>
          <w:sz w:val="32"/>
          <w:szCs w:val="32"/>
        </w:rPr>
      </w:pPr>
    </w:p>
    <w:p w14:paraId="187DB87D" w14:textId="2A1B56D9" w:rsidR="00622075" w:rsidRDefault="00622075" w:rsidP="006475D7">
      <w:pPr>
        <w:jc w:val="left"/>
        <w:rPr>
          <w:b/>
          <w:sz w:val="32"/>
          <w:szCs w:val="32"/>
        </w:rPr>
      </w:pPr>
    </w:p>
    <w:p w14:paraId="75DF8896" w14:textId="1B87E6D1" w:rsidR="00622075" w:rsidRDefault="00622075" w:rsidP="006475D7">
      <w:pPr>
        <w:jc w:val="left"/>
        <w:rPr>
          <w:b/>
          <w:sz w:val="32"/>
          <w:szCs w:val="32"/>
        </w:rPr>
      </w:pPr>
    </w:p>
    <w:p w14:paraId="47AEB15F" w14:textId="13D7745D" w:rsidR="00622075" w:rsidRDefault="00622075" w:rsidP="006475D7">
      <w:pPr>
        <w:jc w:val="left"/>
        <w:rPr>
          <w:b/>
          <w:sz w:val="32"/>
          <w:szCs w:val="32"/>
        </w:rPr>
      </w:pPr>
    </w:p>
    <w:p w14:paraId="4B97C803" w14:textId="18E0E5B9" w:rsidR="00622075" w:rsidRDefault="00622075" w:rsidP="006475D7">
      <w:pPr>
        <w:jc w:val="left"/>
        <w:rPr>
          <w:b/>
          <w:sz w:val="32"/>
          <w:szCs w:val="32"/>
        </w:rPr>
      </w:pPr>
    </w:p>
    <w:p w14:paraId="06D99A64" w14:textId="650499EF" w:rsidR="00622075" w:rsidRDefault="00622075" w:rsidP="006475D7">
      <w:pPr>
        <w:jc w:val="left"/>
        <w:rPr>
          <w:b/>
          <w:sz w:val="32"/>
          <w:szCs w:val="32"/>
        </w:rPr>
      </w:pPr>
    </w:p>
    <w:p w14:paraId="7C925B15" w14:textId="15BD3F19" w:rsidR="00622075" w:rsidRDefault="00622075" w:rsidP="006475D7">
      <w:pPr>
        <w:jc w:val="left"/>
        <w:rPr>
          <w:b/>
          <w:sz w:val="32"/>
          <w:szCs w:val="32"/>
        </w:rPr>
      </w:pPr>
    </w:p>
    <w:p w14:paraId="182A6F56" w14:textId="2EFDF422" w:rsidR="00622075" w:rsidRDefault="00622075" w:rsidP="006475D7">
      <w:pPr>
        <w:jc w:val="left"/>
        <w:rPr>
          <w:b/>
          <w:sz w:val="32"/>
          <w:szCs w:val="32"/>
        </w:rPr>
      </w:pPr>
    </w:p>
    <w:p w14:paraId="5F8B978A" w14:textId="09416526" w:rsidR="00622075" w:rsidRDefault="00622075" w:rsidP="006475D7">
      <w:pPr>
        <w:jc w:val="left"/>
        <w:rPr>
          <w:b/>
          <w:sz w:val="32"/>
          <w:szCs w:val="32"/>
        </w:rPr>
      </w:pPr>
    </w:p>
    <w:p w14:paraId="2CD21861" w14:textId="12FE1636" w:rsidR="00622075" w:rsidRDefault="00622075" w:rsidP="006475D7">
      <w:pPr>
        <w:jc w:val="left"/>
        <w:rPr>
          <w:b/>
          <w:sz w:val="32"/>
          <w:szCs w:val="32"/>
        </w:rPr>
      </w:pPr>
    </w:p>
    <w:p w14:paraId="38A6C858" w14:textId="7160B0AE" w:rsidR="00622075" w:rsidRDefault="00622075" w:rsidP="006475D7">
      <w:pPr>
        <w:jc w:val="left"/>
        <w:rPr>
          <w:b/>
          <w:sz w:val="32"/>
          <w:szCs w:val="32"/>
        </w:rPr>
      </w:pPr>
    </w:p>
    <w:p w14:paraId="4E850686" w14:textId="1226D2AF" w:rsidR="00D65840" w:rsidRPr="00505115" w:rsidRDefault="008720BB" w:rsidP="00E83651">
      <w:pPr>
        <w:jc w:val="right"/>
        <w:rPr>
          <w:b/>
          <w:sz w:val="32"/>
          <w:szCs w:val="32"/>
        </w:rPr>
      </w:pPr>
      <w:r w:rsidRPr="00505115">
        <w:rPr>
          <w:b/>
          <w:sz w:val="32"/>
          <w:szCs w:val="32"/>
        </w:rPr>
        <w:lastRenderedPageBreak/>
        <w:t>Приложение 1.</w:t>
      </w:r>
    </w:p>
    <w:p w14:paraId="605823A3" w14:textId="77777777" w:rsidR="00505115" w:rsidRDefault="00505115" w:rsidP="00E83651">
      <w:pPr>
        <w:jc w:val="right"/>
        <w:rPr>
          <w:sz w:val="32"/>
          <w:szCs w:val="32"/>
        </w:rPr>
      </w:pPr>
      <w:r>
        <w:rPr>
          <w:sz w:val="32"/>
          <w:szCs w:val="32"/>
        </w:rPr>
        <w:t>Материалы выборочной фотофиксации.</w:t>
      </w:r>
    </w:p>
    <w:p w14:paraId="5B935326" w14:textId="77777777" w:rsidR="00DC4404" w:rsidRDefault="00DC4404" w:rsidP="002B2ADA">
      <w:pPr>
        <w:jc w:val="left"/>
        <w:rPr>
          <w:sz w:val="32"/>
          <w:szCs w:val="32"/>
        </w:rPr>
      </w:pPr>
    </w:p>
    <w:p w14:paraId="4F99A6EE" w14:textId="01DB77E6" w:rsidR="00A70B3C" w:rsidRDefault="00DC4404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t>Разрушение облицовки стен и цоколя</w:t>
      </w:r>
    </w:p>
    <w:p w14:paraId="7C8D0655" w14:textId="0BF8F3DC" w:rsidR="00D65840" w:rsidRDefault="00D65840" w:rsidP="002B2ADA">
      <w:pPr>
        <w:jc w:val="left"/>
        <w:rPr>
          <w:sz w:val="32"/>
          <w:szCs w:val="32"/>
        </w:rPr>
      </w:pPr>
    </w:p>
    <w:p w14:paraId="68AFE3B6" w14:textId="441DC941" w:rsidR="00F87782" w:rsidRDefault="00F87782" w:rsidP="002B2ADA">
      <w:pPr>
        <w:jc w:val="left"/>
        <w:rPr>
          <w:sz w:val="32"/>
          <w:szCs w:val="32"/>
        </w:rPr>
      </w:pPr>
      <w:r>
        <w:rPr>
          <w:noProof/>
        </w:rPr>
        <w:drawing>
          <wp:inline distT="0" distB="0" distL="0" distR="0" wp14:anchorId="23246379" wp14:editId="13E1D27A">
            <wp:extent cx="6210300" cy="46577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AE6FE" w14:textId="37EC8C6B" w:rsidR="00A70B3C" w:rsidRDefault="00A70B3C" w:rsidP="002B2ADA">
      <w:pPr>
        <w:jc w:val="left"/>
        <w:rPr>
          <w:sz w:val="32"/>
          <w:szCs w:val="32"/>
        </w:rPr>
      </w:pPr>
    </w:p>
    <w:p w14:paraId="61DEF6E5" w14:textId="77777777" w:rsidR="00A70B3C" w:rsidRDefault="00A70B3C" w:rsidP="002B2ADA">
      <w:pPr>
        <w:jc w:val="left"/>
        <w:rPr>
          <w:sz w:val="32"/>
          <w:szCs w:val="32"/>
        </w:rPr>
      </w:pPr>
    </w:p>
    <w:p w14:paraId="4E798CB2" w14:textId="63B5B1C2" w:rsidR="0086727B" w:rsidRDefault="0086727B" w:rsidP="002B2ADA">
      <w:pPr>
        <w:jc w:val="left"/>
        <w:rPr>
          <w:sz w:val="32"/>
          <w:szCs w:val="32"/>
        </w:rPr>
      </w:pPr>
    </w:p>
    <w:p w14:paraId="45C51D1A" w14:textId="77777777" w:rsidR="003868E8" w:rsidRDefault="003868E8" w:rsidP="002B2ADA">
      <w:pPr>
        <w:jc w:val="left"/>
        <w:rPr>
          <w:sz w:val="32"/>
          <w:szCs w:val="32"/>
        </w:rPr>
      </w:pPr>
    </w:p>
    <w:p w14:paraId="5B819CC0" w14:textId="2EF1C306" w:rsidR="00D65840" w:rsidRDefault="00D65840" w:rsidP="002B2ADA">
      <w:pPr>
        <w:jc w:val="left"/>
        <w:rPr>
          <w:sz w:val="32"/>
          <w:szCs w:val="32"/>
        </w:rPr>
      </w:pPr>
    </w:p>
    <w:p w14:paraId="16676AFD" w14:textId="6D1CD787" w:rsidR="00D65840" w:rsidRDefault="00D65840" w:rsidP="002B2ADA">
      <w:pPr>
        <w:jc w:val="left"/>
        <w:rPr>
          <w:sz w:val="32"/>
          <w:szCs w:val="32"/>
        </w:rPr>
      </w:pPr>
    </w:p>
    <w:p w14:paraId="05A5B1A0" w14:textId="43F8F13C" w:rsidR="00D65840" w:rsidRDefault="00D65840" w:rsidP="002B2ADA">
      <w:pPr>
        <w:jc w:val="left"/>
        <w:rPr>
          <w:sz w:val="32"/>
          <w:szCs w:val="32"/>
        </w:rPr>
      </w:pPr>
    </w:p>
    <w:p w14:paraId="713E8D9E" w14:textId="63AA06DC" w:rsidR="00EB3A42" w:rsidRDefault="00EB3A42" w:rsidP="002B2ADA">
      <w:pPr>
        <w:jc w:val="left"/>
        <w:rPr>
          <w:sz w:val="32"/>
          <w:szCs w:val="32"/>
        </w:rPr>
      </w:pPr>
    </w:p>
    <w:p w14:paraId="3E5FCFA0" w14:textId="3B7AD663" w:rsidR="00EB3A42" w:rsidRDefault="00EB3A42" w:rsidP="002B2ADA">
      <w:pPr>
        <w:jc w:val="left"/>
        <w:rPr>
          <w:sz w:val="32"/>
          <w:szCs w:val="32"/>
        </w:rPr>
      </w:pPr>
    </w:p>
    <w:p w14:paraId="727F7332" w14:textId="0CD622E8" w:rsidR="00EB3A42" w:rsidRDefault="00EB3A42" w:rsidP="002B2ADA">
      <w:pPr>
        <w:jc w:val="left"/>
        <w:rPr>
          <w:sz w:val="32"/>
          <w:szCs w:val="32"/>
        </w:rPr>
      </w:pPr>
    </w:p>
    <w:p w14:paraId="3876DE87" w14:textId="77777777" w:rsidR="00D65840" w:rsidRDefault="00D65840" w:rsidP="002B2ADA">
      <w:pPr>
        <w:jc w:val="left"/>
        <w:rPr>
          <w:sz w:val="32"/>
          <w:szCs w:val="32"/>
        </w:rPr>
      </w:pPr>
    </w:p>
    <w:p w14:paraId="17908B59" w14:textId="23749CA4" w:rsidR="00D65840" w:rsidRDefault="00D65840" w:rsidP="002B2ADA">
      <w:pPr>
        <w:jc w:val="left"/>
        <w:rPr>
          <w:sz w:val="32"/>
          <w:szCs w:val="32"/>
        </w:rPr>
      </w:pPr>
    </w:p>
    <w:p w14:paraId="4BAA0107" w14:textId="0E05D0DC" w:rsidR="004F1335" w:rsidRDefault="004F1335" w:rsidP="002B2ADA">
      <w:pPr>
        <w:jc w:val="left"/>
        <w:rPr>
          <w:sz w:val="32"/>
          <w:szCs w:val="32"/>
        </w:rPr>
      </w:pPr>
    </w:p>
    <w:p w14:paraId="1F3E866A" w14:textId="2CFE580D" w:rsidR="00D5472E" w:rsidRDefault="00DC4404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lastRenderedPageBreak/>
        <w:t>Просадка отмостки</w:t>
      </w:r>
    </w:p>
    <w:p w14:paraId="053B7BBC" w14:textId="77777777" w:rsidR="00DC4404" w:rsidRDefault="00DC4404" w:rsidP="002B2ADA">
      <w:pPr>
        <w:jc w:val="left"/>
        <w:rPr>
          <w:sz w:val="32"/>
          <w:szCs w:val="32"/>
        </w:rPr>
      </w:pPr>
    </w:p>
    <w:p w14:paraId="498B6BB6" w14:textId="04AE1E90" w:rsidR="00DC4404" w:rsidRDefault="00DC4404" w:rsidP="002B2ADA">
      <w:pPr>
        <w:jc w:val="left"/>
        <w:rPr>
          <w:sz w:val="32"/>
          <w:szCs w:val="32"/>
        </w:rPr>
      </w:pPr>
      <w:r>
        <w:rPr>
          <w:noProof/>
        </w:rPr>
        <w:drawing>
          <wp:inline distT="0" distB="0" distL="0" distR="0" wp14:anchorId="0CBB9E77" wp14:editId="0ACEA3B4">
            <wp:extent cx="6210300" cy="828040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2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2B8D9" w14:textId="77777777" w:rsidR="00171F83" w:rsidRDefault="00171F83" w:rsidP="002B2ADA">
      <w:pPr>
        <w:jc w:val="left"/>
        <w:rPr>
          <w:sz w:val="32"/>
          <w:szCs w:val="32"/>
        </w:rPr>
      </w:pPr>
    </w:p>
    <w:p w14:paraId="73256033" w14:textId="52D88F1C" w:rsidR="00171F83" w:rsidRDefault="00171F83" w:rsidP="002B2ADA">
      <w:pPr>
        <w:jc w:val="left"/>
        <w:rPr>
          <w:sz w:val="32"/>
          <w:szCs w:val="32"/>
        </w:rPr>
      </w:pPr>
    </w:p>
    <w:p w14:paraId="5868CDF6" w14:textId="622D0D57" w:rsidR="00C97C6F" w:rsidRDefault="00DC4404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lastRenderedPageBreak/>
        <w:t>Просадка отмостки.</w:t>
      </w:r>
    </w:p>
    <w:p w14:paraId="57857562" w14:textId="77777777" w:rsidR="00DC4404" w:rsidRDefault="00DC4404" w:rsidP="002B2ADA">
      <w:pPr>
        <w:jc w:val="left"/>
        <w:rPr>
          <w:sz w:val="32"/>
          <w:szCs w:val="32"/>
        </w:rPr>
      </w:pPr>
    </w:p>
    <w:p w14:paraId="607927E5" w14:textId="0E49247F" w:rsidR="00DC4404" w:rsidRDefault="00DC4404" w:rsidP="002B2ADA">
      <w:pPr>
        <w:jc w:val="left"/>
        <w:rPr>
          <w:sz w:val="32"/>
          <w:szCs w:val="32"/>
        </w:rPr>
      </w:pPr>
      <w:r>
        <w:rPr>
          <w:noProof/>
        </w:rPr>
        <w:drawing>
          <wp:inline distT="0" distB="0" distL="0" distR="0" wp14:anchorId="36F82CCB" wp14:editId="15623508">
            <wp:extent cx="6210300" cy="46577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25CE2" w14:textId="77777777" w:rsidR="00D65840" w:rsidRDefault="00D65840" w:rsidP="002B2ADA">
      <w:pPr>
        <w:jc w:val="left"/>
        <w:rPr>
          <w:sz w:val="32"/>
          <w:szCs w:val="32"/>
        </w:rPr>
      </w:pPr>
    </w:p>
    <w:p w14:paraId="03B2D782" w14:textId="7F024521" w:rsidR="00926870" w:rsidRDefault="00926870" w:rsidP="002B2ADA">
      <w:pPr>
        <w:jc w:val="left"/>
        <w:rPr>
          <w:sz w:val="32"/>
          <w:szCs w:val="32"/>
        </w:rPr>
      </w:pPr>
    </w:p>
    <w:p w14:paraId="1522F7F4" w14:textId="4C715A49" w:rsidR="00926870" w:rsidRDefault="00926870" w:rsidP="002B2ADA">
      <w:pPr>
        <w:jc w:val="left"/>
        <w:rPr>
          <w:sz w:val="32"/>
          <w:szCs w:val="32"/>
        </w:rPr>
      </w:pPr>
    </w:p>
    <w:p w14:paraId="28D99365" w14:textId="25737081" w:rsidR="00926870" w:rsidRDefault="00926870" w:rsidP="002B2ADA">
      <w:pPr>
        <w:jc w:val="left"/>
        <w:rPr>
          <w:sz w:val="32"/>
          <w:szCs w:val="32"/>
        </w:rPr>
      </w:pPr>
    </w:p>
    <w:p w14:paraId="58AFC5E6" w14:textId="6A47FBDE" w:rsidR="00926870" w:rsidRDefault="00926870" w:rsidP="002B2ADA">
      <w:pPr>
        <w:jc w:val="left"/>
        <w:rPr>
          <w:sz w:val="32"/>
          <w:szCs w:val="32"/>
        </w:rPr>
      </w:pPr>
    </w:p>
    <w:p w14:paraId="66966264" w14:textId="32498200" w:rsidR="00926870" w:rsidRDefault="00926870" w:rsidP="002B2ADA">
      <w:pPr>
        <w:jc w:val="left"/>
        <w:rPr>
          <w:sz w:val="32"/>
          <w:szCs w:val="32"/>
        </w:rPr>
      </w:pPr>
    </w:p>
    <w:p w14:paraId="490D1483" w14:textId="15D8CF9E" w:rsidR="00926870" w:rsidRDefault="00926870" w:rsidP="002B2ADA">
      <w:pPr>
        <w:jc w:val="left"/>
        <w:rPr>
          <w:sz w:val="32"/>
          <w:szCs w:val="32"/>
        </w:rPr>
      </w:pPr>
    </w:p>
    <w:p w14:paraId="39A194B3" w14:textId="06D268A1" w:rsidR="00926870" w:rsidRDefault="00926870" w:rsidP="002B2ADA">
      <w:pPr>
        <w:jc w:val="left"/>
        <w:rPr>
          <w:sz w:val="32"/>
          <w:szCs w:val="32"/>
        </w:rPr>
      </w:pPr>
    </w:p>
    <w:p w14:paraId="5104948C" w14:textId="37C39135" w:rsidR="00926870" w:rsidRDefault="00926870" w:rsidP="002B2ADA">
      <w:pPr>
        <w:jc w:val="left"/>
        <w:rPr>
          <w:sz w:val="32"/>
          <w:szCs w:val="32"/>
        </w:rPr>
      </w:pPr>
    </w:p>
    <w:p w14:paraId="64A669A1" w14:textId="5F2F3B59" w:rsidR="00926870" w:rsidRDefault="00926870" w:rsidP="002B2ADA">
      <w:pPr>
        <w:jc w:val="left"/>
        <w:rPr>
          <w:sz w:val="32"/>
          <w:szCs w:val="32"/>
        </w:rPr>
      </w:pPr>
    </w:p>
    <w:p w14:paraId="3204BAD2" w14:textId="7A7FDCEF" w:rsidR="00926870" w:rsidRDefault="00926870" w:rsidP="002B2ADA">
      <w:pPr>
        <w:jc w:val="left"/>
        <w:rPr>
          <w:sz w:val="32"/>
          <w:szCs w:val="32"/>
        </w:rPr>
      </w:pPr>
    </w:p>
    <w:p w14:paraId="164BA414" w14:textId="6EE2526D" w:rsidR="00926870" w:rsidRDefault="00926870" w:rsidP="002B2ADA">
      <w:pPr>
        <w:jc w:val="left"/>
        <w:rPr>
          <w:sz w:val="32"/>
          <w:szCs w:val="32"/>
        </w:rPr>
      </w:pPr>
    </w:p>
    <w:p w14:paraId="7B812484" w14:textId="2462E526" w:rsidR="00926870" w:rsidRDefault="00926870" w:rsidP="002B2ADA">
      <w:pPr>
        <w:jc w:val="left"/>
        <w:rPr>
          <w:sz w:val="32"/>
          <w:szCs w:val="32"/>
        </w:rPr>
      </w:pPr>
    </w:p>
    <w:p w14:paraId="00FDACC3" w14:textId="1ED97308" w:rsidR="00926870" w:rsidRDefault="00926870" w:rsidP="002B2ADA">
      <w:pPr>
        <w:jc w:val="left"/>
        <w:rPr>
          <w:sz w:val="32"/>
          <w:szCs w:val="32"/>
        </w:rPr>
      </w:pPr>
    </w:p>
    <w:p w14:paraId="171ECA9C" w14:textId="134F7357" w:rsidR="00926870" w:rsidRDefault="00926870" w:rsidP="002B2ADA">
      <w:pPr>
        <w:jc w:val="left"/>
        <w:rPr>
          <w:sz w:val="32"/>
          <w:szCs w:val="32"/>
        </w:rPr>
      </w:pPr>
    </w:p>
    <w:p w14:paraId="6A089653" w14:textId="667BDBCF" w:rsidR="00926870" w:rsidRDefault="00926870" w:rsidP="002B2ADA">
      <w:pPr>
        <w:jc w:val="left"/>
        <w:rPr>
          <w:sz w:val="32"/>
          <w:szCs w:val="32"/>
        </w:rPr>
      </w:pPr>
    </w:p>
    <w:p w14:paraId="38AC7AB4" w14:textId="6030E68D" w:rsidR="00926870" w:rsidRDefault="00DC4404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lastRenderedPageBreak/>
        <w:t>Дефекты утепления чердачного перекрытия.</w:t>
      </w:r>
    </w:p>
    <w:p w14:paraId="50EE4744" w14:textId="77777777" w:rsidR="00DC4404" w:rsidRDefault="00DC4404" w:rsidP="002B2ADA">
      <w:pPr>
        <w:jc w:val="left"/>
        <w:rPr>
          <w:sz w:val="32"/>
          <w:szCs w:val="32"/>
        </w:rPr>
      </w:pPr>
    </w:p>
    <w:p w14:paraId="56E78ACF" w14:textId="7AD926D4" w:rsidR="00DC4404" w:rsidRDefault="00DC4404" w:rsidP="002B2ADA">
      <w:pPr>
        <w:jc w:val="left"/>
        <w:rPr>
          <w:sz w:val="32"/>
          <w:szCs w:val="32"/>
        </w:rPr>
      </w:pPr>
      <w:r>
        <w:rPr>
          <w:noProof/>
        </w:rPr>
        <w:drawing>
          <wp:inline distT="0" distB="0" distL="0" distR="0" wp14:anchorId="12F6DCF7" wp14:editId="4681AAEA">
            <wp:extent cx="6210300" cy="46577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63C40" w14:textId="7F22240F" w:rsidR="00926870" w:rsidRDefault="00926870" w:rsidP="002B2ADA">
      <w:pPr>
        <w:jc w:val="left"/>
        <w:rPr>
          <w:sz w:val="32"/>
          <w:szCs w:val="32"/>
        </w:rPr>
      </w:pPr>
    </w:p>
    <w:p w14:paraId="5BCE5839" w14:textId="161B5774" w:rsidR="00926870" w:rsidRDefault="00926870" w:rsidP="002B2ADA">
      <w:pPr>
        <w:jc w:val="left"/>
        <w:rPr>
          <w:sz w:val="32"/>
          <w:szCs w:val="32"/>
        </w:rPr>
      </w:pPr>
    </w:p>
    <w:p w14:paraId="2272FAA3" w14:textId="77777777" w:rsidR="00C23AAC" w:rsidRDefault="00C23AAC" w:rsidP="002B2ADA">
      <w:pPr>
        <w:jc w:val="left"/>
        <w:rPr>
          <w:sz w:val="32"/>
          <w:szCs w:val="32"/>
        </w:rPr>
      </w:pPr>
    </w:p>
    <w:p w14:paraId="1C221C8D" w14:textId="33A17132" w:rsidR="00926870" w:rsidRDefault="00926870" w:rsidP="002B2ADA">
      <w:pPr>
        <w:jc w:val="left"/>
        <w:rPr>
          <w:sz w:val="32"/>
          <w:szCs w:val="32"/>
        </w:rPr>
      </w:pPr>
    </w:p>
    <w:p w14:paraId="6D27BD13" w14:textId="045ABF55" w:rsidR="00107790" w:rsidRDefault="00107790" w:rsidP="002B2ADA">
      <w:pPr>
        <w:jc w:val="left"/>
        <w:rPr>
          <w:sz w:val="32"/>
          <w:szCs w:val="32"/>
        </w:rPr>
      </w:pPr>
    </w:p>
    <w:p w14:paraId="1DB2B914" w14:textId="77777777" w:rsidR="002B6CD3" w:rsidRDefault="002B6CD3" w:rsidP="002B2ADA">
      <w:pPr>
        <w:jc w:val="left"/>
        <w:rPr>
          <w:sz w:val="32"/>
          <w:szCs w:val="32"/>
        </w:rPr>
      </w:pPr>
    </w:p>
    <w:p w14:paraId="3CBB581C" w14:textId="53805A5D" w:rsidR="002B6CD3" w:rsidRDefault="002B6CD3" w:rsidP="002B2ADA">
      <w:pPr>
        <w:jc w:val="left"/>
        <w:rPr>
          <w:sz w:val="32"/>
          <w:szCs w:val="32"/>
        </w:rPr>
      </w:pPr>
    </w:p>
    <w:p w14:paraId="1C7C3ED4" w14:textId="77777777" w:rsidR="002B6CD3" w:rsidRDefault="002B6CD3" w:rsidP="002B2ADA">
      <w:pPr>
        <w:jc w:val="left"/>
        <w:rPr>
          <w:sz w:val="32"/>
          <w:szCs w:val="32"/>
        </w:rPr>
      </w:pPr>
    </w:p>
    <w:p w14:paraId="722FA27B" w14:textId="77777777" w:rsidR="002B6CD3" w:rsidRDefault="002B6CD3" w:rsidP="002B2ADA">
      <w:pPr>
        <w:jc w:val="left"/>
        <w:rPr>
          <w:sz w:val="32"/>
          <w:szCs w:val="32"/>
        </w:rPr>
      </w:pPr>
    </w:p>
    <w:p w14:paraId="4C19CA63" w14:textId="77777777" w:rsidR="002B6CD3" w:rsidRDefault="002B6CD3" w:rsidP="002B2ADA">
      <w:pPr>
        <w:jc w:val="left"/>
        <w:rPr>
          <w:sz w:val="32"/>
          <w:szCs w:val="32"/>
        </w:rPr>
      </w:pPr>
    </w:p>
    <w:p w14:paraId="107BFEAD" w14:textId="77777777" w:rsidR="002B6CD3" w:rsidRDefault="002B6CD3" w:rsidP="002B2ADA">
      <w:pPr>
        <w:jc w:val="left"/>
        <w:rPr>
          <w:sz w:val="32"/>
          <w:szCs w:val="32"/>
        </w:rPr>
      </w:pPr>
    </w:p>
    <w:p w14:paraId="317FB2CD" w14:textId="77777777" w:rsidR="002B6CD3" w:rsidRDefault="002B6CD3" w:rsidP="002B2ADA">
      <w:pPr>
        <w:jc w:val="left"/>
        <w:rPr>
          <w:sz w:val="32"/>
          <w:szCs w:val="32"/>
        </w:rPr>
      </w:pPr>
    </w:p>
    <w:p w14:paraId="602C3E6D" w14:textId="77777777" w:rsidR="002B6CD3" w:rsidRDefault="002B6CD3" w:rsidP="002B2ADA">
      <w:pPr>
        <w:jc w:val="left"/>
        <w:rPr>
          <w:sz w:val="32"/>
          <w:szCs w:val="32"/>
        </w:rPr>
      </w:pPr>
    </w:p>
    <w:p w14:paraId="3BDD7133" w14:textId="77777777" w:rsidR="002B6CD3" w:rsidRDefault="002B6CD3" w:rsidP="002B2ADA">
      <w:pPr>
        <w:jc w:val="left"/>
        <w:rPr>
          <w:sz w:val="32"/>
          <w:szCs w:val="32"/>
        </w:rPr>
      </w:pPr>
    </w:p>
    <w:p w14:paraId="485D68E4" w14:textId="77777777" w:rsidR="002B6CD3" w:rsidRDefault="002B6CD3" w:rsidP="002B2ADA">
      <w:pPr>
        <w:jc w:val="left"/>
        <w:rPr>
          <w:sz w:val="32"/>
          <w:szCs w:val="32"/>
        </w:rPr>
      </w:pPr>
    </w:p>
    <w:p w14:paraId="53426131" w14:textId="77777777" w:rsidR="002B6CD3" w:rsidRDefault="002B6CD3" w:rsidP="002B2ADA">
      <w:pPr>
        <w:jc w:val="left"/>
        <w:rPr>
          <w:sz w:val="32"/>
          <w:szCs w:val="32"/>
        </w:rPr>
      </w:pPr>
    </w:p>
    <w:p w14:paraId="3111D487" w14:textId="285D2452" w:rsidR="002B6CD3" w:rsidRDefault="0084008C" w:rsidP="002B2ADA">
      <w:pPr>
        <w:jc w:val="left"/>
        <w:rPr>
          <w:sz w:val="32"/>
          <w:szCs w:val="32"/>
        </w:rPr>
      </w:pPr>
      <w:r>
        <w:rPr>
          <w:sz w:val="32"/>
          <w:szCs w:val="32"/>
        </w:rPr>
        <w:lastRenderedPageBreak/>
        <w:t>Монолитные участки перекрытия не провибрированы.</w:t>
      </w:r>
    </w:p>
    <w:p w14:paraId="184713F7" w14:textId="77777777" w:rsidR="0084008C" w:rsidRDefault="0084008C" w:rsidP="002B2ADA">
      <w:pPr>
        <w:jc w:val="left"/>
        <w:rPr>
          <w:sz w:val="32"/>
          <w:szCs w:val="32"/>
        </w:rPr>
      </w:pPr>
    </w:p>
    <w:p w14:paraId="383ECF59" w14:textId="49310E91" w:rsidR="002B6CD3" w:rsidRDefault="0084008C" w:rsidP="002B2ADA">
      <w:pPr>
        <w:jc w:val="left"/>
        <w:rPr>
          <w:sz w:val="32"/>
          <w:szCs w:val="32"/>
        </w:rPr>
      </w:pPr>
      <w:r>
        <w:rPr>
          <w:noProof/>
        </w:rPr>
        <w:drawing>
          <wp:inline distT="0" distB="0" distL="0" distR="0" wp14:anchorId="37F2034A" wp14:editId="395C7E6D">
            <wp:extent cx="6210300" cy="46577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B69F8" w14:textId="77777777" w:rsidR="002B6CD3" w:rsidRDefault="002B6CD3" w:rsidP="002B2ADA">
      <w:pPr>
        <w:jc w:val="left"/>
        <w:rPr>
          <w:sz w:val="32"/>
          <w:szCs w:val="32"/>
        </w:rPr>
      </w:pPr>
    </w:p>
    <w:p w14:paraId="3AAFFCDC" w14:textId="77777777" w:rsidR="002B6CD3" w:rsidRDefault="002B6CD3" w:rsidP="002B2ADA">
      <w:pPr>
        <w:jc w:val="left"/>
        <w:rPr>
          <w:sz w:val="32"/>
          <w:szCs w:val="32"/>
        </w:rPr>
      </w:pPr>
    </w:p>
    <w:p w14:paraId="4E72437A" w14:textId="77777777" w:rsidR="002B6CD3" w:rsidRDefault="002B6CD3" w:rsidP="002B2ADA">
      <w:pPr>
        <w:jc w:val="left"/>
        <w:rPr>
          <w:sz w:val="32"/>
          <w:szCs w:val="32"/>
        </w:rPr>
      </w:pPr>
    </w:p>
    <w:p w14:paraId="02B3418E" w14:textId="77777777" w:rsidR="002B6CD3" w:rsidRDefault="002B6CD3" w:rsidP="002B2ADA">
      <w:pPr>
        <w:jc w:val="left"/>
        <w:rPr>
          <w:sz w:val="32"/>
          <w:szCs w:val="32"/>
        </w:rPr>
      </w:pPr>
    </w:p>
    <w:p w14:paraId="77D45EEE" w14:textId="77777777" w:rsidR="002B6CD3" w:rsidRDefault="002B6CD3" w:rsidP="002B2ADA">
      <w:pPr>
        <w:jc w:val="left"/>
        <w:rPr>
          <w:sz w:val="32"/>
          <w:szCs w:val="32"/>
        </w:rPr>
      </w:pPr>
    </w:p>
    <w:p w14:paraId="3545462A" w14:textId="77777777" w:rsidR="002B6CD3" w:rsidRDefault="002B6CD3" w:rsidP="002B2ADA">
      <w:pPr>
        <w:jc w:val="left"/>
        <w:rPr>
          <w:sz w:val="32"/>
          <w:szCs w:val="32"/>
        </w:rPr>
      </w:pPr>
    </w:p>
    <w:p w14:paraId="26CF5076" w14:textId="77777777" w:rsidR="00F7769A" w:rsidRDefault="00F7769A" w:rsidP="002B2ADA">
      <w:pPr>
        <w:jc w:val="left"/>
        <w:rPr>
          <w:sz w:val="32"/>
          <w:szCs w:val="32"/>
        </w:rPr>
      </w:pPr>
    </w:p>
    <w:p w14:paraId="07874CA2" w14:textId="7E177B65" w:rsidR="00C23AAC" w:rsidRPr="003F7B60" w:rsidRDefault="00C23AAC" w:rsidP="002B2ADA">
      <w:pPr>
        <w:jc w:val="left"/>
        <w:rPr>
          <w:sz w:val="32"/>
          <w:szCs w:val="32"/>
        </w:rPr>
      </w:pPr>
    </w:p>
    <w:p w14:paraId="035419CF" w14:textId="27B5F837" w:rsidR="00F84493" w:rsidRDefault="00F84493" w:rsidP="002B2ADA">
      <w:pPr>
        <w:jc w:val="left"/>
      </w:pPr>
    </w:p>
    <w:p w14:paraId="2AC2AB63" w14:textId="0935CEBC" w:rsidR="002B6CD3" w:rsidRDefault="002B6CD3" w:rsidP="002B2ADA">
      <w:pPr>
        <w:jc w:val="left"/>
      </w:pPr>
    </w:p>
    <w:p w14:paraId="7048A6A2" w14:textId="65E5DB2F" w:rsidR="002B6CD3" w:rsidRDefault="002B6CD3" w:rsidP="002B2ADA">
      <w:pPr>
        <w:jc w:val="left"/>
      </w:pPr>
    </w:p>
    <w:p w14:paraId="00EB4DBE" w14:textId="043A720D" w:rsidR="002B6CD3" w:rsidRDefault="002B6CD3" w:rsidP="002B2ADA">
      <w:pPr>
        <w:jc w:val="left"/>
      </w:pPr>
    </w:p>
    <w:p w14:paraId="51360A47" w14:textId="77777777" w:rsidR="00516799" w:rsidRDefault="00516799" w:rsidP="002B2ADA">
      <w:pPr>
        <w:jc w:val="left"/>
      </w:pPr>
    </w:p>
    <w:p w14:paraId="1987A7BB" w14:textId="77777777" w:rsidR="00516799" w:rsidRDefault="00516799" w:rsidP="002B2ADA">
      <w:pPr>
        <w:jc w:val="left"/>
      </w:pPr>
    </w:p>
    <w:p w14:paraId="5F12EDBD" w14:textId="3E167FE7" w:rsidR="002B6CD3" w:rsidRDefault="002B6CD3" w:rsidP="002B2ADA">
      <w:pPr>
        <w:jc w:val="left"/>
      </w:pPr>
    </w:p>
    <w:p w14:paraId="5C1E6D33" w14:textId="1650368A" w:rsidR="002B6CD3" w:rsidRDefault="002B6CD3" w:rsidP="002B2ADA">
      <w:pPr>
        <w:jc w:val="left"/>
      </w:pPr>
    </w:p>
    <w:p w14:paraId="3D609BDC" w14:textId="672FA40C" w:rsidR="004E3ABC" w:rsidRDefault="004E3ABC" w:rsidP="002B2ADA">
      <w:pPr>
        <w:jc w:val="left"/>
      </w:pPr>
    </w:p>
    <w:p w14:paraId="29B54E5B" w14:textId="003594FE" w:rsidR="00FE7D00" w:rsidRDefault="00FE7D00" w:rsidP="002B2ADA">
      <w:pPr>
        <w:jc w:val="left"/>
      </w:pPr>
    </w:p>
    <w:p w14:paraId="0306F197" w14:textId="275F07C1" w:rsidR="006C2A48" w:rsidRDefault="00D148CA" w:rsidP="002B2ADA">
      <w:pPr>
        <w:jc w:val="left"/>
      </w:pPr>
      <w:r w:rsidRPr="00D148CA">
        <w:lastRenderedPageBreak/>
        <w:t>Монолитные участки перекрытия не провибрированы.</w:t>
      </w:r>
    </w:p>
    <w:p w14:paraId="03B92C51" w14:textId="77777777" w:rsidR="00D148CA" w:rsidRDefault="00D148CA" w:rsidP="002B2ADA">
      <w:pPr>
        <w:jc w:val="left"/>
      </w:pPr>
    </w:p>
    <w:p w14:paraId="3057F4B3" w14:textId="3B2F029E" w:rsidR="00516799" w:rsidRDefault="00D148CA" w:rsidP="002B2ADA">
      <w:pPr>
        <w:jc w:val="left"/>
      </w:pPr>
      <w:r>
        <w:rPr>
          <w:noProof/>
        </w:rPr>
        <w:drawing>
          <wp:inline distT="0" distB="0" distL="0" distR="0" wp14:anchorId="2926B85E" wp14:editId="6B92AAB0">
            <wp:extent cx="6210300" cy="46577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ABB88" w14:textId="61791B1C" w:rsidR="00516799" w:rsidRDefault="00516799" w:rsidP="002B2ADA">
      <w:pPr>
        <w:jc w:val="left"/>
      </w:pPr>
    </w:p>
    <w:p w14:paraId="7E11DEAE" w14:textId="0E98AD6E" w:rsidR="00516799" w:rsidRDefault="00516799" w:rsidP="002B2ADA">
      <w:pPr>
        <w:jc w:val="left"/>
      </w:pPr>
    </w:p>
    <w:p w14:paraId="1241FDF3" w14:textId="08B81478" w:rsidR="00516799" w:rsidRDefault="00516799" w:rsidP="002B2ADA">
      <w:pPr>
        <w:jc w:val="left"/>
      </w:pPr>
    </w:p>
    <w:p w14:paraId="18F5F41F" w14:textId="2EA30967" w:rsidR="00516799" w:rsidRDefault="00516799" w:rsidP="002B2ADA">
      <w:pPr>
        <w:jc w:val="left"/>
      </w:pPr>
    </w:p>
    <w:p w14:paraId="3FAC7A7A" w14:textId="56E36DCA" w:rsidR="00516799" w:rsidRDefault="00516799" w:rsidP="002B2ADA">
      <w:pPr>
        <w:jc w:val="left"/>
      </w:pPr>
    </w:p>
    <w:p w14:paraId="6DF7C58E" w14:textId="5562DD5C" w:rsidR="00516799" w:rsidRDefault="00516799" w:rsidP="002B2ADA">
      <w:pPr>
        <w:jc w:val="left"/>
      </w:pPr>
    </w:p>
    <w:p w14:paraId="4CD2E72A" w14:textId="51FB20CE" w:rsidR="00516799" w:rsidRDefault="00516799" w:rsidP="002B2ADA">
      <w:pPr>
        <w:jc w:val="left"/>
      </w:pPr>
    </w:p>
    <w:p w14:paraId="2A2663EA" w14:textId="1DD3E31F" w:rsidR="00516799" w:rsidRDefault="00516799" w:rsidP="002B2ADA">
      <w:pPr>
        <w:jc w:val="left"/>
      </w:pPr>
    </w:p>
    <w:p w14:paraId="64BCF14E" w14:textId="3F821D65" w:rsidR="00516799" w:rsidRDefault="00516799" w:rsidP="002B2ADA">
      <w:pPr>
        <w:jc w:val="left"/>
      </w:pPr>
    </w:p>
    <w:p w14:paraId="7DAE8048" w14:textId="2A7C4D22" w:rsidR="00516799" w:rsidRDefault="00516799" w:rsidP="002B2ADA">
      <w:pPr>
        <w:jc w:val="left"/>
      </w:pPr>
    </w:p>
    <w:p w14:paraId="7DA7D84E" w14:textId="2B222910" w:rsidR="00516799" w:rsidRDefault="00516799" w:rsidP="002B2ADA">
      <w:pPr>
        <w:jc w:val="left"/>
      </w:pPr>
    </w:p>
    <w:p w14:paraId="588E270C" w14:textId="607CE833" w:rsidR="00516799" w:rsidRDefault="00516799" w:rsidP="002B2ADA">
      <w:pPr>
        <w:jc w:val="left"/>
      </w:pPr>
    </w:p>
    <w:p w14:paraId="32E4DB7F" w14:textId="10C5715B" w:rsidR="00516799" w:rsidRDefault="00516799" w:rsidP="002B2ADA">
      <w:pPr>
        <w:jc w:val="left"/>
      </w:pPr>
    </w:p>
    <w:p w14:paraId="019A57DA" w14:textId="1928E49E" w:rsidR="00516799" w:rsidRDefault="00516799" w:rsidP="002B2ADA">
      <w:pPr>
        <w:jc w:val="left"/>
      </w:pPr>
    </w:p>
    <w:p w14:paraId="50D7517F" w14:textId="6F5E6125" w:rsidR="00516799" w:rsidRDefault="00516799" w:rsidP="002B2ADA">
      <w:pPr>
        <w:jc w:val="left"/>
      </w:pPr>
    </w:p>
    <w:p w14:paraId="12C1AF19" w14:textId="2B66FFDD" w:rsidR="00516799" w:rsidRDefault="00516799" w:rsidP="002B2ADA">
      <w:pPr>
        <w:jc w:val="left"/>
      </w:pPr>
    </w:p>
    <w:p w14:paraId="29729A74" w14:textId="2C9C0D76" w:rsidR="00516799" w:rsidRDefault="00516799" w:rsidP="002B2ADA">
      <w:pPr>
        <w:jc w:val="left"/>
      </w:pPr>
    </w:p>
    <w:p w14:paraId="79BD3FFB" w14:textId="6C4C7166" w:rsidR="00516799" w:rsidRDefault="00516799" w:rsidP="002B2ADA">
      <w:pPr>
        <w:jc w:val="left"/>
      </w:pPr>
    </w:p>
    <w:p w14:paraId="3B4F7520" w14:textId="724D15AD" w:rsidR="001F3EB2" w:rsidRDefault="001F3EB2" w:rsidP="002B2ADA">
      <w:pPr>
        <w:jc w:val="left"/>
      </w:pPr>
    </w:p>
    <w:p w14:paraId="124591E0" w14:textId="5B26520B" w:rsidR="001F3EB2" w:rsidRDefault="00156A61" w:rsidP="002B2ADA">
      <w:pPr>
        <w:jc w:val="left"/>
      </w:pPr>
      <w:r>
        <w:lastRenderedPageBreak/>
        <w:t>Разрушения облицовки стен</w:t>
      </w:r>
    </w:p>
    <w:p w14:paraId="480F7C92" w14:textId="77777777" w:rsidR="00156A61" w:rsidRDefault="00156A61" w:rsidP="002B2ADA">
      <w:pPr>
        <w:jc w:val="left"/>
      </w:pPr>
    </w:p>
    <w:p w14:paraId="121F9355" w14:textId="7D391F32" w:rsidR="001F3EB2" w:rsidRDefault="00156A61" w:rsidP="002B2ADA">
      <w:pPr>
        <w:jc w:val="left"/>
      </w:pPr>
      <w:r>
        <w:rPr>
          <w:noProof/>
        </w:rPr>
        <w:drawing>
          <wp:inline distT="0" distB="0" distL="0" distR="0" wp14:anchorId="6C29E560" wp14:editId="20F5BB33">
            <wp:extent cx="6210300" cy="46577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E42BE" w14:textId="0B535329" w:rsidR="001F3EB2" w:rsidRDefault="001F3EB2" w:rsidP="002B2ADA">
      <w:pPr>
        <w:jc w:val="left"/>
      </w:pPr>
    </w:p>
    <w:p w14:paraId="16AA0119" w14:textId="28BC6F9E" w:rsidR="001F3EB2" w:rsidRDefault="001F3EB2" w:rsidP="002B2ADA">
      <w:pPr>
        <w:jc w:val="left"/>
      </w:pPr>
    </w:p>
    <w:p w14:paraId="3C6ED3C5" w14:textId="5AFE88D9" w:rsidR="0005266B" w:rsidRDefault="0005266B" w:rsidP="002B2ADA">
      <w:pPr>
        <w:jc w:val="left"/>
      </w:pPr>
    </w:p>
    <w:p w14:paraId="71D4C7B8" w14:textId="0AFEC459" w:rsidR="001F3EB2" w:rsidRDefault="001F3EB2" w:rsidP="002B2ADA">
      <w:pPr>
        <w:jc w:val="left"/>
      </w:pPr>
    </w:p>
    <w:p w14:paraId="6ABF5063" w14:textId="487BDFCC" w:rsidR="001F3EB2" w:rsidRDefault="001F3EB2" w:rsidP="002B2ADA">
      <w:pPr>
        <w:jc w:val="left"/>
      </w:pPr>
    </w:p>
    <w:p w14:paraId="53457C49" w14:textId="2BBDDAEE" w:rsidR="001F3EB2" w:rsidRDefault="001F3EB2" w:rsidP="002B2ADA">
      <w:pPr>
        <w:jc w:val="left"/>
      </w:pPr>
    </w:p>
    <w:p w14:paraId="2D84B135" w14:textId="568F0270" w:rsidR="001F3EB2" w:rsidRDefault="001F3EB2" w:rsidP="002B2ADA">
      <w:pPr>
        <w:jc w:val="left"/>
      </w:pPr>
    </w:p>
    <w:p w14:paraId="1ECBD575" w14:textId="0CC8BCD4" w:rsidR="001F3EB2" w:rsidRDefault="001F3EB2" w:rsidP="002B2ADA">
      <w:pPr>
        <w:jc w:val="left"/>
      </w:pPr>
    </w:p>
    <w:p w14:paraId="0C00C3E5" w14:textId="1467E87C" w:rsidR="001F3EB2" w:rsidRDefault="001F3EB2" w:rsidP="002B2ADA">
      <w:pPr>
        <w:jc w:val="left"/>
      </w:pPr>
    </w:p>
    <w:p w14:paraId="714E8AAD" w14:textId="6D2B0070" w:rsidR="001F3EB2" w:rsidRDefault="001F3EB2" w:rsidP="002B2ADA">
      <w:pPr>
        <w:jc w:val="left"/>
      </w:pPr>
    </w:p>
    <w:p w14:paraId="25BCB09D" w14:textId="52D04E7A" w:rsidR="001F3EB2" w:rsidRDefault="001F3EB2" w:rsidP="002B2ADA">
      <w:pPr>
        <w:jc w:val="left"/>
      </w:pPr>
    </w:p>
    <w:p w14:paraId="1C5F7730" w14:textId="156C3040" w:rsidR="001F3EB2" w:rsidRDefault="001F3EB2" w:rsidP="002B2ADA">
      <w:pPr>
        <w:jc w:val="left"/>
      </w:pPr>
    </w:p>
    <w:p w14:paraId="7283C97C" w14:textId="44D589C4" w:rsidR="001F3EB2" w:rsidRDefault="001F3EB2" w:rsidP="002B2ADA">
      <w:pPr>
        <w:jc w:val="left"/>
      </w:pPr>
    </w:p>
    <w:p w14:paraId="4F12F773" w14:textId="77777777" w:rsidR="001F3EB2" w:rsidRDefault="001F3EB2" w:rsidP="002B2ADA">
      <w:pPr>
        <w:jc w:val="left"/>
      </w:pPr>
    </w:p>
    <w:p w14:paraId="07EECDDD" w14:textId="79CCD0E5" w:rsidR="008B5DE7" w:rsidRDefault="008B5DE7" w:rsidP="002B2ADA">
      <w:pPr>
        <w:jc w:val="left"/>
      </w:pPr>
    </w:p>
    <w:p w14:paraId="6F5C45D0" w14:textId="77777777" w:rsidR="008B5DE7" w:rsidRDefault="008B5DE7" w:rsidP="002B2ADA">
      <w:pPr>
        <w:jc w:val="left"/>
      </w:pPr>
    </w:p>
    <w:p w14:paraId="10D2EA33" w14:textId="4176ED02" w:rsidR="008B5DE7" w:rsidRDefault="008B5DE7" w:rsidP="002B2ADA">
      <w:pPr>
        <w:jc w:val="left"/>
      </w:pPr>
    </w:p>
    <w:p w14:paraId="066F5C08" w14:textId="77777777" w:rsidR="008B5DE7" w:rsidRDefault="008B5DE7" w:rsidP="002B2ADA">
      <w:pPr>
        <w:jc w:val="left"/>
      </w:pPr>
    </w:p>
    <w:p w14:paraId="792A468A" w14:textId="77777777" w:rsidR="008B5DE7" w:rsidRDefault="008B5DE7" w:rsidP="002B2ADA">
      <w:pPr>
        <w:jc w:val="left"/>
      </w:pPr>
    </w:p>
    <w:p w14:paraId="65E11FB4" w14:textId="36B50B9A" w:rsidR="008B5DE7" w:rsidRDefault="00156A61" w:rsidP="002B2ADA">
      <w:pPr>
        <w:jc w:val="left"/>
      </w:pPr>
      <w:r>
        <w:lastRenderedPageBreak/>
        <w:t>Дефекты кирпичной кладки</w:t>
      </w:r>
    </w:p>
    <w:p w14:paraId="5A8AF613" w14:textId="77777777" w:rsidR="00156A61" w:rsidRDefault="00156A61" w:rsidP="002B2ADA">
      <w:pPr>
        <w:jc w:val="left"/>
      </w:pPr>
    </w:p>
    <w:p w14:paraId="22CE272E" w14:textId="23C87093" w:rsidR="00156A61" w:rsidRDefault="00156A61" w:rsidP="002B2ADA">
      <w:pPr>
        <w:jc w:val="left"/>
      </w:pPr>
      <w:r>
        <w:rPr>
          <w:noProof/>
        </w:rPr>
        <w:drawing>
          <wp:inline distT="0" distB="0" distL="0" distR="0" wp14:anchorId="419CBF12" wp14:editId="487E9A48">
            <wp:extent cx="6210300" cy="8280400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2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A60E3" w14:textId="77777777" w:rsidR="00156A61" w:rsidRDefault="00156A61" w:rsidP="002B2ADA">
      <w:pPr>
        <w:jc w:val="left"/>
      </w:pPr>
    </w:p>
    <w:p w14:paraId="088A3B19" w14:textId="77777777" w:rsidR="002C3254" w:rsidRDefault="002C3254" w:rsidP="002B2ADA">
      <w:pPr>
        <w:jc w:val="left"/>
      </w:pPr>
    </w:p>
    <w:p w14:paraId="3A09E77A" w14:textId="4C04BDD3" w:rsidR="002C3254" w:rsidRDefault="00156A61" w:rsidP="002B2ADA">
      <w:pPr>
        <w:jc w:val="left"/>
      </w:pPr>
      <w:r>
        <w:lastRenderedPageBreak/>
        <w:t>Дефекты кладки стен из пеноблоков</w:t>
      </w:r>
    </w:p>
    <w:p w14:paraId="4B417D05" w14:textId="77777777" w:rsidR="00156A61" w:rsidRDefault="00156A61" w:rsidP="002B2ADA">
      <w:pPr>
        <w:jc w:val="left"/>
      </w:pPr>
    </w:p>
    <w:p w14:paraId="52001B69" w14:textId="4ABD3A91" w:rsidR="00FA1F65" w:rsidRDefault="00156A61" w:rsidP="002B2ADA">
      <w:pPr>
        <w:jc w:val="left"/>
      </w:pPr>
      <w:r>
        <w:rPr>
          <w:noProof/>
        </w:rPr>
        <w:drawing>
          <wp:inline distT="0" distB="0" distL="0" distR="0" wp14:anchorId="7C8CCF8C" wp14:editId="73F7FD5B">
            <wp:extent cx="6210300" cy="8280400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2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87398" w14:textId="3385AAFE" w:rsidR="00FA1F65" w:rsidRDefault="00FA1F65" w:rsidP="002B2ADA">
      <w:pPr>
        <w:jc w:val="left"/>
      </w:pPr>
    </w:p>
    <w:p w14:paraId="29FDAC57" w14:textId="77777777" w:rsidR="00A37376" w:rsidRDefault="00A37376" w:rsidP="002B2ADA">
      <w:pPr>
        <w:jc w:val="left"/>
      </w:pPr>
    </w:p>
    <w:p w14:paraId="01B12C11" w14:textId="5D1BC9CA" w:rsidR="00FA1F65" w:rsidRDefault="00E1172F" w:rsidP="002B2ADA">
      <w:pPr>
        <w:jc w:val="left"/>
      </w:pPr>
      <w:r>
        <w:lastRenderedPageBreak/>
        <w:t>Неуплотненный монолитный бетон перемычек</w:t>
      </w:r>
    </w:p>
    <w:p w14:paraId="0E193FA6" w14:textId="77777777" w:rsidR="00E1172F" w:rsidRDefault="00E1172F" w:rsidP="002B2ADA">
      <w:pPr>
        <w:jc w:val="left"/>
      </w:pPr>
    </w:p>
    <w:p w14:paraId="04F43177" w14:textId="2575BC62" w:rsidR="00FA1F65" w:rsidRDefault="00B93AEC" w:rsidP="002B2ADA">
      <w:pPr>
        <w:jc w:val="left"/>
      </w:pPr>
      <w:r>
        <w:rPr>
          <w:noProof/>
        </w:rPr>
        <w:drawing>
          <wp:inline distT="0" distB="0" distL="0" distR="0" wp14:anchorId="1D90895C" wp14:editId="2879077C">
            <wp:extent cx="6210300" cy="46577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C2001" w14:textId="77777777" w:rsidR="00FA1F65" w:rsidRDefault="00FA1F65" w:rsidP="002B2ADA">
      <w:pPr>
        <w:jc w:val="left"/>
      </w:pPr>
    </w:p>
    <w:p w14:paraId="0131BE4C" w14:textId="77777777" w:rsidR="00CD38C1" w:rsidRDefault="00CD38C1" w:rsidP="002B2ADA">
      <w:pPr>
        <w:jc w:val="left"/>
      </w:pPr>
    </w:p>
    <w:p w14:paraId="72608B98" w14:textId="77777777" w:rsidR="00CD38C1" w:rsidRDefault="00CD38C1" w:rsidP="002B2ADA">
      <w:pPr>
        <w:jc w:val="left"/>
      </w:pPr>
    </w:p>
    <w:p w14:paraId="0E800117" w14:textId="77777777" w:rsidR="00CD38C1" w:rsidRDefault="00CD38C1" w:rsidP="002B2ADA">
      <w:pPr>
        <w:jc w:val="left"/>
      </w:pPr>
    </w:p>
    <w:p w14:paraId="78FC6915" w14:textId="77777777" w:rsidR="00CD38C1" w:rsidRDefault="00CD38C1" w:rsidP="002B2ADA">
      <w:pPr>
        <w:jc w:val="left"/>
      </w:pPr>
    </w:p>
    <w:p w14:paraId="00B507BD" w14:textId="77777777" w:rsidR="00CD38C1" w:rsidRDefault="00CD38C1" w:rsidP="002B2ADA">
      <w:pPr>
        <w:jc w:val="left"/>
      </w:pPr>
    </w:p>
    <w:p w14:paraId="7C9823FB" w14:textId="77777777" w:rsidR="00CD38C1" w:rsidRDefault="00CD38C1" w:rsidP="002B2ADA">
      <w:pPr>
        <w:jc w:val="left"/>
      </w:pPr>
    </w:p>
    <w:p w14:paraId="40BE3B3B" w14:textId="77777777" w:rsidR="00CD38C1" w:rsidRDefault="00CD38C1" w:rsidP="002B2ADA">
      <w:pPr>
        <w:jc w:val="left"/>
      </w:pPr>
    </w:p>
    <w:p w14:paraId="7685EAF6" w14:textId="77777777" w:rsidR="00CD38C1" w:rsidRDefault="00CD38C1" w:rsidP="002B2ADA">
      <w:pPr>
        <w:jc w:val="left"/>
      </w:pPr>
    </w:p>
    <w:p w14:paraId="635F9387" w14:textId="77777777" w:rsidR="00CD38C1" w:rsidRDefault="00CD38C1" w:rsidP="002B2ADA">
      <w:pPr>
        <w:jc w:val="left"/>
      </w:pPr>
    </w:p>
    <w:p w14:paraId="26C704B5" w14:textId="77777777" w:rsidR="00CD38C1" w:rsidRDefault="00CD38C1" w:rsidP="002B2ADA">
      <w:pPr>
        <w:jc w:val="left"/>
      </w:pPr>
    </w:p>
    <w:p w14:paraId="426DE20E" w14:textId="77777777" w:rsidR="00CD38C1" w:rsidRDefault="00CD38C1" w:rsidP="002B2ADA">
      <w:pPr>
        <w:jc w:val="left"/>
      </w:pPr>
    </w:p>
    <w:p w14:paraId="100EF63A" w14:textId="77777777" w:rsidR="00CD38C1" w:rsidRDefault="00CD38C1" w:rsidP="002B2ADA">
      <w:pPr>
        <w:jc w:val="left"/>
      </w:pPr>
    </w:p>
    <w:p w14:paraId="50BA5F6B" w14:textId="77777777" w:rsidR="00CD38C1" w:rsidRDefault="00CD38C1" w:rsidP="002B2ADA">
      <w:pPr>
        <w:jc w:val="left"/>
      </w:pPr>
    </w:p>
    <w:p w14:paraId="1A1FA37D" w14:textId="77777777" w:rsidR="00CD38C1" w:rsidRDefault="00CD38C1" w:rsidP="002B2ADA">
      <w:pPr>
        <w:jc w:val="left"/>
      </w:pPr>
    </w:p>
    <w:p w14:paraId="3E0F7DA9" w14:textId="77777777" w:rsidR="00CD38C1" w:rsidRDefault="00CD38C1" w:rsidP="002B2ADA">
      <w:pPr>
        <w:jc w:val="left"/>
      </w:pPr>
    </w:p>
    <w:p w14:paraId="23D4E885" w14:textId="18EC4D62" w:rsidR="00CD38C1" w:rsidRDefault="00CD38C1" w:rsidP="002B2ADA">
      <w:pPr>
        <w:jc w:val="left"/>
      </w:pPr>
    </w:p>
    <w:p w14:paraId="39AE07C7" w14:textId="77777777" w:rsidR="00CD38C1" w:rsidRDefault="00CD38C1" w:rsidP="002B2ADA">
      <w:pPr>
        <w:jc w:val="left"/>
      </w:pPr>
    </w:p>
    <w:p w14:paraId="4C19EE56" w14:textId="77777777" w:rsidR="00CD38C1" w:rsidRDefault="00CD38C1" w:rsidP="002B2ADA">
      <w:pPr>
        <w:jc w:val="left"/>
      </w:pPr>
    </w:p>
    <w:p w14:paraId="3AF150AA" w14:textId="6CB8B9FD" w:rsidR="00CD38C1" w:rsidRDefault="00E1172F" w:rsidP="002B2ADA">
      <w:pPr>
        <w:jc w:val="left"/>
      </w:pPr>
      <w:r w:rsidRPr="00E1172F">
        <w:lastRenderedPageBreak/>
        <w:t>Неуплотненный бетон</w:t>
      </w:r>
      <w:r>
        <w:t xml:space="preserve"> монолитных участков перекрытия.</w:t>
      </w:r>
    </w:p>
    <w:p w14:paraId="05C41FB7" w14:textId="50016C3F" w:rsidR="00DF4370" w:rsidRDefault="00DF4370" w:rsidP="002B2ADA">
      <w:pPr>
        <w:jc w:val="left"/>
      </w:pPr>
    </w:p>
    <w:p w14:paraId="61A292A3" w14:textId="42E3FE96" w:rsidR="00DF4370" w:rsidRDefault="00DF4370" w:rsidP="002B2ADA">
      <w:pPr>
        <w:jc w:val="left"/>
      </w:pPr>
      <w:r>
        <w:rPr>
          <w:noProof/>
        </w:rPr>
        <w:drawing>
          <wp:inline distT="0" distB="0" distL="0" distR="0" wp14:anchorId="074EFD7A" wp14:editId="247BBFB9">
            <wp:extent cx="6210300" cy="46577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B400E" w14:textId="3A76DAC6" w:rsidR="00E1172F" w:rsidRDefault="00E1172F" w:rsidP="002B2ADA">
      <w:pPr>
        <w:jc w:val="left"/>
      </w:pPr>
    </w:p>
    <w:p w14:paraId="7CB3AB1A" w14:textId="13B80819" w:rsidR="00DF4370" w:rsidRDefault="00DF4370" w:rsidP="002B2ADA">
      <w:pPr>
        <w:jc w:val="left"/>
      </w:pPr>
    </w:p>
    <w:p w14:paraId="161B601B" w14:textId="3342A80D" w:rsidR="00DF4370" w:rsidRDefault="00DF4370" w:rsidP="002B2ADA">
      <w:pPr>
        <w:jc w:val="left"/>
      </w:pPr>
    </w:p>
    <w:p w14:paraId="1F35D610" w14:textId="6F61E765" w:rsidR="00DF4370" w:rsidRDefault="00DF4370" w:rsidP="002B2ADA">
      <w:pPr>
        <w:jc w:val="left"/>
      </w:pPr>
    </w:p>
    <w:p w14:paraId="19F707C1" w14:textId="34F1268B" w:rsidR="00DF4370" w:rsidRDefault="00DF4370" w:rsidP="002B2ADA">
      <w:pPr>
        <w:jc w:val="left"/>
      </w:pPr>
    </w:p>
    <w:p w14:paraId="22607B83" w14:textId="6A6F2256" w:rsidR="00DF4370" w:rsidRDefault="00DF4370" w:rsidP="002B2ADA">
      <w:pPr>
        <w:jc w:val="left"/>
      </w:pPr>
    </w:p>
    <w:p w14:paraId="44851D9A" w14:textId="41CD670D" w:rsidR="00DF4370" w:rsidRDefault="00DF4370" w:rsidP="002B2ADA">
      <w:pPr>
        <w:jc w:val="left"/>
      </w:pPr>
    </w:p>
    <w:p w14:paraId="7FF729D9" w14:textId="480D58A7" w:rsidR="00DF4370" w:rsidRDefault="00DF4370" w:rsidP="002B2ADA">
      <w:pPr>
        <w:jc w:val="left"/>
      </w:pPr>
    </w:p>
    <w:p w14:paraId="430ECB05" w14:textId="298F5C2E" w:rsidR="00DF4370" w:rsidRDefault="00DF4370" w:rsidP="002B2ADA">
      <w:pPr>
        <w:jc w:val="left"/>
      </w:pPr>
    </w:p>
    <w:p w14:paraId="7BD0109F" w14:textId="781AA1A3" w:rsidR="00DF4370" w:rsidRDefault="00DF4370" w:rsidP="002B2ADA">
      <w:pPr>
        <w:jc w:val="left"/>
      </w:pPr>
    </w:p>
    <w:p w14:paraId="30B7F06A" w14:textId="1B8ED246" w:rsidR="00DF4370" w:rsidRDefault="00DF4370" w:rsidP="002B2ADA">
      <w:pPr>
        <w:jc w:val="left"/>
      </w:pPr>
    </w:p>
    <w:p w14:paraId="51259102" w14:textId="2938E1CE" w:rsidR="00DF4370" w:rsidRDefault="00DF4370" w:rsidP="002B2ADA">
      <w:pPr>
        <w:jc w:val="left"/>
      </w:pPr>
    </w:p>
    <w:p w14:paraId="063B5AC8" w14:textId="2E164DF3" w:rsidR="00DF4370" w:rsidRDefault="00DF4370" w:rsidP="002B2ADA">
      <w:pPr>
        <w:jc w:val="left"/>
      </w:pPr>
    </w:p>
    <w:p w14:paraId="28B92BF6" w14:textId="62D8372F" w:rsidR="00DF4370" w:rsidRDefault="00DF4370" w:rsidP="002B2ADA">
      <w:pPr>
        <w:jc w:val="left"/>
      </w:pPr>
    </w:p>
    <w:p w14:paraId="1BC9F678" w14:textId="2E011EC1" w:rsidR="00DF4370" w:rsidRDefault="00DF4370" w:rsidP="002B2ADA">
      <w:pPr>
        <w:jc w:val="left"/>
      </w:pPr>
    </w:p>
    <w:p w14:paraId="7C059EB0" w14:textId="7EA5B833" w:rsidR="00DF4370" w:rsidRDefault="00DF4370" w:rsidP="002B2ADA">
      <w:pPr>
        <w:jc w:val="left"/>
      </w:pPr>
    </w:p>
    <w:p w14:paraId="36987CE1" w14:textId="12FBA36D" w:rsidR="00DF4370" w:rsidRDefault="00DF4370" w:rsidP="002B2ADA">
      <w:pPr>
        <w:jc w:val="left"/>
      </w:pPr>
    </w:p>
    <w:p w14:paraId="5AB93E59" w14:textId="0F99CD8D" w:rsidR="00DF4370" w:rsidRDefault="00DF4370" w:rsidP="002B2ADA">
      <w:pPr>
        <w:jc w:val="left"/>
      </w:pPr>
    </w:p>
    <w:p w14:paraId="1A6F5F4F" w14:textId="3DA81F4F" w:rsidR="00DF4370" w:rsidRDefault="00DF4370" w:rsidP="002B2ADA">
      <w:pPr>
        <w:jc w:val="left"/>
      </w:pPr>
    </w:p>
    <w:p w14:paraId="75C5E9B8" w14:textId="593AC433" w:rsidR="00DF4370" w:rsidRDefault="00DF4370" w:rsidP="002B2ADA">
      <w:pPr>
        <w:jc w:val="left"/>
      </w:pPr>
      <w:r w:rsidRPr="00DF4370">
        <w:lastRenderedPageBreak/>
        <w:t>Неуплотненный бетон монолитных участков перекрытия.</w:t>
      </w:r>
    </w:p>
    <w:p w14:paraId="6AFB769F" w14:textId="77777777" w:rsidR="00DF4370" w:rsidRDefault="00DF4370" w:rsidP="002B2ADA">
      <w:pPr>
        <w:jc w:val="left"/>
      </w:pPr>
    </w:p>
    <w:p w14:paraId="4382769C" w14:textId="51A1F8A7" w:rsidR="00E1172F" w:rsidRDefault="00E1172F" w:rsidP="002B2ADA">
      <w:pPr>
        <w:jc w:val="left"/>
      </w:pPr>
      <w:r>
        <w:rPr>
          <w:noProof/>
        </w:rPr>
        <w:drawing>
          <wp:inline distT="0" distB="0" distL="0" distR="0" wp14:anchorId="324FAA4A" wp14:editId="49C7045A">
            <wp:extent cx="6210300" cy="828040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2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E2638" w14:textId="77777777" w:rsidR="00CD38C1" w:rsidRDefault="00CD38C1" w:rsidP="002B2ADA">
      <w:pPr>
        <w:jc w:val="left"/>
      </w:pPr>
    </w:p>
    <w:p w14:paraId="31808EBC" w14:textId="77777777" w:rsidR="00CD38C1" w:rsidRDefault="00CD38C1" w:rsidP="002B2ADA">
      <w:pPr>
        <w:jc w:val="left"/>
      </w:pPr>
    </w:p>
    <w:p w14:paraId="4452EE0C" w14:textId="77777777" w:rsidR="00CD38C1" w:rsidRDefault="00CD38C1" w:rsidP="002B2ADA">
      <w:pPr>
        <w:jc w:val="left"/>
      </w:pPr>
    </w:p>
    <w:p w14:paraId="0E3C526D" w14:textId="77777777" w:rsidR="00CD38C1" w:rsidRDefault="00CD38C1" w:rsidP="002B2ADA">
      <w:pPr>
        <w:jc w:val="left"/>
      </w:pPr>
    </w:p>
    <w:p w14:paraId="272BD956" w14:textId="77777777" w:rsidR="00CD38C1" w:rsidRDefault="00CD38C1" w:rsidP="002B2ADA">
      <w:pPr>
        <w:jc w:val="left"/>
      </w:pPr>
    </w:p>
    <w:p w14:paraId="49D866CE" w14:textId="77777777" w:rsidR="00CD38C1" w:rsidRDefault="00CD38C1" w:rsidP="002B2ADA">
      <w:pPr>
        <w:jc w:val="left"/>
      </w:pPr>
    </w:p>
    <w:p w14:paraId="505DA335" w14:textId="77777777" w:rsidR="00CD38C1" w:rsidRDefault="00CD38C1" w:rsidP="002B2ADA">
      <w:pPr>
        <w:jc w:val="left"/>
      </w:pPr>
    </w:p>
    <w:p w14:paraId="6111D394" w14:textId="77777777" w:rsidR="00CD38C1" w:rsidRDefault="00CD38C1" w:rsidP="002B2ADA">
      <w:pPr>
        <w:jc w:val="left"/>
      </w:pPr>
    </w:p>
    <w:p w14:paraId="76CFC06D" w14:textId="77777777" w:rsidR="00CD38C1" w:rsidRDefault="00CD38C1" w:rsidP="002B2ADA">
      <w:pPr>
        <w:jc w:val="left"/>
      </w:pPr>
    </w:p>
    <w:p w14:paraId="37947F23" w14:textId="77777777" w:rsidR="00CD38C1" w:rsidRDefault="00CD38C1" w:rsidP="002B2ADA">
      <w:pPr>
        <w:jc w:val="left"/>
      </w:pPr>
    </w:p>
    <w:p w14:paraId="24F8FB45" w14:textId="77777777" w:rsidR="00CD38C1" w:rsidRDefault="00CD38C1" w:rsidP="002B2ADA">
      <w:pPr>
        <w:jc w:val="left"/>
      </w:pPr>
    </w:p>
    <w:p w14:paraId="00434792" w14:textId="77777777" w:rsidR="00CD38C1" w:rsidRDefault="00CD38C1" w:rsidP="002B2ADA">
      <w:pPr>
        <w:jc w:val="left"/>
      </w:pPr>
    </w:p>
    <w:p w14:paraId="72A3D417" w14:textId="77777777" w:rsidR="00CD38C1" w:rsidRDefault="00CD38C1" w:rsidP="002B2ADA">
      <w:pPr>
        <w:jc w:val="left"/>
      </w:pPr>
    </w:p>
    <w:p w14:paraId="7EFFCDCD" w14:textId="77777777" w:rsidR="00CD38C1" w:rsidRDefault="00CD38C1" w:rsidP="002B2ADA">
      <w:pPr>
        <w:jc w:val="left"/>
      </w:pPr>
    </w:p>
    <w:p w14:paraId="7C4A2300" w14:textId="77777777" w:rsidR="00CD38C1" w:rsidRDefault="00CD38C1" w:rsidP="002B2ADA">
      <w:pPr>
        <w:jc w:val="left"/>
      </w:pPr>
    </w:p>
    <w:p w14:paraId="4CBD2D7F" w14:textId="77777777" w:rsidR="00CD38C1" w:rsidRDefault="00CD38C1" w:rsidP="002B2ADA">
      <w:pPr>
        <w:jc w:val="left"/>
      </w:pPr>
    </w:p>
    <w:p w14:paraId="3F61147E" w14:textId="77777777" w:rsidR="00CD38C1" w:rsidRDefault="00CD38C1" w:rsidP="002B2ADA">
      <w:pPr>
        <w:jc w:val="left"/>
      </w:pPr>
    </w:p>
    <w:p w14:paraId="51FB788A" w14:textId="3C615EED" w:rsidR="00CD38C1" w:rsidRDefault="00CD38C1" w:rsidP="002B2ADA">
      <w:pPr>
        <w:jc w:val="left"/>
      </w:pPr>
    </w:p>
    <w:p w14:paraId="78C61356" w14:textId="77777777" w:rsidR="00CD38C1" w:rsidRDefault="00CD38C1" w:rsidP="002B2ADA">
      <w:pPr>
        <w:jc w:val="left"/>
      </w:pPr>
    </w:p>
    <w:p w14:paraId="2DC0EE6C" w14:textId="14A0546D" w:rsidR="00CD38C1" w:rsidRDefault="00CD38C1" w:rsidP="002B2ADA">
      <w:pPr>
        <w:jc w:val="left"/>
      </w:pPr>
    </w:p>
    <w:p w14:paraId="30AD1E63" w14:textId="77777777" w:rsidR="005F11D2" w:rsidRDefault="005F11D2" w:rsidP="002B2ADA">
      <w:pPr>
        <w:jc w:val="left"/>
      </w:pPr>
    </w:p>
    <w:p w14:paraId="7901D49C" w14:textId="77777777" w:rsidR="005F11D2" w:rsidRDefault="005F11D2" w:rsidP="002B2ADA">
      <w:pPr>
        <w:jc w:val="left"/>
      </w:pPr>
    </w:p>
    <w:p w14:paraId="63205392" w14:textId="77777777" w:rsidR="005F11D2" w:rsidRDefault="005F11D2" w:rsidP="002B2ADA">
      <w:pPr>
        <w:jc w:val="left"/>
      </w:pPr>
    </w:p>
    <w:p w14:paraId="41ADB142" w14:textId="77777777" w:rsidR="005F11D2" w:rsidRDefault="005F11D2" w:rsidP="002B2ADA">
      <w:pPr>
        <w:jc w:val="left"/>
      </w:pPr>
    </w:p>
    <w:p w14:paraId="2D9B3055" w14:textId="77777777" w:rsidR="005F11D2" w:rsidRDefault="005F11D2" w:rsidP="002B2ADA">
      <w:pPr>
        <w:jc w:val="left"/>
      </w:pPr>
    </w:p>
    <w:p w14:paraId="7073B8DA" w14:textId="77777777" w:rsidR="005F11D2" w:rsidRDefault="005F11D2" w:rsidP="002B2ADA">
      <w:pPr>
        <w:jc w:val="left"/>
      </w:pPr>
    </w:p>
    <w:p w14:paraId="3F7BC342" w14:textId="77777777" w:rsidR="005F11D2" w:rsidRDefault="005F11D2" w:rsidP="002B2ADA">
      <w:pPr>
        <w:jc w:val="left"/>
      </w:pPr>
    </w:p>
    <w:p w14:paraId="07607EF0" w14:textId="77777777" w:rsidR="005F11D2" w:rsidRDefault="005F11D2" w:rsidP="002B2ADA">
      <w:pPr>
        <w:jc w:val="left"/>
      </w:pPr>
    </w:p>
    <w:p w14:paraId="3DA56945" w14:textId="77777777" w:rsidR="005F11D2" w:rsidRDefault="005F11D2" w:rsidP="002B2ADA">
      <w:pPr>
        <w:jc w:val="left"/>
      </w:pPr>
    </w:p>
    <w:p w14:paraId="3D26B93A" w14:textId="77777777" w:rsidR="005F11D2" w:rsidRDefault="005F11D2" w:rsidP="002B2ADA">
      <w:pPr>
        <w:jc w:val="left"/>
      </w:pPr>
    </w:p>
    <w:p w14:paraId="42592366" w14:textId="77777777" w:rsidR="005F11D2" w:rsidRDefault="005F11D2" w:rsidP="002B2ADA">
      <w:pPr>
        <w:jc w:val="left"/>
      </w:pPr>
    </w:p>
    <w:p w14:paraId="250A9A95" w14:textId="77777777" w:rsidR="005F11D2" w:rsidRDefault="005F11D2" w:rsidP="002B2ADA">
      <w:pPr>
        <w:jc w:val="left"/>
      </w:pPr>
    </w:p>
    <w:p w14:paraId="7A56B0AF" w14:textId="77777777" w:rsidR="005F11D2" w:rsidRDefault="005F11D2" w:rsidP="002B2ADA">
      <w:pPr>
        <w:jc w:val="left"/>
      </w:pPr>
    </w:p>
    <w:p w14:paraId="25BBAD41" w14:textId="77777777" w:rsidR="005F11D2" w:rsidRDefault="005F11D2" w:rsidP="002B2ADA">
      <w:pPr>
        <w:jc w:val="left"/>
      </w:pPr>
    </w:p>
    <w:p w14:paraId="0A81157A" w14:textId="77777777" w:rsidR="005F11D2" w:rsidRDefault="005F11D2" w:rsidP="002B2ADA">
      <w:pPr>
        <w:jc w:val="left"/>
      </w:pPr>
    </w:p>
    <w:p w14:paraId="46E7C001" w14:textId="77777777" w:rsidR="005F11D2" w:rsidRDefault="005F11D2" w:rsidP="002B2ADA">
      <w:pPr>
        <w:jc w:val="left"/>
      </w:pPr>
    </w:p>
    <w:p w14:paraId="60D6E452" w14:textId="77777777" w:rsidR="005F11D2" w:rsidRDefault="005F11D2" w:rsidP="002B2ADA">
      <w:pPr>
        <w:jc w:val="left"/>
      </w:pPr>
    </w:p>
    <w:p w14:paraId="7C03D072" w14:textId="77777777" w:rsidR="005F11D2" w:rsidRDefault="005F11D2" w:rsidP="002B2ADA">
      <w:pPr>
        <w:jc w:val="left"/>
      </w:pPr>
    </w:p>
    <w:p w14:paraId="4C8D66D5" w14:textId="77777777" w:rsidR="005F11D2" w:rsidRDefault="005F11D2" w:rsidP="002B2ADA">
      <w:pPr>
        <w:jc w:val="left"/>
      </w:pPr>
    </w:p>
    <w:p w14:paraId="407E1C0A" w14:textId="77777777" w:rsidR="005F11D2" w:rsidRDefault="005F11D2" w:rsidP="002B2ADA">
      <w:pPr>
        <w:jc w:val="left"/>
      </w:pPr>
    </w:p>
    <w:p w14:paraId="3D4B18CE" w14:textId="65D38FC5" w:rsidR="005F11D2" w:rsidRDefault="005F11D2" w:rsidP="002B2ADA">
      <w:pPr>
        <w:jc w:val="left"/>
      </w:pPr>
    </w:p>
    <w:p w14:paraId="70A1A789" w14:textId="77777777" w:rsidR="005F11D2" w:rsidRDefault="005F11D2" w:rsidP="002B2ADA">
      <w:pPr>
        <w:jc w:val="left"/>
      </w:pPr>
    </w:p>
    <w:p w14:paraId="4BF58201" w14:textId="77777777" w:rsidR="005F11D2" w:rsidRDefault="005F11D2" w:rsidP="002B2ADA">
      <w:pPr>
        <w:jc w:val="left"/>
      </w:pPr>
    </w:p>
    <w:p w14:paraId="3EB8D801" w14:textId="77777777" w:rsidR="005F11D2" w:rsidRDefault="005F11D2" w:rsidP="002B2ADA">
      <w:pPr>
        <w:jc w:val="left"/>
      </w:pPr>
    </w:p>
    <w:p w14:paraId="3A6D1FD1" w14:textId="77777777" w:rsidR="005F11D2" w:rsidRDefault="005F11D2" w:rsidP="002B2ADA">
      <w:pPr>
        <w:jc w:val="left"/>
      </w:pPr>
    </w:p>
    <w:p w14:paraId="1553F2FA" w14:textId="77777777" w:rsidR="005F11D2" w:rsidRDefault="005F11D2" w:rsidP="002B2ADA">
      <w:pPr>
        <w:jc w:val="left"/>
      </w:pPr>
    </w:p>
    <w:p w14:paraId="38AFB049" w14:textId="77777777" w:rsidR="005F11D2" w:rsidRDefault="005F11D2" w:rsidP="002B2ADA">
      <w:pPr>
        <w:jc w:val="left"/>
      </w:pPr>
    </w:p>
    <w:p w14:paraId="013D515E" w14:textId="77777777" w:rsidR="005F11D2" w:rsidRDefault="005F11D2" w:rsidP="002B2ADA">
      <w:pPr>
        <w:jc w:val="left"/>
      </w:pPr>
    </w:p>
    <w:p w14:paraId="17F868B6" w14:textId="77777777" w:rsidR="005F11D2" w:rsidRDefault="005F11D2" w:rsidP="002B2ADA">
      <w:pPr>
        <w:jc w:val="left"/>
      </w:pPr>
    </w:p>
    <w:p w14:paraId="3638A86A" w14:textId="77777777" w:rsidR="005F11D2" w:rsidRDefault="005F11D2" w:rsidP="002B2ADA">
      <w:pPr>
        <w:jc w:val="left"/>
      </w:pPr>
    </w:p>
    <w:p w14:paraId="7490A793" w14:textId="77777777" w:rsidR="005F11D2" w:rsidRDefault="005F11D2" w:rsidP="002B2ADA">
      <w:pPr>
        <w:jc w:val="left"/>
      </w:pPr>
    </w:p>
    <w:p w14:paraId="12CE812E" w14:textId="77777777" w:rsidR="005F11D2" w:rsidRDefault="005F11D2" w:rsidP="002B2ADA">
      <w:pPr>
        <w:jc w:val="left"/>
      </w:pPr>
    </w:p>
    <w:p w14:paraId="547E28F3" w14:textId="77777777" w:rsidR="005F11D2" w:rsidRDefault="005F11D2" w:rsidP="002B2ADA">
      <w:pPr>
        <w:jc w:val="left"/>
      </w:pPr>
    </w:p>
    <w:p w14:paraId="211CD01F" w14:textId="77777777" w:rsidR="005F11D2" w:rsidRDefault="005F11D2" w:rsidP="002B2ADA">
      <w:pPr>
        <w:jc w:val="left"/>
      </w:pPr>
    </w:p>
    <w:p w14:paraId="7AC094CB" w14:textId="77777777" w:rsidR="005F11D2" w:rsidRDefault="005F11D2" w:rsidP="002B2ADA">
      <w:pPr>
        <w:jc w:val="left"/>
      </w:pPr>
    </w:p>
    <w:p w14:paraId="63157445" w14:textId="77777777" w:rsidR="005F11D2" w:rsidRDefault="005F11D2" w:rsidP="002B2ADA">
      <w:pPr>
        <w:jc w:val="left"/>
      </w:pPr>
    </w:p>
    <w:p w14:paraId="12D632D8" w14:textId="77777777" w:rsidR="005F11D2" w:rsidRDefault="005F11D2" w:rsidP="002B2ADA">
      <w:pPr>
        <w:jc w:val="left"/>
      </w:pPr>
    </w:p>
    <w:p w14:paraId="66A35F48" w14:textId="77777777" w:rsidR="005F11D2" w:rsidRDefault="005F11D2" w:rsidP="002B2ADA">
      <w:pPr>
        <w:jc w:val="left"/>
      </w:pPr>
    </w:p>
    <w:p w14:paraId="0CBF4FA5" w14:textId="77777777" w:rsidR="005F11D2" w:rsidRDefault="005F11D2" w:rsidP="002B2ADA">
      <w:pPr>
        <w:jc w:val="left"/>
      </w:pPr>
    </w:p>
    <w:p w14:paraId="35AAE335" w14:textId="77777777" w:rsidR="005F11D2" w:rsidRDefault="005F11D2" w:rsidP="002B2ADA">
      <w:pPr>
        <w:jc w:val="left"/>
      </w:pPr>
    </w:p>
    <w:p w14:paraId="535FFFE2" w14:textId="77777777" w:rsidR="005F11D2" w:rsidRDefault="005F11D2" w:rsidP="002B2ADA">
      <w:pPr>
        <w:jc w:val="left"/>
      </w:pPr>
    </w:p>
    <w:p w14:paraId="43DC12F9" w14:textId="003F5EEC" w:rsidR="001C7A69" w:rsidRDefault="001C7A69" w:rsidP="002B2ADA">
      <w:pPr>
        <w:jc w:val="left"/>
      </w:pPr>
    </w:p>
    <w:p w14:paraId="1D487D4B" w14:textId="77777777" w:rsidR="001C7A69" w:rsidRDefault="001C7A69" w:rsidP="002B2ADA">
      <w:pPr>
        <w:jc w:val="left"/>
      </w:pPr>
    </w:p>
    <w:p w14:paraId="47854AAB" w14:textId="77777777" w:rsidR="001C7A69" w:rsidRDefault="001C7A69" w:rsidP="002B2ADA">
      <w:pPr>
        <w:jc w:val="left"/>
      </w:pPr>
    </w:p>
    <w:p w14:paraId="2F21B4A7" w14:textId="5723CD2A" w:rsidR="00641900" w:rsidRDefault="00641900" w:rsidP="002B2ADA">
      <w:pPr>
        <w:jc w:val="left"/>
      </w:pPr>
    </w:p>
    <w:p w14:paraId="44AB55D9" w14:textId="77777777" w:rsidR="00641900" w:rsidRDefault="00641900" w:rsidP="002B2ADA">
      <w:pPr>
        <w:jc w:val="left"/>
      </w:pPr>
    </w:p>
    <w:p w14:paraId="1A824242" w14:textId="77777777" w:rsidR="00641900" w:rsidRDefault="00641900" w:rsidP="002B2ADA">
      <w:pPr>
        <w:jc w:val="left"/>
      </w:pPr>
    </w:p>
    <w:p w14:paraId="334F37BD" w14:textId="13829B8D" w:rsidR="00641900" w:rsidRDefault="00641900" w:rsidP="002B2ADA">
      <w:pPr>
        <w:jc w:val="left"/>
      </w:pPr>
    </w:p>
    <w:p w14:paraId="622B1986" w14:textId="77777777" w:rsidR="00641900" w:rsidRDefault="00641900" w:rsidP="002B2ADA">
      <w:pPr>
        <w:jc w:val="left"/>
      </w:pPr>
    </w:p>
    <w:p w14:paraId="6AF5460E" w14:textId="77777777" w:rsidR="00641900" w:rsidRDefault="00641900" w:rsidP="002B2ADA">
      <w:pPr>
        <w:jc w:val="left"/>
      </w:pPr>
    </w:p>
    <w:p w14:paraId="7452CD3C" w14:textId="77777777" w:rsidR="00641900" w:rsidRDefault="00641900" w:rsidP="002B2ADA">
      <w:pPr>
        <w:jc w:val="left"/>
      </w:pPr>
    </w:p>
    <w:p w14:paraId="5FA5A39A" w14:textId="77777777" w:rsidR="00641900" w:rsidRDefault="00641900" w:rsidP="002B2ADA">
      <w:pPr>
        <w:jc w:val="left"/>
      </w:pPr>
    </w:p>
    <w:p w14:paraId="42218364" w14:textId="62681338" w:rsidR="001978B8" w:rsidRDefault="001978B8" w:rsidP="002B2ADA">
      <w:pPr>
        <w:jc w:val="left"/>
      </w:pPr>
    </w:p>
    <w:p w14:paraId="7BB32B08" w14:textId="77777777" w:rsidR="005E30FB" w:rsidRDefault="005E30FB" w:rsidP="002B2ADA">
      <w:pPr>
        <w:jc w:val="left"/>
      </w:pPr>
    </w:p>
    <w:p w14:paraId="5315385E" w14:textId="77777777" w:rsidR="005E30FB" w:rsidRDefault="005E30FB" w:rsidP="002B2ADA">
      <w:pPr>
        <w:jc w:val="left"/>
      </w:pPr>
    </w:p>
    <w:p w14:paraId="42B63F4E" w14:textId="4DB63332" w:rsidR="005E30FB" w:rsidRDefault="005E30FB" w:rsidP="002B2ADA">
      <w:pPr>
        <w:jc w:val="left"/>
      </w:pPr>
    </w:p>
    <w:p w14:paraId="04F4B5F5" w14:textId="77777777" w:rsidR="005E30FB" w:rsidRDefault="005E30FB" w:rsidP="002B2ADA">
      <w:pPr>
        <w:jc w:val="left"/>
      </w:pPr>
    </w:p>
    <w:p w14:paraId="69053133" w14:textId="77777777" w:rsidR="005E30FB" w:rsidRDefault="005E30FB" w:rsidP="002B2ADA">
      <w:pPr>
        <w:jc w:val="left"/>
      </w:pPr>
    </w:p>
    <w:p w14:paraId="5A2CF105" w14:textId="77777777" w:rsidR="005E30FB" w:rsidRDefault="005E30FB" w:rsidP="002B2ADA">
      <w:pPr>
        <w:jc w:val="left"/>
      </w:pPr>
    </w:p>
    <w:p w14:paraId="3FBD78CA" w14:textId="77777777" w:rsidR="005E30FB" w:rsidRDefault="005E30FB" w:rsidP="002B2ADA">
      <w:pPr>
        <w:jc w:val="left"/>
      </w:pPr>
    </w:p>
    <w:p w14:paraId="271A58EF" w14:textId="09273233" w:rsidR="005E30FB" w:rsidRPr="003F7B60" w:rsidRDefault="005E30FB" w:rsidP="002B2ADA">
      <w:pPr>
        <w:jc w:val="left"/>
        <w:sectPr w:rsidR="005E30FB" w:rsidRPr="003F7B60">
          <w:headerReference w:type="default" r:id="rId21"/>
          <w:pgSz w:w="11907" w:h="16840" w:code="9"/>
          <w:pgMar w:top="709" w:right="567" w:bottom="1418" w:left="1560" w:header="284" w:footer="284" w:gutter="0"/>
          <w:cols w:space="720"/>
        </w:sectPr>
      </w:pPr>
    </w:p>
    <w:p w14:paraId="38D283DC" w14:textId="77777777" w:rsidR="00D84ACB" w:rsidRPr="003F7B60" w:rsidRDefault="00D84ACB" w:rsidP="002B2ADA">
      <w:pPr>
        <w:pStyle w:val="a6"/>
        <w:ind w:firstLine="0"/>
        <w:jc w:val="left"/>
      </w:pPr>
    </w:p>
    <w:p w14:paraId="7F195E9B" w14:textId="77777777" w:rsidR="004F4948" w:rsidRPr="003F7B60" w:rsidRDefault="004F4948" w:rsidP="002B2ADA">
      <w:pPr>
        <w:pStyle w:val="a6"/>
        <w:ind w:firstLine="0"/>
        <w:jc w:val="left"/>
      </w:pPr>
    </w:p>
    <w:sectPr w:rsidR="004F4948" w:rsidRPr="003F7B60" w:rsidSect="00C56D11">
      <w:headerReference w:type="default" r:id="rId22"/>
      <w:pgSz w:w="11907" w:h="16840" w:code="9"/>
      <w:pgMar w:top="851" w:right="567" w:bottom="1134" w:left="1418" w:header="284" w:footer="28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1995888" w14:textId="77777777" w:rsidR="008563D0" w:rsidRDefault="008563D0">
      <w:r>
        <w:separator/>
      </w:r>
    </w:p>
  </w:endnote>
  <w:endnote w:type="continuationSeparator" w:id="0">
    <w:p w14:paraId="0F387241" w14:textId="77777777" w:rsidR="008563D0" w:rsidRDefault="008563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ГОСТ тип А">
    <w:altName w:val="Calibri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F7ABB8" w14:textId="77777777" w:rsidR="008563D0" w:rsidRDefault="008563D0">
      <w:r>
        <w:separator/>
      </w:r>
    </w:p>
  </w:footnote>
  <w:footnote w:type="continuationSeparator" w:id="0">
    <w:p w14:paraId="3FB791B2" w14:textId="77777777" w:rsidR="008563D0" w:rsidRDefault="008563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4D4E4F" w14:textId="2EF28D28" w:rsidR="00265847" w:rsidRDefault="00265847">
    <w:pPr>
      <w:pStyle w:val="a4"/>
    </w:pPr>
    <w:r>
      <w:rPr>
        <w:noProof/>
        <w:sz w:val="20"/>
      </w:rPr>
      <mc:AlternateContent>
        <mc:Choice Requires="wpg">
          <w:drawing>
            <wp:anchor distT="0" distB="0" distL="114300" distR="114300" simplePos="0" relativeHeight="251671552" behindDoc="1" locked="0" layoutInCell="0" allowOverlap="1" wp14:anchorId="53478B98" wp14:editId="2CDCD560">
              <wp:simplePos x="0" y="0"/>
              <wp:positionH relativeFrom="page">
                <wp:posOffset>360045</wp:posOffset>
              </wp:positionH>
              <wp:positionV relativeFrom="page">
                <wp:posOffset>180340</wp:posOffset>
              </wp:positionV>
              <wp:extent cx="7020560" cy="10332085"/>
              <wp:effectExtent l="17145" t="18415" r="20320" b="22225"/>
              <wp:wrapNone/>
              <wp:docPr id="2" name="Group 4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20560" cy="10332085"/>
                        <a:chOff x="567" y="284"/>
                        <a:chExt cx="11056" cy="16271"/>
                      </a:xfrm>
                    </wpg:grpSpPr>
                    <wpg:grpSp>
                      <wpg:cNvPr id="10" name="Group 414"/>
                      <wpg:cNvGrpSpPr>
                        <a:grpSpLocks/>
                      </wpg:cNvGrpSpPr>
                      <wpg:grpSpPr bwMode="auto">
                        <a:xfrm>
                          <a:off x="567" y="8552"/>
                          <a:ext cx="561" cy="8003"/>
                          <a:chOff x="3194" y="6929"/>
                          <a:chExt cx="561" cy="8155"/>
                        </a:xfrm>
                      </wpg:grpSpPr>
                      <wpg:grpSp>
                        <wpg:cNvPr id="29" name="Group 415"/>
                        <wpg:cNvGrpSpPr>
                          <a:grpSpLocks/>
                        </wpg:cNvGrpSpPr>
                        <wpg:grpSpPr bwMode="auto">
                          <a:xfrm>
                            <a:off x="3194" y="6929"/>
                            <a:ext cx="283" cy="8155"/>
                            <a:chOff x="3194" y="6929"/>
                            <a:chExt cx="283" cy="8155"/>
                          </a:xfrm>
                        </wpg:grpSpPr>
                        <wps:wsp>
                          <wps:cNvPr id="30" name="Text Box 4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3667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C31BA2" w14:textId="77777777" w:rsidR="00265847" w:rsidRDefault="00265847">
                                <w:pPr>
                                  <w:pStyle w:val="a3"/>
                                </w:pPr>
                                <w:r>
                                  <w:t>Инв. № подп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31" name="Text Box 4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1707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AA642E" w14:textId="77777777" w:rsidR="00265847" w:rsidRDefault="00265847">
                                <w:pPr>
                                  <w:pStyle w:val="a3"/>
                                </w:pPr>
                                <w:r>
                                  <w:t>Подп. и дата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32" name="Text Box 4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8901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1C4B11" w14:textId="77777777" w:rsidR="00265847" w:rsidRDefault="00265847">
                                <w:pPr>
                                  <w:pStyle w:val="a3"/>
                                </w:pPr>
                                <w:r>
                                  <w:t>Взам. инв. №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33" name="Text Box 4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0306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90E7F7" w14:textId="77777777" w:rsidR="00265847" w:rsidRDefault="00265847">
                                <w:pPr>
                                  <w:pStyle w:val="a3"/>
                                </w:pPr>
                                <w:r>
                                  <w:t>Инв. № дубл.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34" name="Text Box 4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6929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B16018" w14:textId="77777777" w:rsidR="00265847" w:rsidRDefault="00265847">
                                <w:pPr>
                                  <w:pStyle w:val="a3"/>
                                </w:pPr>
                                <w:r>
                                  <w:t>Подп. и дата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421"/>
                        <wpg:cNvGrpSpPr>
                          <a:grpSpLocks/>
                        </wpg:cNvGrpSpPr>
                        <wpg:grpSpPr bwMode="auto">
                          <a:xfrm>
                            <a:off x="3472" y="6929"/>
                            <a:ext cx="283" cy="8155"/>
                            <a:chOff x="3194" y="6929"/>
                            <a:chExt cx="283" cy="8155"/>
                          </a:xfrm>
                        </wpg:grpSpPr>
                        <wps:wsp>
                          <wps:cNvPr id="36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3667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15E435" w14:textId="77777777" w:rsidR="00265847" w:rsidRDefault="00265847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37" name="Text Box 4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1707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41A48A" w14:textId="77777777" w:rsidR="00265847" w:rsidRDefault="00265847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38" name="Text Box 4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8901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4702C7" w14:textId="77777777" w:rsidR="00265847" w:rsidRDefault="00265847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39" name="Text Box 4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0306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F415F9" w14:textId="77777777" w:rsidR="00265847" w:rsidRDefault="00265847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40" name="Text Box 4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6929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7FB924" w14:textId="77777777" w:rsidR="00265847" w:rsidRDefault="00265847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</wpg:grpSp>
                    </wpg:grpSp>
                    <wps:wsp>
                      <wps:cNvPr id="41" name="Rectangle 427"/>
                      <wps:cNvSpPr>
                        <a:spLocks noChangeArrowheads="1"/>
                      </wps:cNvSpPr>
                      <wps:spPr bwMode="auto">
                        <a:xfrm>
                          <a:off x="1134" y="284"/>
                          <a:ext cx="10488" cy="16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42" name="Group 428"/>
                      <wpg:cNvGrpSpPr>
                        <a:grpSpLocks/>
                      </wpg:cNvGrpSpPr>
                      <wpg:grpSpPr bwMode="auto">
                        <a:xfrm>
                          <a:off x="1134" y="15717"/>
                          <a:ext cx="10489" cy="837"/>
                          <a:chOff x="1140" y="12894"/>
                          <a:chExt cx="10489" cy="853"/>
                        </a:xfrm>
                      </wpg:grpSpPr>
                      <wps:wsp>
                        <wps:cNvPr id="43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1140" y="12894"/>
                            <a:ext cx="10488" cy="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4" name="Group 430"/>
                        <wpg:cNvGrpSpPr>
                          <a:grpSpLocks/>
                        </wpg:cNvGrpSpPr>
                        <wpg:grpSpPr bwMode="auto">
                          <a:xfrm>
                            <a:off x="1143" y="12894"/>
                            <a:ext cx="10486" cy="853"/>
                            <a:chOff x="989" y="11410"/>
                            <a:chExt cx="10486" cy="853"/>
                          </a:xfrm>
                        </wpg:grpSpPr>
                        <wpg:grpSp>
                          <wpg:cNvPr id="45" name="Group 431"/>
                          <wpg:cNvGrpSpPr>
                            <a:grpSpLocks/>
                          </wpg:cNvGrpSpPr>
                          <wpg:grpSpPr bwMode="auto">
                            <a:xfrm>
                              <a:off x="10908" y="11410"/>
                              <a:ext cx="567" cy="853"/>
                              <a:chOff x="9096" y="9973"/>
                              <a:chExt cx="851" cy="853"/>
                            </a:xfrm>
                          </wpg:grpSpPr>
                          <wps:wsp>
                            <wps:cNvPr id="46" name="Text Box 43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096" y="9973"/>
                                <a:ext cx="850" cy="28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9A4A4C" w14:textId="77777777" w:rsidR="00265847" w:rsidRDefault="00265847">
                                  <w:pPr>
                                    <w:pStyle w:val="a3"/>
                                    <w:rPr>
                                      <w:noProof w:val="0"/>
                                    </w:rPr>
                                  </w:pPr>
                                  <w:r>
                                    <w:rPr>
                                      <w:noProof w:val="0"/>
                                    </w:rPr>
                                    <w:t>Лист</w:t>
                                  </w:r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  <wps:wsp>
                            <wps:cNvPr id="47" name="Text Box 43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097" y="10259"/>
                                <a:ext cx="850" cy="56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955DE7" w14:textId="77777777" w:rsidR="00265847" w:rsidRDefault="00265847">
                                  <w:pPr>
                                    <w:pStyle w:val="a3"/>
                                    <w:spacing w:before="120"/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instrText xml:space="preserve"> PAGE  \* MERGEFORMAT </w:instrText>
                                  </w: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fldChar w:fldCharType="separate"/>
                                  </w:r>
                                  <w:r>
                                    <w:rPr>
                                      <w:sz w:val="22"/>
                                      <w:lang w:val="en-US"/>
                                    </w:rPr>
                                    <w:t>14</w:t>
                                  </w: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</wpg:grpSp>
                        <wps:wsp>
                          <wps:cNvPr id="48" name="Text Box 4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2" y="11413"/>
                              <a:ext cx="6236" cy="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F2D1BC3" w14:textId="1F5DF26C" w:rsidR="00265847" w:rsidRPr="00F31789" w:rsidRDefault="00265847">
                                <w:pPr>
                                  <w:pStyle w:val="a3"/>
                                  <w:spacing w:before="160"/>
                                  <w:rPr>
                                    <w:noProof w:val="0"/>
                                    <w:sz w:val="22"/>
                                    <w:szCs w:val="22"/>
                                  </w:rPr>
                                </w:pPr>
                                <w:r w:rsidRPr="00680813">
                                  <w:rPr>
                                    <w:noProof w:val="0"/>
                                    <w:sz w:val="24"/>
                                    <w:szCs w:val="24"/>
                                  </w:rPr>
                                  <w:t>Технический отчет по обследованию объекта.</w:t>
                                </w:r>
                                <w:r>
                                  <w:rPr>
                                    <w:noProof w:val="0"/>
                                    <w:sz w:val="32"/>
                                  </w:rPr>
                                  <w:t xml:space="preserve"> </w:t>
                                </w:r>
                                <w:r w:rsidR="00982B27">
                                  <w:rPr>
                                    <w:sz w:val="32"/>
                                    <w:szCs w:val="32"/>
                                    <w:lang w:val="en-US"/>
                                  </w:rPr>
                                  <w:t>#################</w:t>
                                </w:r>
                                <w:r w:rsidRPr="00F31789">
                                  <w:rPr>
                                    <w:noProof w:val="0"/>
                                    <w:sz w:val="22"/>
                                    <w:szCs w:val="22"/>
                                  </w:rPr>
                                  <w:fldChar w:fldCharType="begin"/>
                                </w:r>
                                <w:r w:rsidRPr="00F31789">
                                  <w:rPr>
                                    <w:noProof w:val="0"/>
                                    <w:sz w:val="22"/>
                                    <w:szCs w:val="22"/>
                                  </w:rPr>
                                  <w:instrText xml:space="preserve"> DOCPROPERTY "Номер документа"  \* MERGEFORMAT </w:instrText>
                                </w:r>
                                <w:r w:rsidRPr="00F31789">
                                  <w:rPr>
                                    <w:noProof w:val="0"/>
                                    <w:sz w:val="22"/>
                                    <w:szCs w:val="22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18000" tIns="10800" rIns="18000" bIns="10800" anchor="t" anchorCtr="0" upright="1">
                            <a:noAutofit/>
                          </wps:bodyPr>
                        </wps:wsp>
                        <wpg:grpSp>
                          <wpg:cNvPr id="49" name="Group 435"/>
                          <wpg:cNvGrpSpPr>
                            <a:grpSpLocks/>
                          </wpg:cNvGrpSpPr>
                          <wpg:grpSpPr bwMode="auto">
                            <a:xfrm>
                              <a:off x="989" y="11413"/>
                              <a:ext cx="3683" cy="850"/>
                              <a:chOff x="1248" y="9691"/>
                              <a:chExt cx="3683" cy="861"/>
                            </a:xfrm>
                          </wpg:grpSpPr>
                          <wpg:grpSp>
                            <wpg:cNvPr id="50" name="Group 436"/>
                            <wpg:cNvGrpSpPr>
                              <a:grpSpLocks/>
                            </wpg:cNvGrpSpPr>
                            <wpg:grpSpPr bwMode="auto">
                              <a:xfrm>
                                <a:off x="1248" y="10272"/>
                                <a:ext cx="3682" cy="280"/>
                                <a:chOff x="3332" y="11725"/>
                                <a:chExt cx="3681" cy="283"/>
                              </a:xfrm>
                            </wpg:grpSpPr>
                            <wps:wsp>
                              <wps:cNvPr id="51" name="Text Box 4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332" y="11725"/>
                                  <a:ext cx="397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FBD5834" w14:textId="77777777" w:rsidR="00265847" w:rsidRDefault="00265847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rPr>
                                        <w:noProof w:val="0"/>
                                      </w:rPr>
                                      <w:t>Лит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" name="Text Box 43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295" y="11725"/>
                                  <a:ext cx="1304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A7DFED6" w14:textId="77777777" w:rsidR="00265847" w:rsidRDefault="00265847">
                                    <w:pPr>
                                      <w:pStyle w:val="a3"/>
                                    </w:pPr>
                                    <w:r>
                                      <w:t>№ докум.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3" name="Text Box 43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28" y="11725"/>
                                  <a:ext cx="567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9DCE663" w14:textId="77777777" w:rsidR="00265847" w:rsidRDefault="00265847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t>Изм</w:t>
                                    </w:r>
                                    <w:r>
                                      <w:rPr>
                                        <w:noProof w:val="0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4" name="Text Box 44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597" y="11725"/>
                                  <a:ext cx="850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C95AEFA" w14:textId="77777777" w:rsidR="00265847" w:rsidRDefault="00265847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t>Подп</w:t>
                                    </w:r>
                                    <w:r>
                                      <w:rPr>
                                        <w:noProof w:val="0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5" name="Text Box 44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46" y="11725"/>
                                  <a:ext cx="567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8405EF7" w14:textId="77777777" w:rsidR="00265847" w:rsidRDefault="00265847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rPr>
                                        <w:noProof w:val="0"/>
                                      </w:rPr>
                                      <w:t>Дата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6" name="Group 442"/>
                            <wpg:cNvGrpSpPr>
                              <a:grpSpLocks/>
                            </wpg:cNvGrpSpPr>
                            <wpg:grpSpPr bwMode="auto">
                              <a:xfrm>
                                <a:off x="1248" y="9691"/>
                                <a:ext cx="3683" cy="581"/>
                                <a:chOff x="3033" y="9482"/>
                                <a:chExt cx="3683" cy="581"/>
                              </a:xfrm>
                            </wpg:grpSpPr>
                            <wpg:grpSp>
                              <wpg:cNvPr id="57" name="Group 44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034" y="9492"/>
                                  <a:ext cx="3682" cy="561"/>
                                  <a:chOff x="1240" y="9793"/>
                                  <a:chExt cx="3685" cy="568"/>
                                </a:xfrm>
                              </wpg:grpSpPr>
                              <wpg:grpSp>
                                <wpg:cNvPr id="58" name="Group 444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240" y="10078"/>
                                    <a:ext cx="3685" cy="283"/>
                                    <a:chOff x="3332" y="11725"/>
                                    <a:chExt cx="3681" cy="283"/>
                                  </a:xfrm>
                                </wpg:grpSpPr>
                                <wps:wsp>
                                  <wps:cNvPr id="59" name="Text Box 445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332" y="11725"/>
                                      <a:ext cx="39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440123F" w14:textId="77777777" w:rsidR="00265847" w:rsidRDefault="0026584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60" name="Text Box 446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295" y="11725"/>
                                      <a:ext cx="1304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348B012" w14:textId="77777777" w:rsidR="00265847" w:rsidRDefault="0026584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61" name="Text Box 447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728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AC53B58" w14:textId="77777777" w:rsidR="00265847" w:rsidRDefault="0026584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62" name="Text Box 448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5597" y="11725"/>
                                      <a:ext cx="850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727F175" w14:textId="77777777" w:rsidR="00265847" w:rsidRDefault="0026584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63" name="Text Box 449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6446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2C20B97" w14:textId="77777777" w:rsidR="00265847" w:rsidRDefault="0026584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</wpg:grpSp>
                              <wpg:grpSp>
                                <wpg:cNvPr id="64" name="Group 45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240" y="9793"/>
                                    <a:ext cx="3685" cy="283"/>
                                    <a:chOff x="3332" y="11725"/>
                                    <a:chExt cx="3681" cy="283"/>
                                  </a:xfrm>
                                </wpg:grpSpPr>
                                <wps:wsp>
                                  <wps:cNvPr id="65" name="Text Box 451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332" y="11725"/>
                                      <a:ext cx="39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9929683" w14:textId="77777777" w:rsidR="00265847" w:rsidRDefault="0026584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66" name="Text Box 45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295" y="11725"/>
                                      <a:ext cx="1304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03274EC" w14:textId="77777777" w:rsidR="00265847" w:rsidRDefault="0026584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67" name="Text Box 453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728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A87403D" w14:textId="77777777" w:rsidR="00265847" w:rsidRDefault="0026584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68" name="Text Box 454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5597" y="11725"/>
                                      <a:ext cx="850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95F5BEC" w14:textId="77777777" w:rsidR="00265847" w:rsidRDefault="0026584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69" name="Text Box 455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6446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CEF2F5B" w14:textId="77777777" w:rsidR="00265847" w:rsidRDefault="00265847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70" name="Line 45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299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1" name="Line 45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033" y="949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2" name="Line 45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715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3" name="Line 45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148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4" name="Line 46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430" y="949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5" name="Line 46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96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3478B98" id="Group 413" o:spid="_x0000_s1026" style="position:absolute;left:0;text-align:left;margin-left:28.35pt;margin-top:14.2pt;width:552.8pt;height:813.55pt;z-index:-251644928;mso-position-horizontal-relative:page;mso-position-vertical-relative:page" coordorigin="567,284" coordsize="11056,16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" o:allowincell="f">
              <v:group id="Group 414" o:spid="_x0000_s1027" style="position:absolute;left:567;top:8552;width:561;height:8003" coordorigin="3194,6929" coordsize="561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<v:group id="Group 415" o:spid="_x0000_s1028" style="position:absolute;left:3194;top:6929;width:283;height:8155" coordorigin="3194,6929" coordsize="283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16" o:spid="_x0000_s1029" type="#_x0000_t202" style="position:absolute;left:3194;top:13667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" strokeweight="2.25pt">
                    <v:textbox style="layout-flow:vertical;mso-layout-flow-alt:bottom-to-top" inset=".5mm,.3mm,.5mm,.3mm">
                      <w:txbxContent>
                        <w:p w14:paraId="7AC31BA2" w14:textId="77777777" w:rsidR="00265847" w:rsidRDefault="00265847">
                          <w:pPr>
                            <w:pStyle w:val="a3"/>
                          </w:pPr>
                          <w:r>
                            <w:t>Инв. № подп</w:t>
                          </w:r>
                        </w:p>
                      </w:txbxContent>
                    </v:textbox>
                  </v:shape>
                  <v:shape id="Text Box 417" o:spid="_x0000_s1030" type="#_x0000_t202" style="position:absolute;left:3194;top:11707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" strokeweight="2.25pt">
                    <v:textbox style="layout-flow:vertical;mso-layout-flow-alt:bottom-to-top" inset=".5mm,.3mm,.5mm,.3mm">
                      <w:txbxContent>
                        <w:p w14:paraId="13AA642E" w14:textId="77777777" w:rsidR="00265847" w:rsidRDefault="00265847">
                          <w:pPr>
                            <w:pStyle w:val="a3"/>
                          </w:pPr>
                          <w:r>
                            <w:t>Подп. и дата</w:t>
                          </w:r>
                        </w:p>
                      </w:txbxContent>
                    </v:textbox>
                  </v:shape>
                  <v:shape id="Text Box 418" o:spid="_x0000_s1031" type="#_x0000_t202" style="position:absolute;left:3194;top:8901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" strokeweight="2.25pt">
                    <v:textbox style="layout-flow:vertical;mso-layout-flow-alt:bottom-to-top" inset=".5mm,.3mm,.5mm,.3mm">
                      <w:txbxContent>
                        <w:p w14:paraId="341C4B11" w14:textId="77777777" w:rsidR="00265847" w:rsidRDefault="00265847">
                          <w:pPr>
                            <w:pStyle w:val="a3"/>
                          </w:pPr>
                          <w:r>
                            <w:t>Взам. инв. №</w:t>
                          </w:r>
                        </w:p>
                      </w:txbxContent>
                    </v:textbox>
                  </v:shape>
                  <v:shape id="Text Box 419" o:spid="_x0000_s1032" type="#_x0000_t202" style="position:absolute;left:3194;top:10306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" strokeweight="2.25pt">
                    <v:textbox style="layout-flow:vertical;mso-layout-flow-alt:bottom-to-top" inset=".5mm,.3mm,.5mm,.3mm">
                      <w:txbxContent>
                        <w:p w14:paraId="7790E7F7" w14:textId="77777777" w:rsidR="00265847" w:rsidRDefault="00265847">
                          <w:pPr>
                            <w:pStyle w:val="a3"/>
                          </w:pPr>
                          <w:r>
                            <w:t>Инв. № дубл.</w:t>
                          </w:r>
                        </w:p>
                      </w:txbxContent>
                    </v:textbox>
                  </v:shape>
                  <v:shape id="Text Box 420" o:spid="_x0000_s1033" type="#_x0000_t202" style="position:absolute;left:3194;top:6929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" strokeweight="2.25pt">
                    <v:textbox style="layout-flow:vertical;mso-layout-flow-alt:bottom-to-top" inset=".5mm,.3mm,.5mm,.3mm">
                      <w:txbxContent>
                        <w:p w14:paraId="19B16018" w14:textId="77777777" w:rsidR="00265847" w:rsidRDefault="00265847">
                          <w:pPr>
                            <w:pStyle w:val="a3"/>
                          </w:pPr>
                          <w:r>
                            <w:t>Подп. и дата</w:t>
                          </w:r>
                        </w:p>
                      </w:txbxContent>
                    </v:textbox>
                  </v:shape>
                </v:group>
                <v:group id="Group 421" o:spid="_x0000_s1034" style="position:absolute;left:3472;top:6929;width:283;height:8155" coordorigin="3194,6929" coordsize="283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shape id="Text Box 422" o:spid="_x0000_s1035" type="#_x0000_t202" style="position:absolute;left:3194;top:13667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" strokeweight="2.25pt">
                    <v:textbox style="layout-flow:vertical;mso-layout-flow-alt:bottom-to-top" inset=".5mm,.3mm,.5mm,.3mm">
                      <w:txbxContent>
                        <w:p w14:paraId="1C15E435" w14:textId="77777777" w:rsidR="00265847" w:rsidRDefault="00265847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3" o:spid="_x0000_s1036" type="#_x0000_t202" style="position:absolute;left:3194;top:11707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" strokeweight="2.25pt">
                    <v:textbox style="layout-flow:vertical;mso-layout-flow-alt:bottom-to-top" inset=".5mm,.3mm,.5mm,.3mm">
                      <w:txbxContent>
                        <w:p w14:paraId="5841A48A" w14:textId="77777777" w:rsidR="00265847" w:rsidRDefault="00265847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4" o:spid="_x0000_s1037" type="#_x0000_t202" style="position:absolute;left:3194;top:8901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" strokeweight="2.25pt">
                    <v:textbox style="layout-flow:vertical;mso-layout-flow-alt:bottom-to-top" inset=".5mm,.3mm,.5mm,.3mm">
                      <w:txbxContent>
                        <w:p w14:paraId="0F4702C7" w14:textId="77777777" w:rsidR="00265847" w:rsidRDefault="00265847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5" o:spid="_x0000_s1038" type="#_x0000_t202" style="position:absolute;left:3194;top:10306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" strokeweight="2.25pt">
                    <v:textbox style="layout-flow:vertical;mso-layout-flow-alt:bottom-to-top" inset=".5mm,.3mm,.5mm,.3mm">
                      <w:txbxContent>
                        <w:p w14:paraId="32F415F9" w14:textId="77777777" w:rsidR="00265847" w:rsidRDefault="00265847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6" o:spid="_x0000_s1039" type="#_x0000_t202" style="position:absolute;left:3194;top:6929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" strokeweight="2.25pt">
                    <v:textbox style="layout-flow:vertical;mso-layout-flow-alt:bottom-to-top" inset=".5mm,.3mm,.5mm,.3mm">
                      <w:txbxContent>
                        <w:p w14:paraId="4B7FB924" w14:textId="77777777" w:rsidR="00265847" w:rsidRDefault="00265847">
                          <w:pPr>
                            <w:pStyle w:val="a3"/>
                          </w:pPr>
                        </w:p>
                      </w:txbxContent>
                    </v:textbox>
                  </v:shape>
                </v:group>
              </v:group>
              <v:rect id="Rectangle 427" o:spid="_x0000_s1040" style="position:absolute;left:1134;top:284;width:10488;height:16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" strokeweight="2.25pt"/>
              <v:group id="Group 428" o:spid="_x0000_s1041" style="position:absolute;left:1134;top:15717;width:10489;height:837" coordorigin="1140,12894" coordsize="10489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<v:rect id="Rectangle 429" o:spid="_x0000_s1042" style="position:absolute;left:1140;top:12894;width:10488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" strokeweight="2.25pt"/>
                <v:group id="Group 430" o:spid="_x0000_s1043" style="position:absolute;left:1143;top:12894;width:10486;height:853" coordorigin="989,11410" coordsize="10486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<v:group id="Group 431" o:spid="_x0000_s1044" style="position:absolute;left:10908;top:11410;width:567;height:853" coordorigin="9096,9973" coordsize="851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  <v:shape id="Text Box 432" o:spid="_x0000_s1045" type="#_x0000_t202" style="position:absolute;left:9096;top:9973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" strokeweight="2.25pt">
                      <v:textbox inset=".5mm,.3mm,.5mm,.3mm">
                        <w:txbxContent>
                          <w:p w14:paraId="3D9A4A4C" w14:textId="77777777" w:rsidR="00265847" w:rsidRDefault="00265847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>
                              <w:rPr>
                                <w:noProof w:val="0"/>
                              </w:rPr>
                              <w:t>Лист</w:t>
                            </w:r>
                          </w:p>
                        </w:txbxContent>
                      </v:textbox>
                    </v:shape>
                    <v:shape id="Text Box 433" o:spid="_x0000_s1046" type="#_x0000_t202" style="position:absolute;left:9097;top:10259;width:850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" strokeweight="2.25pt">
                      <v:textbox inset=".5mm,.3mm,.5mm,.3mm">
                        <w:txbxContent>
                          <w:p w14:paraId="07955DE7" w14:textId="77777777" w:rsidR="00265847" w:rsidRDefault="00265847">
                            <w:pPr>
                              <w:pStyle w:val="a3"/>
                              <w:spacing w:before="120"/>
                              <w:rPr>
                                <w:noProof w:val="0"/>
                                <w:sz w:val="22"/>
                                <w:lang w:val="en-US"/>
                              </w:rPr>
                            </w:pP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fldChar w:fldCharType="begin"/>
                            </w: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instrText xml:space="preserve"> PAGE  \* MERGEFORMAT </w:instrText>
                            </w: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fldChar w:fldCharType="separate"/>
                            </w:r>
                            <w:r>
                              <w:rPr>
                                <w:sz w:val="22"/>
                                <w:lang w:val="en-US"/>
                              </w:rPr>
                              <w:t>14</w:t>
                            </w: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fldChar w:fldCharType="end"/>
                            </w:r>
                          </w:p>
                        </w:txbxContent>
                      </v:textbox>
                    </v:shape>
                  </v:group>
                  <v:shape id="Text Box 434" o:spid="_x0000_s1047" type="#_x0000_t202" style="position:absolute;left:4672;top:11413;width:6236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" strokeweight="2.25pt">
                    <v:textbox inset=".5mm,.3mm,.5mm,.3mm">
                      <w:txbxContent>
                        <w:p w14:paraId="1F2D1BC3" w14:textId="1F5DF26C" w:rsidR="00265847" w:rsidRPr="00F31789" w:rsidRDefault="00265847">
                          <w:pPr>
                            <w:pStyle w:val="a3"/>
                            <w:spacing w:before="160"/>
                            <w:rPr>
                              <w:noProof w:val="0"/>
                              <w:sz w:val="22"/>
                              <w:szCs w:val="22"/>
                            </w:rPr>
                          </w:pPr>
                          <w:r w:rsidRPr="00680813">
                            <w:rPr>
                              <w:noProof w:val="0"/>
                              <w:sz w:val="24"/>
                              <w:szCs w:val="24"/>
                            </w:rPr>
                            <w:t>Технический отчет по обследованию объекта.</w:t>
                          </w:r>
                          <w:r>
                            <w:rPr>
                              <w:noProof w:val="0"/>
                              <w:sz w:val="32"/>
                            </w:rPr>
                            <w:t xml:space="preserve"> </w:t>
                          </w:r>
                          <w:r w:rsidR="00982B27">
                            <w:rPr>
                              <w:sz w:val="32"/>
                              <w:szCs w:val="32"/>
                              <w:lang w:val="en-US"/>
                            </w:rPr>
                            <w:t>#################</w:t>
                          </w:r>
                          <w:r w:rsidRPr="00F31789">
                            <w:rPr>
                              <w:noProof w:val="0"/>
                              <w:sz w:val="22"/>
                              <w:szCs w:val="22"/>
                            </w:rPr>
                            <w:fldChar w:fldCharType="begin"/>
                          </w:r>
                          <w:r w:rsidRPr="00F31789">
                            <w:rPr>
                              <w:noProof w:val="0"/>
                              <w:sz w:val="22"/>
                              <w:szCs w:val="22"/>
                            </w:rPr>
                            <w:instrText xml:space="preserve"> DOCPROPERTY "Номер документа"  \* MERGEFORMAT </w:instrText>
                          </w:r>
                          <w:r w:rsidRPr="00F31789">
                            <w:rPr>
                              <w:noProof w:val="0"/>
                              <w:sz w:val="22"/>
                              <w:szCs w:val="22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435" o:spid="_x0000_s1048" style="position:absolute;left:989;top:11413;width:3683;height:850" coordorigin="1248,9691" coordsize="3683,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  <v:group id="Group 436" o:spid="_x0000_s1049" style="position:absolute;left:1248;top:10272;width:3682;height:280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    <v:shape id="Text Box 437" o:spid="_x0000_s1050" type="#_x0000_t202" style="position:absolute;left:3332;top:11725;width:39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" strokeweight="2.25pt">
                        <v:textbox inset=".5mm,.3mm,.5mm,.3mm">
                          <w:txbxContent>
                            <w:p w14:paraId="1FBD5834" w14:textId="77777777" w:rsidR="00265847" w:rsidRDefault="00265847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rPr>
                                  <w:noProof w:val="0"/>
                                </w:rPr>
                                <w:t>Лит</w:t>
                              </w:r>
                            </w:p>
                          </w:txbxContent>
                        </v:textbox>
                      </v:shape>
                      <v:shape id="Text Box 438" o:spid="_x0000_s1051" type="#_x0000_t202" style="position:absolute;left:4295;top:11725;width:130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" strokeweight="2.25pt">
                        <v:textbox inset=".5mm,.3mm,.5mm,.3mm">
                          <w:txbxContent>
                            <w:p w14:paraId="5A7DFED6" w14:textId="77777777" w:rsidR="00265847" w:rsidRDefault="00265847">
                              <w:pPr>
                                <w:pStyle w:val="a3"/>
                              </w:pPr>
                              <w:r>
                                <w:t>№ докум.</w:t>
                              </w:r>
                            </w:p>
                          </w:txbxContent>
                        </v:textbox>
                      </v:shape>
                      <v:shape id="Text Box 439" o:spid="_x0000_s1052" type="#_x0000_t202" style="position:absolute;left:3728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" strokeweight="2.25pt">
                        <v:textbox inset=".5mm,.3mm,.5mm,.3mm">
                          <w:txbxContent>
                            <w:p w14:paraId="39DCE663" w14:textId="77777777" w:rsidR="00265847" w:rsidRDefault="00265847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t>Изм</w:t>
                              </w:r>
                              <w:r>
                                <w:rPr>
                                  <w:noProof w:val="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 Box 440" o:spid="_x0000_s1053" type="#_x0000_t202" style="position:absolute;left:5597;top:11725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" strokeweight="2.25pt">
                        <v:textbox inset=".5mm,.3mm,.5mm,.3mm">
                          <w:txbxContent>
                            <w:p w14:paraId="2C95AEFA" w14:textId="77777777" w:rsidR="00265847" w:rsidRDefault="00265847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t>Подп</w:t>
                              </w:r>
                              <w:r>
                                <w:rPr>
                                  <w:noProof w:val="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 Box 441" o:spid="_x0000_s1054" type="#_x0000_t202" style="position:absolute;left:6446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" strokeweight="2.25pt">
                        <v:textbox inset=".5mm,.3mm,.5mm,.3mm">
                          <w:txbxContent>
                            <w:p w14:paraId="48405EF7" w14:textId="77777777" w:rsidR="00265847" w:rsidRDefault="00265847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rPr>
                                  <w:noProof w:val="0"/>
                                </w:rPr>
                                <w:t>Дата</w:t>
                              </w:r>
                            </w:p>
                          </w:txbxContent>
                        </v:textbox>
                      </v:shape>
                    </v:group>
                    <v:group id="Group 442" o:spid="_x0000_s1055" style="position:absolute;left:1248;top:9691;width:3683;height:581" coordorigin="3033,9482" coordsize="3683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    <v:group id="Group 443" o:spid="_x0000_s1056" style="position:absolute;left:3034;top:9492;width:3682;height:561" coordorigin="1240,9793" coordsize="3685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      <v:group id="Group 444" o:spid="_x0000_s1057" style="position:absolute;left:1240;top:10078;width:3685;height:283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        <v:shape id="Text Box 445" o:spid="_x0000_s1058" type="#_x0000_t202" style="position:absolute;left:3332;top:11725;width:39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" strokeweight="1pt">
                            <v:textbox inset=".5mm,.3mm,.5mm,.3mm">
                              <w:txbxContent>
                                <w:p w14:paraId="4440123F" w14:textId="77777777" w:rsidR="00265847" w:rsidRDefault="0026584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6" o:spid="_x0000_s1059" type="#_x0000_t202" style="position:absolute;left:4295;top:11725;width:130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" strokeweight="1pt">
                            <v:textbox inset=".5mm,.3mm,.5mm,.3mm">
                              <w:txbxContent>
                                <w:p w14:paraId="1348B012" w14:textId="77777777" w:rsidR="00265847" w:rsidRDefault="0026584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7" o:spid="_x0000_s1060" type="#_x0000_t202" style="position:absolute;left:3728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" strokeweight="1pt">
                            <v:textbox inset=".5mm,.3mm,.5mm,.3mm">
                              <w:txbxContent>
                                <w:p w14:paraId="5AC53B58" w14:textId="77777777" w:rsidR="00265847" w:rsidRDefault="0026584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8" o:spid="_x0000_s1061" type="#_x0000_t202" style="position:absolute;left:5597;top:11725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" strokeweight="1pt">
                            <v:textbox inset=".5mm,.3mm,.5mm,.3mm">
                              <w:txbxContent>
                                <w:p w14:paraId="3727F175" w14:textId="77777777" w:rsidR="00265847" w:rsidRDefault="0026584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9" o:spid="_x0000_s1062" type="#_x0000_t202" style="position:absolute;left:6446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" strokeweight="1pt">
                            <v:textbox inset=".5mm,.3mm,.5mm,.3mm">
                              <w:txbxContent>
                                <w:p w14:paraId="12C20B97" w14:textId="77777777" w:rsidR="00265847" w:rsidRDefault="0026584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  <v:group id="Group 450" o:spid="_x0000_s1063" style="position:absolute;left:1240;top:9793;width:3685;height:283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        <v:shape id="Text Box 451" o:spid="_x0000_s1064" type="#_x0000_t202" style="position:absolute;left:3332;top:11725;width:39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" strokeweight="1pt">
                            <v:textbox inset=".5mm,.3mm,.5mm,.3mm">
                              <w:txbxContent>
                                <w:p w14:paraId="69929683" w14:textId="77777777" w:rsidR="00265847" w:rsidRDefault="0026584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2" o:spid="_x0000_s1065" type="#_x0000_t202" style="position:absolute;left:4295;top:11725;width:130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" strokeweight="1pt">
                            <v:textbox inset=".5mm,.3mm,.5mm,.3mm">
                              <w:txbxContent>
                                <w:p w14:paraId="503274EC" w14:textId="77777777" w:rsidR="00265847" w:rsidRDefault="0026584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3" o:spid="_x0000_s1066" type="#_x0000_t202" style="position:absolute;left:3728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" strokeweight="1pt">
                            <v:textbox inset=".5mm,.3mm,.5mm,.3mm">
                              <w:txbxContent>
                                <w:p w14:paraId="6A87403D" w14:textId="77777777" w:rsidR="00265847" w:rsidRDefault="0026584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4" o:spid="_x0000_s1067" type="#_x0000_t202" style="position:absolute;left:5597;top:11725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" strokeweight="1pt">
                            <v:textbox inset=".5mm,.3mm,.5mm,.3mm">
                              <w:txbxContent>
                                <w:p w14:paraId="795F5BEC" w14:textId="77777777" w:rsidR="00265847" w:rsidRDefault="0026584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5" o:spid="_x0000_s1068" type="#_x0000_t202" style="position:absolute;left:6446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" strokeweight="1pt">
                            <v:textbox inset=".5mm,.3mm,.5mm,.3mm">
                              <w:txbxContent>
                                <w:p w14:paraId="3CEF2F5B" w14:textId="77777777" w:rsidR="00265847" w:rsidRDefault="00265847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</v:group>
                      <v:line id="Line 456" o:spid="_x0000_s1069" style="position:absolute;visibility:visible;mso-wrap-style:square" from="5299,9482" to="5299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" strokeweight="2.25pt"/>
                      <v:line id="Line 457" o:spid="_x0000_s1070" style="position:absolute;visibility:visible;mso-wrap-style:square" from="3033,9492" to="3033,100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" strokeweight="2.25pt"/>
                      <v:line id="Line 458" o:spid="_x0000_s1071" style="position:absolute;visibility:visible;mso-wrap-style:square" from="6715,9482" to="6715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" strokeweight="2.25pt"/>
                      <v:line id="Line 459" o:spid="_x0000_s1072" style="position:absolute;visibility:visible;mso-wrap-style:square" from="6148,9482" to="6148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" strokeweight="2.25pt"/>
                      <v:line id="Line 460" o:spid="_x0000_s1073" style="position:absolute;visibility:visible;mso-wrap-style:square" from="3430,9492" to="3430,100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" strokeweight="2.25pt"/>
                      <v:line id="Line 461" o:spid="_x0000_s1074" style="position:absolute;visibility:visible;mso-wrap-style:square" from="3996,9482" to="3996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" strokeweight="2.25pt"/>
                    </v:group>
                  </v:group>
                </v:group>
              </v:group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CD187B" w14:textId="77777777" w:rsidR="00265847" w:rsidRDefault="00265847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3CD1CE0"/>
    <w:multiLevelType w:val="hybridMultilevel"/>
    <w:tmpl w:val="70FE3F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8597C36"/>
    <w:multiLevelType w:val="hybridMultilevel"/>
    <w:tmpl w:val="A0A089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8476CD2"/>
    <w:multiLevelType w:val="hybridMultilevel"/>
    <w:tmpl w:val="3EFA73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CE1C21"/>
    <w:multiLevelType w:val="hybridMultilevel"/>
    <w:tmpl w:val="5DE0B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4361D0D"/>
    <w:multiLevelType w:val="hybridMultilevel"/>
    <w:tmpl w:val="AE7AF6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76F234E"/>
    <w:multiLevelType w:val="hybridMultilevel"/>
    <w:tmpl w:val="E31AD8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A433FFC"/>
    <w:multiLevelType w:val="hybridMultilevel"/>
    <w:tmpl w:val="8F263468"/>
    <w:lvl w:ilvl="0" w:tplc="16B814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6"/>
  </w:num>
  <w:num w:numId="3">
    <w:abstractNumId w:val="1"/>
  </w:num>
  <w:num w:numId="4">
    <w:abstractNumId w:val="5"/>
  </w:num>
  <w:num w:numId="5">
    <w:abstractNumId w:val="0"/>
  </w:num>
  <w:num w:numId="6">
    <w:abstractNumId w:val="3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ttachedTemplate r:id="rId1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4ACB"/>
    <w:rsid w:val="00007334"/>
    <w:rsid w:val="00010AF7"/>
    <w:rsid w:val="0001142D"/>
    <w:rsid w:val="00012D57"/>
    <w:rsid w:val="00013863"/>
    <w:rsid w:val="00014322"/>
    <w:rsid w:val="00022B29"/>
    <w:rsid w:val="000266A1"/>
    <w:rsid w:val="00026D6B"/>
    <w:rsid w:val="000301FC"/>
    <w:rsid w:val="00031976"/>
    <w:rsid w:val="00031CF4"/>
    <w:rsid w:val="00034843"/>
    <w:rsid w:val="000375E1"/>
    <w:rsid w:val="00037F89"/>
    <w:rsid w:val="0004480D"/>
    <w:rsid w:val="00044F67"/>
    <w:rsid w:val="00045735"/>
    <w:rsid w:val="00046FF1"/>
    <w:rsid w:val="0005266B"/>
    <w:rsid w:val="00061484"/>
    <w:rsid w:val="00066EAD"/>
    <w:rsid w:val="00067E38"/>
    <w:rsid w:val="000700A6"/>
    <w:rsid w:val="000908E8"/>
    <w:rsid w:val="00094A69"/>
    <w:rsid w:val="0009757E"/>
    <w:rsid w:val="000B0871"/>
    <w:rsid w:val="000B1BC6"/>
    <w:rsid w:val="000B46F6"/>
    <w:rsid w:val="000D0FD0"/>
    <w:rsid w:val="000E5EDB"/>
    <w:rsid w:val="000F6D36"/>
    <w:rsid w:val="000F7B34"/>
    <w:rsid w:val="00107790"/>
    <w:rsid w:val="0011025B"/>
    <w:rsid w:val="0011078E"/>
    <w:rsid w:val="00117D53"/>
    <w:rsid w:val="00120883"/>
    <w:rsid w:val="0013187C"/>
    <w:rsid w:val="00136917"/>
    <w:rsid w:val="001439F6"/>
    <w:rsid w:val="00155534"/>
    <w:rsid w:val="00156668"/>
    <w:rsid w:val="00156A61"/>
    <w:rsid w:val="001575B8"/>
    <w:rsid w:val="00161C8B"/>
    <w:rsid w:val="00171F83"/>
    <w:rsid w:val="00172E0B"/>
    <w:rsid w:val="00176E3E"/>
    <w:rsid w:val="00181219"/>
    <w:rsid w:val="0018198B"/>
    <w:rsid w:val="00185215"/>
    <w:rsid w:val="00190E60"/>
    <w:rsid w:val="00196737"/>
    <w:rsid w:val="001978B8"/>
    <w:rsid w:val="001B1B9F"/>
    <w:rsid w:val="001C7A69"/>
    <w:rsid w:val="001D3E4C"/>
    <w:rsid w:val="001F3EB2"/>
    <w:rsid w:val="00200940"/>
    <w:rsid w:val="002079DA"/>
    <w:rsid w:val="00210654"/>
    <w:rsid w:val="00217D07"/>
    <w:rsid w:val="002213A5"/>
    <w:rsid w:val="00230D4D"/>
    <w:rsid w:val="002358C3"/>
    <w:rsid w:val="00237150"/>
    <w:rsid w:val="002546F4"/>
    <w:rsid w:val="002566C9"/>
    <w:rsid w:val="00262BB1"/>
    <w:rsid w:val="00264A00"/>
    <w:rsid w:val="00265847"/>
    <w:rsid w:val="00266ECC"/>
    <w:rsid w:val="0026784D"/>
    <w:rsid w:val="00275DCC"/>
    <w:rsid w:val="002831FA"/>
    <w:rsid w:val="00283912"/>
    <w:rsid w:val="0029002E"/>
    <w:rsid w:val="00291778"/>
    <w:rsid w:val="00291D5E"/>
    <w:rsid w:val="00293DB7"/>
    <w:rsid w:val="002A03F1"/>
    <w:rsid w:val="002A23D6"/>
    <w:rsid w:val="002A2F42"/>
    <w:rsid w:val="002A513D"/>
    <w:rsid w:val="002B2ADA"/>
    <w:rsid w:val="002B6CD3"/>
    <w:rsid w:val="002C3254"/>
    <w:rsid w:val="002C4591"/>
    <w:rsid w:val="002D42F5"/>
    <w:rsid w:val="002D732E"/>
    <w:rsid w:val="002D73A1"/>
    <w:rsid w:val="00325625"/>
    <w:rsid w:val="0033319F"/>
    <w:rsid w:val="00335ADE"/>
    <w:rsid w:val="003473D1"/>
    <w:rsid w:val="003521C7"/>
    <w:rsid w:val="003530E6"/>
    <w:rsid w:val="00362622"/>
    <w:rsid w:val="00377524"/>
    <w:rsid w:val="00377665"/>
    <w:rsid w:val="003851D5"/>
    <w:rsid w:val="003868E8"/>
    <w:rsid w:val="00390215"/>
    <w:rsid w:val="003903E6"/>
    <w:rsid w:val="00391172"/>
    <w:rsid w:val="00395200"/>
    <w:rsid w:val="003A3593"/>
    <w:rsid w:val="003A57FB"/>
    <w:rsid w:val="003B046E"/>
    <w:rsid w:val="003B79CF"/>
    <w:rsid w:val="003C2E52"/>
    <w:rsid w:val="003C5164"/>
    <w:rsid w:val="003C5F0A"/>
    <w:rsid w:val="003D035B"/>
    <w:rsid w:val="003E5F6B"/>
    <w:rsid w:val="003F7B60"/>
    <w:rsid w:val="00400969"/>
    <w:rsid w:val="00405A64"/>
    <w:rsid w:val="00410B5A"/>
    <w:rsid w:val="004405AD"/>
    <w:rsid w:val="0044463B"/>
    <w:rsid w:val="00444F53"/>
    <w:rsid w:val="0045012A"/>
    <w:rsid w:val="00453ACC"/>
    <w:rsid w:val="00463082"/>
    <w:rsid w:val="00471481"/>
    <w:rsid w:val="00471B84"/>
    <w:rsid w:val="00472D68"/>
    <w:rsid w:val="00472E31"/>
    <w:rsid w:val="00482B2D"/>
    <w:rsid w:val="00482CF1"/>
    <w:rsid w:val="00483A21"/>
    <w:rsid w:val="00483EB8"/>
    <w:rsid w:val="00484A41"/>
    <w:rsid w:val="00485466"/>
    <w:rsid w:val="00486E88"/>
    <w:rsid w:val="00496F96"/>
    <w:rsid w:val="004A602A"/>
    <w:rsid w:val="004B15AF"/>
    <w:rsid w:val="004D2A7F"/>
    <w:rsid w:val="004E153B"/>
    <w:rsid w:val="004E3ABC"/>
    <w:rsid w:val="004F1335"/>
    <w:rsid w:val="004F38B4"/>
    <w:rsid w:val="004F406C"/>
    <w:rsid w:val="004F4948"/>
    <w:rsid w:val="004F6DF2"/>
    <w:rsid w:val="005000AE"/>
    <w:rsid w:val="005014B7"/>
    <w:rsid w:val="00505115"/>
    <w:rsid w:val="00507DD0"/>
    <w:rsid w:val="0051091B"/>
    <w:rsid w:val="00511DA8"/>
    <w:rsid w:val="00516799"/>
    <w:rsid w:val="0052104F"/>
    <w:rsid w:val="00526E98"/>
    <w:rsid w:val="00541A5C"/>
    <w:rsid w:val="005427A1"/>
    <w:rsid w:val="00542D2F"/>
    <w:rsid w:val="00543CB6"/>
    <w:rsid w:val="00546A3B"/>
    <w:rsid w:val="00562D74"/>
    <w:rsid w:val="005658DC"/>
    <w:rsid w:val="005701CB"/>
    <w:rsid w:val="00571B7D"/>
    <w:rsid w:val="00576803"/>
    <w:rsid w:val="00584098"/>
    <w:rsid w:val="00584C28"/>
    <w:rsid w:val="00586F4E"/>
    <w:rsid w:val="00590D98"/>
    <w:rsid w:val="00590E1B"/>
    <w:rsid w:val="00596207"/>
    <w:rsid w:val="005A37FC"/>
    <w:rsid w:val="005A4136"/>
    <w:rsid w:val="005B64FE"/>
    <w:rsid w:val="005C3039"/>
    <w:rsid w:val="005C6E97"/>
    <w:rsid w:val="005D50FA"/>
    <w:rsid w:val="005D6C93"/>
    <w:rsid w:val="005E0EBD"/>
    <w:rsid w:val="005E1092"/>
    <w:rsid w:val="005E2182"/>
    <w:rsid w:val="005E255E"/>
    <w:rsid w:val="005E30FB"/>
    <w:rsid w:val="005E6F2A"/>
    <w:rsid w:val="005E783A"/>
    <w:rsid w:val="005F11D2"/>
    <w:rsid w:val="005F388B"/>
    <w:rsid w:val="005F603A"/>
    <w:rsid w:val="00607DBC"/>
    <w:rsid w:val="00622075"/>
    <w:rsid w:val="00624138"/>
    <w:rsid w:val="0062480D"/>
    <w:rsid w:val="006359D8"/>
    <w:rsid w:val="00640F3B"/>
    <w:rsid w:val="00641900"/>
    <w:rsid w:val="0064490F"/>
    <w:rsid w:val="00645744"/>
    <w:rsid w:val="00646626"/>
    <w:rsid w:val="006472B3"/>
    <w:rsid w:val="006475D7"/>
    <w:rsid w:val="00650761"/>
    <w:rsid w:val="00650E2E"/>
    <w:rsid w:val="00651E2F"/>
    <w:rsid w:val="00651F26"/>
    <w:rsid w:val="00655B3E"/>
    <w:rsid w:val="00655F50"/>
    <w:rsid w:val="006616A1"/>
    <w:rsid w:val="00662649"/>
    <w:rsid w:val="00662760"/>
    <w:rsid w:val="00666AE6"/>
    <w:rsid w:val="00673F3D"/>
    <w:rsid w:val="00674F34"/>
    <w:rsid w:val="00680813"/>
    <w:rsid w:val="00682000"/>
    <w:rsid w:val="006821A2"/>
    <w:rsid w:val="006840B8"/>
    <w:rsid w:val="00696024"/>
    <w:rsid w:val="006A329E"/>
    <w:rsid w:val="006A4BF6"/>
    <w:rsid w:val="006B256D"/>
    <w:rsid w:val="006C2A48"/>
    <w:rsid w:val="006D644B"/>
    <w:rsid w:val="006D7216"/>
    <w:rsid w:val="006E0643"/>
    <w:rsid w:val="00713E78"/>
    <w:rsid w:val="00714390"/>
    <w:rsid w:val="00723BA1"/>
    <w:rsid w:val="007321F0"/>
    <w:rsid w:val="00733BB3"/>
    <w:rsid w:val="00742754"/>
    <w:rsid w:val="00750753"/>
    <w:rsid w:val="007545AA"/>
    <w:rsid w:val="007639F4"/>
    <w:rsid w:val="00770DE7"/>
    <w:rsid w:val="00775AD9"/>
    <w:rsid w:val="00781CB8"/>
    <w:rsid w:val="0079171F"/>
    <w:rsid w:val="007930E9"/>
    <w:rsid w:val="007948AD"/>
    <w:rsid w:val="007B011C"/>
    <w:rsid w:val="007B6078"/>
    <w:rsid w:val="007C0F27"/>
    <w:rsid w:val="007C2155"/>
    <w:rsid w:val="007C2A9A"/>
    <w:rsid w:val="007C4262"/>
    <w:rsid w:val="007C7DB7"/>
    <w:rsid w:val="007D0E9D"/>
    <w:rsid w:val="007D128A"/>
    <w:rsid w:val="007D14EC"/>
    <w:rsid w:val="007E0C5B"/>
    <w:rsid w:val="007E1902"/>
    <w:rsid w:val="007E5741"/>
    <w:rsid w:val="007F009D"/>
    <w:rsid w:val="007F6174"/>
    <w:rsid w:val="00801531"/>
    <w:rsid w:val="00835E3D"/>
    <w:rsid w:val="0084008C"/>
    <w:rsid w:val="00842CCF"/>
    <w:rsid w:val="008563D0"/>
    <w:rsid w:val="0086727B"/>
    <w:rsid w:val="0087192B"/>
    <w:rsid w:val="00871CC8"/>
    <w:rsid w:val="008720BB"/>
    <w:rsid w:val="00881535"/>
    <w:rsid w:val="008815EA"/>
    <w:rsid w:val="0088313F"/>
    <w:rsid w:val="00890DEA"/>
    <w:rsid w:val="008919AA"/>
    <w:rsid w:val="0089243D"/>
    <w:rsid w:val="00892957"/>
    <w:rsid w:val="00892B78"/>
    <w:rsid w:val="008B0717"/>
    <w:rsid w:val="008B24AC"/>
    <w:rsid w:val="008B3055"/>
    <w:rsid w:val="008B5DE7"/>
    <w:rsid w:val="008D0410"/>
    <w:rsid w:val="008D26D1"/>
    <w:rsid w:val="008D44EF"/>
    <w:rsid w:val="008E4E2F"/>
    <w:rsid w:val="008F1CE9"/>
    <w:rsid w:val="008F5A9E"/>
    <w:rsid w:val="008F6683"/>
    <w:rsid w:val="00901954"/>
    <w:rsid w:val="0090483F"/>
    <w:rsid w:val="009068F4"/>
    <w:rsid w:val="00906F4B"/>
    <w:rsid w:val="0090774E"/>
    <w:rsid w:val="00914151"/>
    <w:rsid w:val="0092017C"/>
    <w:rsid w:val="0092140A"/>
    <w:rsid w:val="00926870"/>
    <w:rsid w:val="00932B9F"/>
    <w:rsid w:val="009354A0"/>
    <w:rsid w:val="00941193"/>
    <w:rsid w:val="00942233"/>
    <w:rsid w:val="009437F2"/>
    <w:rsid w:val="0094658D"/>
    <w:rsid w:val="00950D72"/>
    <w:rsid w:val="00961825"/>
    <w:rsid w:val="00962481"/>
    <w:rsid w:val="00962CCD"/>
    <w:rsid w:val="0096784A"/>
    <w:rsid w:val="00972F78"/>
    <w:rsid w:val="00982264"/>
    <w:rsid w:val="00982424"/>
    <w:rsid w:val="00982B27"/>
    <w:rsid w:val="00996F32"/>
    <w:rsid w:val="00997C62"/>
    <w:rsid w:val="009A53B9"/>
    <w:rsid w:val="009B07E5"/>
    <w:rsid w:val="009B08CA"/>
    <w:rsid w:val="009C0189"/>
    <w:rsid w:val="009C79FF"/>
    <w:rsid w:val="009D16AC"/>
    <w:rsid w:val="009D5E83"/>
    <w:rsid w:val="009E5C61"/>
    <w:rsid w:val="009E77CD"/>
    <w:rsid w:val="009F5716"/>
    <w:rsid w:val="00A00716"/>
    <w:rsid w:val="00A0273F"/>
    <w:rsid w:val="00A048B8"/>
    <w:rsid w:val="00A05211"/>
    <w:rsid w:val="00A06A45"/>
    <w:rsid w:val="00A17447"/>
    <w:rsid w:val="00A20943"/>
    <w:rsid w:val="00A37376"/>
    <w:rsid w:val="00A436F3"/>
    <w:rsid w:val="00A52EB0"/>
    <w:rsid w:val="00A54DB3"/>
    <w:rsid w:val="00A60E82"/>
    <w:rsid w:val="00A643D4"/>
    <w:rsid w:val="00A6489A"/>
    <w:rsid w:val="00A67BFE"/>
    <w:rsid w:val="00A70B3C"/>
    <w:rsid w:val="00A74A47"/>
    <w:rsid w:val="00A75274"/>
    <w:rsid w:val="00A80838"/>
    <w:rsid w:val="00A85415"/>
    <w:rsid w:val="00A862AE"/>
    <w:rsid w:val="00A944EF"/>
    <w:rsid w:val="00A96CBF"/>
    <w:rsid w:val="00AA5D8E"/>
    <w:rsid w:val="00AA756A"/>
    <w:rsid w:val="00AB15EA"/>
    <w:rsid w:val="00AB689B"/>
    <w:rsid w:val="00AB6AFE"/>
    <w:rsid w:val="00AB7889"/>
    <w:rsid w:val="00AB7DE9"/>
    <w:rsid w:val="00AD4F40"/>
    <w:rsid w:val="00AF2FD6"/>
    <w:rsid w:val="00AF6B97"/>
    <w:rsid w:val="00B04276"/>
    <w:rsid w:val="00B174A6"/>
    <w:rsid w:val="00B20A18"/>
    <w:rsid w:val="00B36E2E"/>
    <w:rsid w:val="00B37232"/>
    <w:rsid w:val="00B51A01"/>
    <w:rsid w:val="00B57070"/>
    <w:rsid w:val="00B663AF"/>
    <w:rsid w:val="00B90CBB"/>
    <w:rsid w:val="00B93AEC"/>
    <w:rsid w:val="00BA2056"/>
    <w:rsid w:val="00BA3A8D"/>
    <w:rsid w:val="00BA5D2D"/>
    <w:rsid w:val="00BA6749"/>
    <w:rsid w:val="00BB414C"/>
    <w:rsid w:val="00BB69D9"/>
    <w:rsid w:val="00BB6BED"/>
    <w:rsid w:val="00BC4297"/>
    <w:rsid w:val="00BD1482"/>
    <w:rsid w:val="00BD3C0B"/>
    <w:rsid w:val="00BD4029"/>
    <w:rsid w:val="00BE25FF"/>
    <w:rsid w:val="00BF5253"/>
    <w:rsid w:val="00C0168B"/>
    <w:rsid w:val="00C10F34"/>
    <w:rsid w:val="00C12D04"/>
    <w:rsid w:val="00C23AAC"/>
    <w:rsid w:val="00C318E9"/>
    <w:rsid w:val="00C36EF2"/>
    <w:rsid w:val="00C50663"/>
    <w:rsid w:val="00C509B5"/>
    <w:rsid w:val="00C55CD7"/>
    <w:rsid w:val="00C56436"/>
    <w:rsid w:val="00C56D11"/>
    <w:rsid w:val="00C66C43"/>
    <w:rsid w:val="00C8131E"/>
    <w:rsid w:val="00C81AD2"/>
    <w:rsid w:val="00C87EF6"/>
    <w:rsid w:val="00C943D4"/>
    <w:rsid w:val="00C9541C"/>
    <w:rsid w:val="00C97C6F"/>
    <w:rsid w:val="00CA4170"/>
    <w:rsid w:val="00CA4C2D"/>
    <w:rsid w:val="00CA4F46"/>
    <w:rsid w:val="00CB03F7"/>
    <w:rsid w:val="00CB4478"/>
    <w:rsid w:val="00CC1581"/>
    <w:rsid w:val="00CD0794"/>
    <w:rsid w:val="00CD258A"/>
    <w:rsid w:val="00CD2B8A"/>
    <w:rsid w:val="00CD38C1"/>
    <w:rsid w:val="00CD39C0"/>
    <w:rsid w:val="00CF102A"/>
    <w:rsid w:val="00CF204F"/>
    <w:rsid w:val="00CF4E9E"/>
    <w:rsid w:val="00CF4ECB"/>
    <w:rsid w:val="00CF6C18"/>
    <w:rsid w:val="00D02ADE"/>
    <w:rsid w:val="00D02B77"/>
    <w:rsid w:val="00D03BAC"/>
    <w:rsid w:val="00D04834"/>
    <w:rsid w:val="00D148CA"/>
    <w:rsid w:val="00D2052A"/>
    <w:rsid w:val="00D22452"/>
    <w:rsid w:val="00D23991"/>
    <w:rsid w:val="00D25D4A"/>
    <w:rsid w:val="00D43BAD"/>
    <w:rsid w:val="00D45C7D"/>
    <w:rsid w:val="00D52497"/>
    <w:rsid w:val="00D5472E"/>
    <w:rsid w:val="00D6118F"/>
    <w:rsid w:val="00D65840"/>
    <w:rsid w:val="00D73AFC"/>
    <w:rsid w:val="00D84ACB"/>
    <w:rsid w:val="00D851DB"/>
    <w:rsid w:val="00D85255"/>
    <w:rsid w:val="00D863EF"/>
    <w:rsid w:val="00D949CF"/>
    <w:rsid w:val="00DA385D"/>
    <w:rsid w:val="00DA6430"/>
    <w:rsid w:val="00DB06CF"/>
    <w:rsid w:val="00DB282B"/>
    <w:rsid w:val="00DB2F42"/>
    <w:rsid w:val="00DB3438"/>
    <w:rsid w:val="00DC08D4"/>
    <w:rsid w:val="00DC4404"/>
    <w:rsid w:val="00DC6BF4"/>
    <w:rsid w:val="00DD0B2E"/>
    <w:rsid w:val="00DD566B"/>
    <w:rsid w:val="00DE02E6"/>
    <w:rsid w:val="00DE0E26"/>
    <w:rsid w:val="00DE7147"/>
    <w:rsid w:val="00DF4370"/>
    <w:rsid w:val="00E00FC6"/>
    <w:rsid w:val="00E04FE3"/>
    <w:rsid w:val="00E106D7"/>
    <w:rsid w:val="00E1172F"/>
    <w:rsid w:val="00E232A2"/>
    <w:rsid w:val="00E24697"/>
    <w:rsid w:val="00E27B57"/>
    <w:rsid w:val="00E30685"/>
    <w:rsid w:val="00E339C0"/>
    <w:rsid w:val="00E34565"/>
    <w:rsid w:val="00E40BC4"/>
    <w:rsid w:val="00E42BEF"/>
    <w:rsid w:val="00E44C81"/>
    <w:rsid w:val="00E51A54"/>
    <w:rsid w:val="00E65988"/>
    <w:rsid w:val="00E70E36"/>
    <w:rsid w:val="00E711C8"/>
    <w:rsid w:val="00E714A9"/>
    <w:rsid w:val="00E72F1D"/>
    <w:rsid w:val="00E82983"/>
    <w:rsid w:val="00E83651"/>
    <w:rsid w:val="00E859DB"/>
    <w:rsid w:val="00E867A3"/>
    <w:rsid w:val="00E86E93"/>
    <w:rsid w:val="00E97ACE"/>
    <w:rsid w:val="00EA4170"/>
    <w:rsid w:val="00EB3A42"/>
    <w:rsid w:val="00EB3EA0"/>
    <w:rsid w:val="00EB52A4"/>
    <w:rsid w:val="00EC519A"/>
    <w:rsid w:val="00EC7120"/>
    <w:rsid w:val="00EC7BA3"/>
    <w:rsid w:val="00EE3CDF"/>
    <w:rsid w:val="00EE4D32"/>
    <w:rsid w:val="00EE5DA7"/>
    <w:rsid w:val="00F02907"/>
    <w:rsid w:val="00F053BB"/>
    <w:rsid w:val="00F05C79"/>
    <w:rsid w:val="00F10637"/>
    <w:rsid w:val="00F15D6E"/>
    <w:rsid w:val="00F1733F"/>
    <w:rsid w:val="00F17E60"/>
    <w:rsid w:val="00F23690"/>
    <w:rsid w:val="00F26BB5"/>
    <w:rsid w:val="00F26D29"/>
    <w:rsid w:val="00F31789"/>
    <w:rsid w:val="00F33848"/>
    <w:rsid w:val="00F360ED"/>
    <w:rsid w:val="00F42B65"/>
    <w:rsid w:val="00F4465E"/>
    <w:rsid w:val="00F50826"/>
    <w:rsid w:val="00F51248"/>
    <w:rsid w:val="00F51EE3"/>
    <w:rsid w:val="00F52A1E"/>
    <w:rsid w:val="00F579DF"/>
    <w:rsid w:val="00F7290E"/>
    <w:rsid w:val="00F7474C"/>
    <w:rsid w:val="00F7769A"/>
    <w:rsid w:val="00F84493"/>
    <w:rsid w:val="00F87782"/>
    <w:rsid w:val="00FA1F65"/>
    <w:rsid w:val="00FA4F22"/>
    <w:rsid w:val="00FA7D4B"/>
    <w:rsid w:val="00FB2B0C"/>
    <w:rsid w:val="00FB57CB"/>
    <w:rsid w:val="00FB6150"/>
    <w:rsid w:val="00FC46A8"/>
    <w:rsid w:val="00FD0975"/>
    <w:rsid w:val="00FD2CAD"/>
    <w:rsid w:val="00FD71F7"/>
    <w:rsid w:val="00FE1820"/>
    <w:rsid w:val="00FE43E0"/>
    <w:rsid w:val="00FE7D00"/>
    <w:rsid w:val="00FF4031"/>
    <w:rsid w:val="00FF61F8"/>
    <w:rsid w:val="00FF7A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361A2D40"/>
  <w15:docId w15:val="{7977B554-7CDE-464B-A874-2339BBF1B3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C56D11"/>
    <w:pPr>
      <w:jc w:val="both"/>
    </w:pPr>
    <w:rPr>
      <w:rFonts w:ascii="ГОСТ тип А" w:hAnsi="ГОСТ тип А"/>
      <w:i/>
      <w:sz w:val="28"/>
    </w:rPr>
  </w:style>
  <w:style w:type="paragraph" w:styleId="1">
    <w:name w:val="heading 1"/>
    <w:basedOn w:val="a"/>
    <w:next w:val="a"/>
    <w:qFormat/>
    <w:rsid w:val="00C56D11"/>
    <w:pPr>
      <w:keepNext/>
      <w:pageBreakBefore/>
      <w:suppressAutoHyphens/>
      <w:spacing w:before="120" w:after="240"/>
      <w:jc w:val="left"/>
      <w:outlineLvl w:val="0"/>
    </w:pPr>
    <w:rPr>
      <w:b/>
      <w:sz w:val="36"/>
    </w:rPr>
  </w:style>
  <w:style w:type="paragraph" w:styleId="2">
    <w:name w:val="heading 2"/>
    <w:basedOn w:val="a"/>
    <w:next w:val="a"/>
    <w:qFormat/>
    <w:rsid w:val="00C56D11"/>
    <w:pPr>
      <w:keepNext/>
      <w:suppressAutoHyphens/>
      <w:spacing w:before="120" w:after="120"/>
      <w:jc w:val="left"/>
      <w:outlineLvl w:val="1"/>
    </w:pPr>
    <w:rPr>
      <w:rFonts w:cs="Arial"/>
      <w:b/>
      <w:bCs/>
      <w:iCs/>
      <w:sz w:val="32"/>
      <w:szCs w:val="28"/>
    </w:rPr>
  </w:style>
  <w:style w:type="paragraph" w:styleId="3">
    <w:name w:val="heading 3"/>
    <w:basedOn w:val="a"/>
    <w:next w:val="a"/>
    <w:qFormat/>
    <w:rsid w:val="00C56D11"/>
    <w:pPr>
      <w:keepNext/>
      <w:suppressAutoHyphens/>
      <w:spacing w:before="120" w:after="60"/>
      <w:jc w:val="left"/>
      <w:outlineLvl w:val="2"/>
    </w:pPr>
    <w:rPr>
      <w:rFonts w:cs="Arial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Штамп"/>
    <w:basedOn w:val="a"/>
    <w:rsid w:val="00C56D11"/>
    <w:pPr>
      <w:jc w:val="center"/>
    </w:pPr>
    <w:rPr>
      <w:noProof/>
      <w:sz w:val="18"/>
    </w:rPr>
  </w:style>
  <w:style w:type="paragraph" w:styleId="a4">
    <w:name w:val="header"/>
    <w:basedOn w:val="a"/>
    <w:semiHidden/>
    <w:rsid w:val="00C56D11"/>
    <w:pPr>
      <w:tabs>
        <w:tab w:val="center" w:pos="4153"/>
        <w:tab w:val="right" w:pos="8306"/>
      </w:tabs>
    </w:pPr>
  </w:style>
  <w:style w:type="paragraph" w:styleId="a5">
    <w:name w:val="footer"/>
    <w:basedOn w:val="a"/>
    <w:semiHidden/>
    <w:rsid w:val="00C56D11"/>
    <w:pPr>
      <w:tabs>
        <w:tab w:val="center" w:pos="4153"/>
        <w:tab w:val="right" w:pos="8306"/>
      </w:tabs>
    </w:pPr>
  </w:style>
  <w:style w:type="paragraph" w:styleId="a6">
    <w:name w:val="Body Text"/>
    <w:basedOn w:val="a"/>
    <w:semiHidden/>
    <w:rsid w:val="00C56D11"/>
    <w:pPr>
      <w:ind w:firstLine="709"/>
    </w:pPr>
  </w:style>
  <w:style w:type="paragraph" w:customStyle="1" w:styleId="a7">
    <w:name w:val="Формула"/>
    <w:basedOn w:val="a"/>
    <w:next w:val="a"/>
    <w:rsid w:val="00C56D11"/>
    <w:pPr>
      <w:spacing w:before="60" w:after="60"/>
      <w:ind w:left="567"/>
    </w:pPr>
  </w:style>
  <w:style w:type="paragraph" w:styleId="a8">
    <w:name w:val="caption"/>
    <w:basedOn w:val="a"/>
    <w:next w:val="a"/>
    <w:qFormat/>
    <w:rsid w:val="00C56D11"/>
    <w:pPr>
      <w:spacing w:before="120" w:after="120"/>
      <w:jc w:val="center"/>
    </w:pPr>
    <w:rPr>
      <w:b/>
      <w:bCs/>
      <w:sz w:val="24"/>
    </w:rPr>
  </w:style>
  <w:style w:type="paragraph" w:customStyle="1" w:styleId="a9">
    <w:name w:val="Таблица"/>
    <w:basedOn w:val="a"/>
    <w:rsid w:val="00C56D11"/>
    <w:pPr>
      <w:jc w:val="center"/>
    </w:pPr>
    <w:rPr>
      <w:sz w:val="24"/>
    </w:rPr>
  </w:style>
  <w:style w:type="paragraph" w:styleId="aa">
    <w:name w:val="List Paragraph"/>
    <w:basedOn w:val="a"/>
    <w:uiPriority w:val="34"/>
    <w:qFormat/>
    <w:rsid w:val="004F4948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i w:val="0"/>
      <w:sz w:val="22"/>
      <w:szCs w:val="22"/>
      <w:lang w:eastAsia="en-US"/>
    </w:rPr>
  </w:style>
  <w:style w:type="table" w:styleId="ab">
    <w:name w:val="Table Grid"/>
    <w:basedOn w:val="a1"/>
    <w:uiPriority w:val="39"/>
    <w:rsid w:val="00BB414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annotation reference"/>
    <w:basedOn w:val="a0"/>
    <w:uiPriority w:val="99"/>
    <w:semiHidden/>
    <w:unhideWhenUsed/>
    <w:rsid w:val="00E859DB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E859DB"/>
    <w:rPr>
      <w:sz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E859DB"/>
    <w:rPr>
      <w:rFonts w:ascii="ГОСТ тип А" w:hAnsi="ГОСТ тип А"/>
      <w:i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E859DB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E859DB"/>
    <w:rPr>
      <w:rFonts w:ascii="ГОСТ тип А" w:hAnsi="ГОСТ тип А"/>
      <w:b/>
      <w:bCs/>
      <w:i/>
    </w:rPr>
  </w:style>
  <w:style w:type="paragraph" w:styleId="af1">
    <w:name w:val="Balloon Text"/>
    <w:basedOn w:val="a"/>
    <w:link w:val="af2"/>
    <w:uiPriority w:val="99"/>
    <w:semiHidden/>
    <w:unhideWhenUsed/>
    <w:rsid w:val="00E859DB"/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E859DB"/>
    <w:rPr>
      <w:rFonts w:ascii="Segoe UI" w:hAnsi="Segoe UI" w:cs="Segoe UI"/>
      <w:i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02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93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14011\Downloads\GOST-to-Word\&#1064;&#1072;&#1073;&#1083;&#1086;&#1085;%20&#1043;&#1054;&#1057;&#1058;%20&#1076;&#1083;&#1103;%20MSWord\&#1064;&#1072;&#1073;&#1083;&#1086;&#1085;%20&#1043;&#1054;&#1057;&#1058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D09C5D-3350-4149-BA17-3B22066FE8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ГОСТ.dot</Template>
  <TotalTime>88</TotalTime>
  <Pages>1</Pages>
  <Words>1540</Words>
  <Characters>8784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 для создания отчетов по ГОСТу</vt:lpstr>
    </vt:vector>
  </TitlesOfParts>
  <Company>Авиационная корпорация "Рубин"</Company>
  <LinksUpToDate>false</LinksUpToDate>
  <CharactersWithSpaces>10304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 для создания отчетов по ГОСТу</dc:title>
  <dc:subject/>
  <dc:creator>Коржев Дмитрий</dc:creator>
  <cp:keywords/>
  <cp:lastModifiedBy>Denis Dolgov</cp:lastModifiedBy>
  <cp:revision>19</cp:revision>
  <dcterms:created xsi:type="dcterms:W3CDTF">2019-04-27T14:25:00Z</dcterms:created>
  <dcterms:modified xsi:type="dcterms:W3CDTF">2019-10-31T14:33:00Z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Номер документа">
    <vt:lpwstr>XXX-XXX-XXXX</vt:lpwstr>
  </property>
</Properties>
</file>