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053C" w14:textId="77777777" w:rsidR="00BB414C" w:rsidRDefault="00BB414C" w:rsidP="002B2ADA">
      <w:pPr>
        <w:jc w:val="left"/>
        <w:rPr>
          <w:sz w:val="32"/>
          <w:szCs w:val="32"/>
        </w:rPr>
      </w:pPr>
    </w:p>
    <w:p w14:paraId="08EFA531" w14:textId="77777777" w:rsidR="003F7B60" w:rsidRDefault="003F7B60" w:rsidP="002B2ADA">
      <w:pPr>
        <w:jc w:val="left"/>
        <w:rPr>
          <w:sz w:val="32"/>
          <w:szCs w:val="32"/>
        </w:rPr>
      </w:pPr>
    </w:p>
    <w:p w14:paraId="6CA10CD5" w14:textId="77777777" w:rsidR="003F7B60" w:rsidRDefault="000B0871" w:rsidP="002B2ADA">
      <w:pPr>
        <w:jc w:val="left"/>
        <w:rPr>
          <w:sz w:val="32"/>
          <w:szCs w:val="32"/>
        </w:rPr>
      </w:pP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0B4F5400" wp14:editId="7D5648DB">
            <wp:extent cx="1061085" cy="794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644E1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Тел. +7(495)792-82-23</w:t>
      </w:r>
    </w:p>
    <w:p w14:paraId="493D7588" w14:textId="77777777" w:rsidR="000B0871" w:rsidRPr="000B0871" w:rsidRDefault="000B0871" w:rsidP="002B2ADA">
      <w:pPr>
        <w:autoSpaceDE w:val="0"/>
        <w:autoSpaceDN w:val="0"/>
        <w:adjustRightInd w:val="0"/>
        <w:jc w:val="left"/>
        <w:rPr>
          <w:rFonts w:ascii="Times New Roman" w:hAnsi="Times New Roman"/>
          <w:i w:val="0"/>
          <w:sz w:val="18"/>
          <w:szCs w:val="18"/>
        </w:rPr>
      </w:pPr>
      <w:r w:rsidRPr="000B0871">
        <w:rPr>
          <w:rFonts w:ascii="Times New Roman" w:hAnsi="Times New Roman"/>
          <w:i w:val="0"/>
          <w:sz w:val="18"/>
          <w:szCs w:val="18"/>
        </w:rPr>
        <w:t>E-</w:t>
      </w:r>
      <w:proofErr w:type="spellStart"/>
      <w:r w:rsidRPr="000B0871">
        <w:rPr>
          <w:rFonts w:ascii="Times New Roman" w:hAnsi="Times New Roman"/>
          <w:i w:val="0"/>
          <w:sz w:val="18"/>
          <w:szCs w:val="18"/>
        </w:rPr>
        <w:t>mail</w:t>
      </w:r>
      <w:proofErr w:type="spellEnd"/>
      <w:r w:rsidRPr="000B0871">
        <w:rPr>
          <w:rFonts w:ascii="Times New Roman" w:hAnsi="Times New Roman"/>
          <w:i w:val="0"/>
          <w:sz w:val="18"/>
          <w:szCs w:val="18"/>
        </w:rPr>
        <w:t>: 7928223@technadzor77.com</w:t>
      </w:r>
    </w:p>
    <w:p w14:paraId="55D2BDBE" w14:textId="77777777" w:rsidR="000B0871" w:rsidRDefault="000B0871" w:rsidP="002B2ADA">
      <w:pPr>
        <w:jc w:val="left"/>
        <w:rPr>
          <w:sz w:val="32"/>
          <w:szCs w:val="32"/>
        </w:rPr>
      </w:pPr>
    </w:p>
    <w:p w14:paraId="10C60BFA" w14:textId="77777777" w:rsidR="000B0871" w:rsidRDefault="000B0871" w:rsidP="002B2ADA">
      <w:pPr>
        <w:jc w:val="left"/>
        <w:rPr>
          <w:sz w:val="32"/>
          <w:szCs w:val="32"/>
        </w:rPr>
      </w:pPr>
    </w:p>
    <w:p w14:paraId="18C62328" w14:textId="77777777" w:rsidR="000B0871" w:rsidRDefault="000B0871" w:rsidP="002B2ADA">
      <w:pPr>
        <w:jc w:val="left"/>
        <w:rPr>
          <w:sz w:val="32"/>
          <w:szCs w:val="32"/>
        </w:rPr>
      </w:pPr>
    </w:p>
    <w:p w14:paraId="043F64E4" w14:textId="77777777" w:rsidR="000B0871" w:rsidRDefault="000B0871" w:rsidP="002B2ADA">
      <w:pPr>
        <w:jc w:val="left"/>
        <w:rPr>
          <w:sz w:val="32"/>
          <w:szCs w:val="32"/>
        </w:rPr>
      </w:pPr>
    </w:p>
    <w:p w14:paraId="0F0E2A84" w14:textId="77777777" w:rsidR="000B0871" w:rsidRDefault="000B0871" w:rsidP="002B2ADA">
      <w:pPr>
        <w:jc w:val="left"/>
        <w:rPr>
          <w:sz w:val="32"/>
          <w:szCs w:val="32"/>
        </w:rPr>
      </w:pPr>
    </w:p>
    <w:p w14:paraId="2D81B976" w14:textId="2BE2220A" w:rsidR="000B0871" w:rsidRPr="000B0871" w:rsidRDefault="000B0871" w:rsidP="002B2ADA">
      <w:pPr>
        <w:jc w:val="center"/>
        <w:rPr>
          <w:b/>
          <w:sz w:val="32"/>
          <w:szCs w:val="32"/>
        </w:rPr>
      </w:pPr>
      <w:r w:rsidRPr="000B0871">
        <w:rPr>
          <w:b/>
          <w:sz w:val="32"/>
          <w:szCs w:val="32"/>
        </w:rPr>
        <w:t xml:space="preserve">Технический отчет </w:t>
      </w:r>
      <w:r w:rsidR="006616A1">
        <w:rPr>
          <w:b/>
          <w:sz w:val="32"/>
          <w:szCs w:val="32"/>
        </w:rPr>
        <w:t xml:space="preserve">(заключение) </w:t>
      </w:r>
      <w:r w:rsidRPr="000B0871">
        <w:rPr>
          <w:b/>
          <w:sz w:val="32"/>
          <w:szCs w:val="32"/>
        </w:rPr>
        <w:t xml:space="preserve">по </w:t>
      </w:r>
      <w:r w:rsidR="006616A1">
        <w:rPr>
          <w:b/>
          <w:sz w:val="32"/>
          <w:szCs w:val="32"/>
        </w:rPr>
        <w:t xml:space="preserve">предварительному (визуальному) </w:t>
      </w:r>
      <w:r w:rsidRPr="000B0871">
        <w:rPr>
          <w:b/>
          <w:sz w:val="32"/>
          <w:szCs w:val="32"/>
        </w:rPr>
        <w:t>обследованию объекта</w:t>
      </w:r>
      <w:r w:rsidR="00BA6749">
        <w:rPr>
          <w:b/>
          <w:sz w:val="32"/>
          <w:szCs w:val="32"/>
        </w:rPr>
        <w:t xml:space="preserve"> по заданию заказчика</w:t>
      </w:r>
      <w:r w:rsidRPr="000B0871">
        <w:rPr>
          <w:b/>
          <w:sz w:val="32"/>
          <w:szCs w:val="32"/>
        </w:rPr>
        <w:t>.</w:t>
      </w:r>
    </w:p>
    <w:p w14:paraId="000A920A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30914401" w14:textId="77777777" w:rsidR="00CF4ECB" w:rsidRDefault="00CF4ECB" w:rsidP="002B2ADA">
      <w:pPr>
        <w:jc w:val="left"/>
        <w:rPr>
          <w:b/>
          <w:sz w:val="32"/>
          <w:szCs w:val="32"/>
        </w:rPr>
      </w:pPr>
    </w:p>
    <w:p w14:paraId="4FEAA0F2" w14:textId="126E6633" w:rsidR="000B0871" w:rsidRPr="00663162" w:rsidRDefault="000B0871" w:rsidP="002B2ADA">
      <w:pPr>
        <w:jc w:val="left"/>
        <w:rPr>
          <w:sz w:val="32"/>
          <w:szCs w:val="32"/>
        </w:rPr>
      </w:pPr>
      <w:r w:rsidRPr="000B0871">
        <w:rPr>
          <w:b/>
          <w:sz w:val="32"/>
          <w:szCs w:val="32"/>
        </w:rPr>
        <w:t>Заказчик</w:t>
      </w:r>
      <w:r>
        <w:rPr>
          <w:sz w:val="32"/>
          <w:szCs w:val="32"/>
        </w:rPr>
        <w:t xml:space="preserve">     </w:t>
      </w:r>
      <w:r w:rsidR="00663162" w:rsidRPr="00663162">
        <w:rPr>
          <w:sz w:val="32"/>
          <w:szCs w:val="32"/>
        </w:rPr>
        <w:t>######################</w:t>
      </w:r>
    </w:p>
    <w:p w14:paraId="2C4D34A0" w14:textId="28E8B56B" w:rsidR="00941193" w:rsidRDefault="00941193" w:rsidP="002B2ADA">
      <w:pPr>
        <w:jc w:val="left"/>
        <w:rPr>
          <w:sz w:val="32"/>
          <w:szCs w:val="32"/>
        </w:rPr>
      </w:pPr>
    </w:p>
    <w:p w14:paraId="772D4F6F" w14:textId="77777777" w:rsidR="003F7B60" w:rsidRDefault="003F7B60" w:rsidP="002B2ADA">
      <w:pPr>
        <w:jc w:val="left"/>
        <w:rPr>
          <w:sz w:val="32"/>
          <w:szCs w:val="32"/>
        </w:rPr>
      </w:pPr>
    </w:p>
    <w:p w14:paraId="204D4844" w14:textId="05E456A5" w:rsidR="003F7B60" w:rsidRDefault="000B0871" w:rsidP="002B2ADA">
      <w:pPr>
        <w:jc w:val="left"/>
        <w:rPr>
          <w:sz w:val="32"/>
          <w:szCs w:val="32"/>
        </w:rPr>
      </w:pPr>
      <w:r w:rsidRPr="000E5EDB">
        <w:rPr>
          <w:b/>
          <w:sz w:val="32"/>
          <w:szCs w:val="32"/>
        </w:rPr>
        <w:t>Исполнитель</w:t>
      </w:r>
      <w:r>
        <w:rPr>
          <w:sz w:val="32"/>
          <w:szCs w:val="32"/>
        </w:rPr>
        <w:t xml:space="preserve"> </w:t>
      </w:r>
      <w:r w:rsidR="00CF4ECB"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ООО «Технадзор 77»</w:t>
      </w:r>
    </w:p>
    <w:p w14:paraId="23DCA7D3" w14:textId="631EFFC0" w:rsidR="00FA4F22" w:rsidRDefault="00FA4F22" w:rsidP="002B2ADA">
      <w:pPr>
        <w:jc w:val="left"/>
        <w:rPr>
          <w:sz w:val="32"/>
          <w:szCs w:val="32"/>
        </w:rPr>
      </w:pPr>
    </w:p>
    <w:p w14:paraId="37464822" w14:textId="0ADB4404" w:rsidR="00FA4F22" w:rsidRPr="00663162" w:rsidRDefault="00FA4F22" w:rsidP="002B2ADA">
      <w:pPr>
        <w:jc w:val="left"/>
        <w:rPr>
          <w:sz w:val="32"/>
          <w:szCs w:val="32"/>
        </w:rPr>
      </w:pPr>
      <w:r w:rsidRPr="00FA4F22">
        <w:rPr>
          <w:b/>
          <w:sz w:val="32"/>
          <w:szCs w:val="32"/>
        </w:rPr>
        <w:t>Адрес проведения обследования</w:t>
      </w:r>
      <w:proofErr w:type="gramStart"/>
      <w:r w:rsidRPr="00FA4F22">
        <w:rPr>
          <w:b/>
          <w:sz w:val="32"/>
          <w:szCs w:val="32"/>
        </w:rPr>
        <w:t>:</w:t>
      </w:r>
      <w:r w:rsidRPr="00FA4F22">
        <w:rPr>
          <w:sz w:val="32"/>
          <w:szCs w:val="32"/>
        </w:rPr>
        <w:t xml:space="preserve"> </w:t>
      </w:r>
      <w:r w:rsidR="00C669B8" w:rsidRPr="00C669B8">
        <w:rPr>
          <w:sz w:val="32"/>
          <w:szCs w:val="32"/>
        </w:rPr>
        <w:t>:</w:t>
      </w:r>
      <w:proofErr w:type="gramEnd"/>
      <w:r w:rsidR="00C669B8" w:rsidRPr="00C669B8">
        <w:rPr>
          <w:sz w:val="32"/>
          <w:szCs w:val="32"/>
        </w:rPr>
        <w:t xml:space="preserve"> </w:t>
      </w:r>
      <w:r w:rsidR="00663162" w:rsidRPr="00663162">
        <w:rPr>
          <w:sz w:val="32"/>
          <w:szCs w:val="32"/>
        </w:rPr>
        <w:t>#################</w:t>
      </w:r>
      <w:r w:rsidR="00663162">
        <w:rPr>
          <w:sz w:val="32"/>
          <w:szCs w:val="32"/>
          <w:lang w:val="en-US"/>
        </w:rPr>
        <w:t>#################</w:t>
      </w:r>
    </w:p>
    <w:p w14:paraId="4FDA24C1" w14:textId="77777777" w:rsidR="00CF4ECB" w:rsidRDefault="00CF4ECB" w:rsidP="002B2ADA">
      <w:pPr>
        <w:jc w:val="left"/>
        <w:rPr>
          <w:sz w:val="32"/>
          <w:szCs w:val="32"/>
        </w:rPr>
      </w:pPr>
    </w:p>
    <w:p w14:paraId="7EC0E7F6" w14:textId="77777777" w:rsidR="00CF4ECB" w:rsidRDefault="00CF4ECB" w:rsidP="002B2ADA">
      <w:pPr>
        <w:jc w:val="left"/>
        <w:rPr>
          <w:sz w:val="32"/>
          <w:szCs w:val="32"/>
        </w:rPr>
      </w:pPr>
    </w:p>
    <w:p w14:paraId="498FBF21" w14:textId="77777777" w:rsidR="00996F32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Генеральный директор</w:t>
      </w:r>
    </w:p>
    <w:p w14:paraId="2AA42B15" w14:textId="77777777" w:rsidR="000B0871" w:rsidRPr="00CF4ECB" w:rsidRDefault="00996F32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ООО «Технадзор 77»</w:t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</w:r>
      <w:r w:rsidRPr="00CF4ECB">
        <w:rPr>
          <w:sz w:val="32"/>
          <w:szCs w:val="32"/>
        </w:rPr>
        <w:tab/>
        <w:t>Коржев Д.С.</w:t>
      </w:r>
    </w:p>
    <w:p w14:paraId="77159327" w14:textId="77777777" w:rsidR="003F7B60" w:rsidRDefault="003F7B60" w:rsidP="002B2ADA">
      <w:pPr>
        <w:jc w:val="left"/>
        <w:rPr>
          <w:sz w:val="32"/>
          <w:szCs w:val="32"/>
        </w:rPr>
      </w:pPr>
    </w:p>
    <w:p w14:paraId="53CC1BAD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Ответственный исполнитель проведения </w:t>
      </w:r>
    </w:p>
    <w:p w14:paraId="584EA532" w14:textId="77777777" w:rsidR="00CF4ECB" w:rsidRPr="00CF4ECB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 xml:space="preserve">строительной экспертизы </w:t>
      </w:r>
    </w:p>
    <w:p w14:paraId="5C2457D6" w14:textId="77777777" w:rsidR="003F7B60" w:rsidRDefault="00CF4ECB" w:rsidP="002B2ADA">
      <w:pPr>
        <w:jc w:val="left"/>
        <w:rPr>
          <w:sz w:val="32"/>
          <w:szCs w:val="32"/>
        </w:rPr>
      </w:pPr>
      <w:r w:rsidRPr="00CF4ECB">
        <w:rPr>
          <w:sz w:val="32"/>
          <w:szCs w:val="32"/>
        </w:rPr>
        <w:t>Инженеры ООО «Технадзор 77»</w:t>
      </w:r>
    </w:p>
    <w:p w14:paraId="794AA36D" w14:textId="77777777" w:rsidR="00CF4ECB" w:rsidRDefault="00CF4ECB" w:rsidP="002B2ADA">
      <w:pPr>
        <w:jc w:val="left"/>
        <w:rPr>
          <w:sz w:val="32"/>
          <w:szCs w:val="32"/>
        </w:rPr>
      </w:pPr>
    </w:p>
    <w:p w14:paraId="567C1872" w14:textId="3313A1CB" w:rsidR="00F31789" w:rsidRDefault="00663162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2622B27C" w14:textId="2BF261D4" w:rsidR="002B2ADA" w:rsidRDefault="00663162" w:rsidP="002B2ADA">
      <w:pPr>
        <w:jc w:val="left"/>
        <w:rPr>
          <w:sz w:val="32"/>
          <w:szCs w:val="32"/>
        </w:rPr>
      </w:pPr>
      <w:r>
        <w:rPr>
          <w:sz w:val="32"/>
          <w:szCs w:val="32"/>
          <w:lang w:val="en-US"/>
        </w:rPr>
        <w:t>#################</w:t>
      </w:r>
    </w:p>
    <w:p w14:paraId="79756F50" w14:textId="77777777" w:rsidR="006616A1" w:rsidRDefault="006616A1" w:rsidP="002B2ADA">
      <w:pPr>
        <w:jc w:val="center"/>
        <w:rPr>
          <w:sz w:val="32"/>
          <w:szCs w:val="32"/>
        </w:rPr>
      </w:pPr>
    </w:p>
    <w:p w14:paraId="1D9C704C" w14:textId="0BD80646" w:rsidR="003F7B60" w:rsidRDefault="00CF4ECB" w:rsidP="002B2ADA">
      <w:pPr>
        <w:jc w:val="center"/>
        <w:rPr>
          <w:sz w:val="32"/>
          <w:szCs w:val="32"/>
        </w:rPr>
      </w:pPr>
      <w:r w:rsidRPr="00CF4ECB">
        <w:rPr>
          <w:sz w:val="32"/>
          <w:szCs w:val="32"/>
        </w:rPr>
        <w:t>Г. Москва</w:t>
      </w:r>
    </w:p>
    <w:p w14:paraId="5E4572B3" w14:textId="512A9D92" w:rsidR="00962CCD" w:rsidRPr="00962CCD" w:rsidRDefault="00AB6AFE" w:rsidP="00962CCD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</w:t>
      </w:r>
      <w:r w:rsidR="00962CCD">
        <w:rPr>
          <w:b/>
          <w:sz w:val="32"/>
          <w:szCs w:val="32"/>
        </w:rPr>
        <w:t>Общие в</w:t>
      </w:r>
      <w:r w:rsidR="00962CCD" w:rsidRPr="00962CCD">
        <w:rPr>
          <w:b/>
          <w:sz w:val="32"/>
          <w:szCs w:val="32"/>
        </w:rPr>
        <w:t>ыводы по результатам обследования:</w:t>
      </w:r>
    </w:p>
    <w:p w14:paraId="294E1346" w14:textId="6AD6156B" w:rsidR="00962CCD" w:rsidRDefault="00962CCD" w:rsidP="00962CCD">
      <w:pPr>
        <w:jc w:val="left"/>
        <w:rPr>
          <w:b/>
          <w:sz w:val="32"/>
          <w:szCs w:val="32"/>
        </w:rPr>
      </w:pPr>
    </w:p>
    <w:p w14:paraId="137F256C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lastRenderedPageBreak/>
        <w:t>Техническое состояние всего здания определено, как ограниченно-работоспособное.</w:t>
      </w:r>
    </w:p>
    <w:p w14:paraId="0FCB6B8B" w14:textId="77777777" w:rsidR="00FC46A8" w:rsidRPr="00FC46A8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 xml:space="preserve">По совокупности выявленных значительных и критических дефектов и повреждений обследуемого здания, эксплуатация объекта без устранения выявленных дефектов впоследствии может привести к потере или снижению прочности и устойчивости конструктивных элементов. Также возможно существенное ухудшение эксплуатационных характеристик строительной продукции и ее долговечности. </w:t>
      </w:r>
    </w:p>
    <w:p w14:paraId="32008E6D" w14:textId="59416A27" w:rsidR="00562D74" w:rsidRDefault="00FC46A8" w:rsidP="00FC46A8">
      <w:pPr>
        <w:jc w:val="left"/>
        <w:rPr>
          <w:sz w:val="32"/>
          <w:szCs w:val="32"/>
        </w:rPr>
      </w:pPr>
      <w:r w:rsidRPr="00FC46A8">
        <w:rPr>
          <w:sz w:val="32"/>
          <w:szCs w:val="32"/>
        </w:rPr>
        <w:t>Техническое состояние несущих и конструктивных не соответствует требованиям технических регламентов, СП, ГОСТ и других нормативных документов по строительству, действующих на территории Российской Федерации.</w:t>
      </w:r>
    </w:p>
    <w:p w14:paraId="0D80ACC4" w14:textId="77777777" w:rsidR="006472B3" w:rsidRDefault="006472B3" w:rsidP="002B2ADA">
      <w:pPr>
        <w:jc w:val="left"/>
        <w:rPr>
          <w:b/>
          <w:sz w:val="32"/>
          <w:szCs w:val="32"/>
        </w:rPr>
      </w:pPr>
    </w:p>
    <w:p w14:paraId="5201AE1D" w14:textId="371A782A" w:rsidR="003F7B60" w:rsidRPr="00680813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="005701CB" w:rsidRPr="00680813">
        <w:rPr>
          <w:b/>
          <w:sz w:val="32"/>
          <w:szCs w:val="32"/>
        </w:rPr>
        <w:t>Вводная часть.</w:t>
      </w:r>
    </w:p>
    <w:p w14:paraId="25815D83" w14:textId="77777777" w:rsidR="00CF4ECB" w:rsidRDefault="00CF4ECB" w:rsidP="002B2ADA">
      <w:pPr>
        <w:jc w:val="left"/>
        <w:rPr>
          <w:sz w:val="32"/>
          <w:szCs w:val="32"/>
        </w:rPr>
      </w:pPr>
    </w:p>
    <w:p w14:paraId="1C3C661B" w14:textId="250A5CF8" w:rsidR="003F7B60" w:rsidRDefault="003F7B60" w:rsidP="00D22452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Объект строительного обследования:</w:t>
      </w:r>
      <w:r w:rsidRPr="003F7B60">
        <w:rPr>
          <w:sz w:val="32"/>
          <w:szCs w:val="32"/>
        </w:rPr>
        <w:t xml:space="preserve"> </w:t>
      </w:r>
      <w:bookmarkStart w:id="0" w:name="_Hlk524503799"/>
      <w:r w:rsidR="00D2052A">
        <w:rPr>
          <w:sz w:val="32"/>
          <w:szCs w:val="32"/>
        </w:rPr>
        <w:t>Незаконченный строительством индивидуальный жилой дом.</w:t>
      </w:r>
      <w:r w:rsidR="00BA6749">
        <w:rPr>
          <w:sz w:val="32"/>
          <w:szCs w:val="32"/>
        </w:rPr>
        <w:t xml:space="preserve"> </w:t>
      </w:r>
    </w:p>
    <w:p w14:paraId="5C5376EA" w14:textId="77777777" w:rsidR="00D22452" w:rsidRPr="003F7B60" w:rsidRDefault="00D22452" w:rsidP="00D22452">
      <w:pPr>
        <w:jc w:val="left"/>
        <w:rPr>
          <w:sz w:val="32"/>
          <w:szCs w:val="32"/>
        </w:rPr>
      </w:pPr>
    </w:p>
    <w:bookmarkEnd w:id="0"/>
    <w:p w14:paraId="4ADF2891" w14:textId="325D1322" w:rsidR="006E0643" w:rsidRDefault="003F7B60" w:rsidP="002B2ADA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 xml:space="preserve">Адрес проведения </w:t>
      </w:r>
      <w:r w:rsidR="006616A1">
        <w:rPr>
          <w:b/>
          <w:sz w:val="32"/>
          <w:szCs w:val="32"/>
        </w:rPr>
        <w:t>обследования</w:t>
      </w:r>
      <w:r w:rsidRPr="00680813">
        <w:rPr>
          <w:b/>
          <w:sz w:val="32"/>
          <w:szCs w:val="32"/>
        </w:rPr>
        <w:t>:</w:t>
      </w:r>
      <w:r w:rsidR="00C669B8" w:rsidRPr="00C669B8">
        <w:rPr>
          <w:sz w:val="32"/>
          <w:szCs w:val="32"/>
        </w:rPr>
        <w:t xml:space="preserve"> </w:t>
      </w:r>
      <w:r w:rsidR="00663162">
        <w:rPr>
          <w:sz w:val="32"/>
          <w:szCs w:val="32"/>
          <w:lang w:val="en-US"/>
        </w:rPr>
        <w:t>##################################</w:t>
      </w:r>
    </w:p>
    <w:p w14:paraId="25248935" w14:textId="77777777" w:rsidR="00D22452" w:rsidRDefault="00D22452" w:rsidP="002B2ADA">
      <w:pPr>
        <w:jc w:val="left"/>
        <w:rPr>
          <w:sz w:val="32"/>
          <w:szCs w:val="32"/>
        </w:rPr>
      </w:pPr>
    </w:p>
    <w:p w14:paraId="4477A5B7" w14:textId="1B4AD285" w:rsidR="0004480D" w:rsidRDefault="0004480D" w:rsidP="002B2ADA">
      <w:pPr>
        <w:jc w:val="left"/>
        <w:rPr>
          <w:b/>
          <w:sz w:val="32"/>
          <w:szCs w:val="32"/>
        </w:rPr>
      </w:pPr>
      <w:r w:rsidRPr="0004480D">
        <w:rPr>
          <w:b/>
          <w:sz w:val="32"/>
          <w:szCs w:val="32"/>
        </w:rPr>
        <w:t xml:space="preserve">Документы, представленные для </w:t>
      </w:r>
      <w:r w:rsidR="00941193">
        <w:rPr>
          <w:b/>
          <w:sz w:val="32"/>
          <w:szCs w:val="32"/>
        </w:rPr>
        <w:t>исследования</w:t>
      </w:r>
      <w:r w:rsidRPr="0004480D">
        <w:rPr>
          <w:b/>
          <w:sz w:val="32"/>
          <w:szCs w:val="32"/>
        </w:rPr>
        <w:t>:</w:t>
      </w:r>
    </w:p>
    <w:p w14:paraId="207AF157" w14:textId="77777777" w:rsidR="00AB6AFE" w:rsidRDefault="00AB6AFE" w:rsidP="002B2ADA">
      <w:pPr>
        <w:jc w:val="left"/>
        <w:rPr>
          <w:b/>
          <w:sz w:val="32"/>
          <w:szCs w:val="32"/>
        </w:rPr>
      </w:pPr>
    </w:p>
    <w:p w14:paraId="72EF445D" w14:textId="2C59FCD2" w:rsidR="006616A1" w:rsidRPr="006616A1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Материалы фотофиксации.</w:t>
      </w:r>
    </w:p>
    <w:p w14:paraId="72F0E27A" w14:textId="730AF0E2" w:rsidR="00941193" w:rsidRDefault="006616A1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</w:t>
      </w:r>
      <w:r w:rsidRPr="006616A1">
        <w:rPr>
          <w:sz w:val="32"/>
          <w:szCs w:val="32"/>
        </w:rPr>
        <w:t>роектн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и исполнительн</w:t>
      </w:r>
      <w:r>
        <w:rPr>
          <w:sz w:val="32"/>
          <w:szCs w:val="32"/>
        </w:rPr>
        <w:t>ая</w:t>
      </w:r>
      <w:r w:rsidRPr="006616A1">
        <w:rPr>
          <w:sz w:val="32"/>
          <w:szCs w:val="32"/>
        </w:rPr>
        <w:t xml:space="preserve"> документаци</w:t>
      </w:r>
      <w:r>
        <w:rPr>
          <w:sz w:val="32"/>
          <w:szCs w:val="32"/>
        </w:rPr>
        <w:t>я не предоставлялась</w:t>
      </w:r>
      <w:r w:rsidRPr="006616A1">
        <w:rPr>
          <w:sz w:val="32"/>
          <w:szCs w:val="32"/>
        </w:rPr>
        <w:t>.</w:t>
      </w:r>
    </w:p>
    <w:p w14:paraId="05C815BA" w14:textId="2F7AAD2A" w:rsidR="006616A1" w:rsidRDefault="006616A1" w:rsidP="006616A1">
      <w:pPr>
        <w:jc w:val="left"/>
        <w:rPr>
          <w:sz w:val="32"/>
          <w:szCs w:val="32"/>
        </w:rPr>
      </w:pPr>
      <w:r w:rsidRPr="006616A1">
        <w:rPr>
          <w:sz w:val="32"/>
          <w:szCs w:val="32"/>
        </w:rPr>
        <w:t>Исполнительные схемы</w:t>
      </w:r>
      <w:r>
        <w:rPr>
          <w:sz w:val="32"/>
          <w:szCs w:val="32"/>
        </w:rPr>
        <w:t>, а</w:t>
      </w:r>
      <w:r w:rsidRPr="006616A1">
        <w:rPr>
          <w:sz w:val="32"/>
          <w:szCs w:val="32"/>
        </w:rPr>
        <w:t>кты, материалы по предыдущим ремонтным работам</w:t>
      </w:r>
      <w:r>
        <w:rPr>
          <w:sz w:val="32"/>
          <w:szCs w:val="32"/>
        </w:rPr>
        <w:t xml:space="preserve"> не предоставлялись</w:t>
      </w:r>
      <w:r w:rsidRPr="006616A1">
        <w:rPr>
          <w:sz w:val="32"/>
          <w:szCs w:val="32"/>
        </w:rPr>
        <w:t>.</w:t>
      </w:r>
    </w:p>
    <w:p w14:paraId="63352B13" w14:textId="77777777" w:rsidR="00941193" w:rsidRPr="003F7B60" w:rsidRDefault="00941193" w:rsidP="002B2ADA">
      <w:pPr>
        <w:jc w:val="left"/>
        <w:rPr>
          <w:sz w:val="32"/>
          <w:szCs w:val="32"/>
        </w:rPr>
      </w:pPr>
    </w:p>
    <w:p w14:paraId="0109FC07" w14:textId="3CCFA548" w:rsidR="00941193" w:rsidRDefault="003F7B60" w:rsidP="00941193">
      <w:pPr>
        <w:jc w:val="left"/>
        <w:rPr>
          <w:sz w:val="32"/>
          <w:szCs w:val="32"/>
        </w:rPr>
      </w:pPr>
      <w:r w:rsidRPr="00680813">
        <w:rPr>
          <w:b/>
          <w:sz w:val="32"/>
          <w:szCs w:val="32"/>
        </w:rPr>
        <w:t>Цель обследования:</w:t>
      </w:r>
      <w:r w:rsidRPr="003F7B60">
        <w:rPr>
          <w:sz w:val="32"/>
          <w:szCs w:val="32"/>
        </w:rPr>
        <w:t xml:space="preserve"> </w:t>
      </w:r>
    </w:p>
    <w:p w14:paraId="05049167" w14:textId="77777777" w:rsidR="00AB6AFE" w:rsidRDefault="00AB6AFE" w:rsidP="00941193">
      <w:pPr>
        <w:jc w:val="left"/>
        <w:rPr>
          <w:sz w:val="32"/>
          <w:szCs w:val="32"/>
        </w:rPr>
      </w:pPr>
    </w:p>
    <w:p w14:paraId="4E9DB20B" w14:textId="06114FF6" w:rsidR="00F26D29" w:rsidRDefault="006616A1" w:rsidP="00941193">
      <w:pPr>
        <w:jc w:val="left"/>
        <w:rPr>
          <w:sz w:val="32"/>
          <w:szCs w:val="32"/>
        </w:rPr>
      </w:pPr>
      <w:r>
        <w:rPr>
          <w:sz w:val="32"/>
          <w:szCs w:val="32"/>
        </w:rPr>
        <w:t>Определение фактического технического состояния объекта</w:t>
      </w:r>
      <w:r w:rsidR="00EC7BA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E5C9F9B" w14:textId="631ABA3E" w:rsidR="00941193" w:rsidRDefault="00941193" w:rsidP="00941193">
      <w:pPr>
        <w:jc w:val="left"/>
        <w:rPr>
          <w:sz w:val="32"/>
          <w:szCs w:val="32"/>
        </w:rPr>
      </w:pPr>
      <w:bookmarkStart w:id="1" w:name="_Hlk524505263"/>
      <w:r>
        <w:rPr>
          <w:sz w:val="32"/>
          <w:szCs w:val="32"/>
        </w:rPr>
        <w:t xml:space="preserve">Подготовка </w:t>
      </w:r>
      <w:r w:rsidRPr="00941193">
        <w:rPr>
          <w:sz w:val="32"/>
          <w:szCs w:val="32"/>
        </w:rPr>
        <w:t>заключени</w:t>
      </w:r>
      <w:r>
        <w:rPr>
          <w:sz w:val="32"/>
          <w:szCs w:val="32"/>
        </w:rPr>
        <w:t>я</w:t>
      </w:r>
      <w:r w:rsidR="006616A1">
        <w:rPr>
          <w:sz w:val="32"/>
          <w:szCs w:val="32"/>
        </w:rPr>
        <w:t xml:space="preserve"> на основании полученных результатов обследования.</w:t>
      </w:r>
    </w:p>
    <w:bookmarkEnd w:id="1"/>
    <w:p w14:paraId="17E90129" w14:textId="77777777" w:rsidR="00D03BAC" w:rsidRDefault="00D03BAC" w:rsidP="00941193">
      <w:pPr>
        <w:jc w:val="left"/>
        <w:rPr>
          <w:sz w:val="32"/>
          <w:szCs w:val="32"/>
        </w:rPr>
      </w:pPr>
    </w:p>
    <w:p w14:paraId="68E26B6E" w14:textId="4B7BFFF7" w:rsidR="00B36E2E" w:rsidRDefault="00B36E2E" w:rsidP="002B2ADA">
      <w:pPr>
        <w:jc w:val="left"/>
        <w:rPr>
          <w:sz w:val="32"/>
          <w:szCs w:val="32"/>
        </w:rPr>
      </w:pPr>
      <w:r w:rsidRPr="00B36E2E">
        <w:rPr>
          <w:sz w:val="32"/>
          <w:szCs w:val="32"/>
        </w:rPr>
        <w:t>Обследование проводилось «</w:t>
      </w:r>
      <w:r w:rsidR="00AD4F40">
        <w:rPr>
          <w:sz w:val="32"/>
          <w:szCs w:val="32"/>
        </w:rPr>
        <w:t>21</w:t>
      </w:r>
      <w:r w:rsidRPr="00B36E2E">
        <w:rPr>
          <w:sz w:val="32"/>
          <w:szCs w:val="32"/>
        </w:rPr>
        <w:t xml:space="preserve">» </w:t>
      </w:r>
      <w:r w:rsidR="00AD4F40">
        <w:rPr>
          <w:sz w:val="32"/>
          <w:szCs w:val="32"/>
        </w:rPr>
        <w:t>апреля</w:t>
      </w:r>
      <w:r w:rsidRPr="00B36E2E">
        <w:rPr>
          <w:sz w:val="32"/>
          <w:szCs w:val="32"/>
        </w:rPr>
        <w:t xml:space="preserve"> 201</w:t>
      </w:r>
      <w:r w:rsidR="00266ECC">
        <w:rPr>
          <w:sz w:val="32"/>
          <w:szCs w:val="32"/>
        </w:rPr>
        <w:t>9</w:t>
      </w:r>
      <w:r w:rsidRPr="00B36E2E">
        <w:rPr>
          <w:sz w:val="32"/>
          <w:szCs w:val="32"/>
        </w:rPr>
        <w:t xml:space="preserve"> г. с </w:t>
      </w:r>
      <w:r w:rsidR="00266ECC">
        <w:rPr>
          <w:sz w:val="32"/>
          <w:szCs w:val="32"/>
        </w:rPr>
        <w:t>12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Pr="00B36E2E">
        <w:rPr>
          <w:sz w:val="32"/>
          <w:szCs w:val="32"/>
        </w:rPr>
        <w:t xml:space="preserve"> до </w:t>
      </w:r>
      <w:r w:rsidR="00266ECC">
        <w:rPr>
          <w:sz w:val="32"/>
          <w:szCs w:val="32"/>
        </w:rPr>
        <w:t>13</w:t>
      </w:r>
      <w:r w:rsidRPr="00B36E2E">
        <w:rPr>
          <w:sz w:val="32"/>
          <w:szCs w:val="32"/>
        </w:rPr>
        <w:t>-</w:t>
      </w:r>
      <w:r w:rsidR="00266ECC">
        <w:rPr>
          <w:sz w:val="32"/>
          <w:szCs w:val="32"/>
        </w:rPr>
        <w:t>30</w:t>
      </w:r>
      <w:r w:rsidR="00AD4F40">
        <w:rPr>
          <w:sz w:val="32"/>
          <w:szCs w:val="32"/>
        </w:rPr>
        <w:t>.</w:t>
      </w:r>
      <w:r w:rsidR="00266ECC">
        <w:rPr>
          <w:sz w:val="32"/>
          <w:szCs w:val="32"/>
        </w:rPr>
        <w:t xml:space="preserve"> </w:t>
      </w:r>
    </w:p>
    <w:p w14:paraId="51404030" w14:textId="77777777" w:rsidR="005701CB" w:rsidRDefault="005701CB" w:rsidP="002B2ADA">
      <w:pPr>
        <w:jc w:val="left"/>
        <w:rPr>
          <w:sz w:val="32"/>
          <w:szCs w:val="32"/>
        </w:rPr>
      </w:pPr>
      <w:bookmarkStart w:id="2" w:name="_GoBack"/>
      <w:bookmarkEnd w:id="2"/>
    </w:p>
    <w:p w14:paraId="28EB5A7D" w14:textId="63AFB01B" w:rsidR="005701CB" w:rsidRDefault="005701CB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lastRenderedPageBreak/>
        <w:t>Характеристика обследуемого объекта:</w:t>
      </w:r>
    </w:p>
    <w:p w14:paraId="596C1C43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74BB0569" w14:textId="2C8E9063" w:rsidR="00031CF4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Двухэтажный незавершенный строительством жилой дом.</w:t>
      </w:r>
    </w:p>
    <w:p w14:paraId="34369212" w14:textId="070C92F8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Стены наружные кирпичные.</w:t>
      </w:r>
    </w:p>
    <w:p w14:paraId="086EE8D9" w14:textId="6BCA85E9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Перекрытие и покрытие железобетонные плиты.</w:t>
      </w:r>
    </w:p>
    <w:p w14:paraId="538038C6" w14:textId="08D79985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Фундаменты ленточные</w:t>
      </w:r>
    </w:p>
    <w:p w14:paraId="522941BB" w14:textId="17027E5C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Конструкция кровли стропильная </w:t>
      </w:r>
    </w:p>
    <w:p w14:paraId="55B65C13" w14:textId="3772FB71" w:rsidR="00AD4F40" w:rsidRDefault="00AD4F4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Окна ПВХ</w:t>
      </w:r>
    </w:p>
    <w:p w14:paraId="4B862337" w14:textId="77777777" w:rsidR="005D6C93" w:rsidRDefault="005D6C93" w:rsidP="002B2ADA">
      <w:pPr>
        <w:jc w:val="left"/>
        <w:rPr>
          <w:sz w:val="32"/>
          <w:szCs w:val="32"/>
        </w:rPr>
      </w:pPr>
    </w:p>
    <w:p w14:paraId="29A11C92" w14:textId="42E900D4" w:rsidR="005F603A" w:rsidRDefault="005F603A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Вопросы, поставленные на экспертизу</w:t>
      </w:r>
    </w:p>
    <w:p w14:paraId="7FD1A991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6E2C4560" w14:textId="43EEFE75" w:rsidR="002A513D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1.</w:t>
      </w:r>
      <w:r w:rsidR="00562D74">
        <w:rPr>
          <w:sz w:val="32"/>
          <w:szCs w:val="32"/>
        </w:rPr>
        <w:t xml:space="preserve"> </w:t>
      </w:r>
      <w:r w:rsidR="002A513D" w:rsidRPr="002A513D">
        <w:rPr>
          <w:sz w:val="32"/>
          <w:szCs w:val="32"/>
        </w:rPr>
        <w:t xml:space="preserve">Определение фактического технического состояния объекта  </w:t>
      </w:r>
    </w:p>
    <w:p w14:paraId="62F7AA9A" w14:textId="7507C3B7" w:rsidR="004F38B4" w:rsidRDefault="005F603A" w:rsidP="002B2ADA">
      <w:pPr>
        <w:jc w:val="left"/>
        <w:rPr>
          <w:sz w:val="32"/>
          <w:szCs w:val="32"/>
        </w:rPr>
      </w:pPr>
      <w:r w:rsidRPr="005F603A">
        <w:rPr>
          <w:sz w:val="32"/>
          <w:szCs w:val="32"/>
        </w:rPr>
        <w:t>2.</w:t>
      </w:r>
      <w:r w:rsidR="002A513D">
        <w:rPr>
          <w:sz w:val="32"/>
          <w:szCs w:val="32"/>
        </w:rPr>
        <w:t xml:space="preserve"> </w:t>
      </w:r>
      <w:r w:rsidR="00F26D29" w:rsidRPr="00F26D29">
        <w:rPr>
          <w:sz w:val="32"/>
          <w:szCs w:val="32"/>
        </w:rPr>
        <w:t xml:space="preserve">Подготовка </w:t>
      </w:r>
      <w:r w:rsidR="002A513D">
        <w:rPr>
          <w:sz w:val="32"/>
          <w:szCs w:val="32"/>
        </w:rPr>
        <w:t>рекомендаций по устранению выявленных дефектов.</w:t>
      </w:r>
    </w:p>
    <w:p w14:paraId="59AA5D6D" w14:textId="77777777" w:rsidR="006821A2" w:rsidRDefault="006821A2" w:rsidP="002B2ADA">
      <w:pPr>
        <w:jc w:val="left"/>
        <w:rPr>
          <w:sz w:val="32"/>
          <w:szCs w:val="32"/>
        </w:rPr>
      </w:pPr>
    </w:p>
    <w:p w14:paraId="4E7ADD71" w14:textId="60A2DD10" w:rsidR="003F7B60" w:rsidRDefault="00AB6AFE" w:rsidP="002B2AD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</w:t>
      </w:r>
      <w:r w:rsidR="003F7B60" w:rsidRPr="00680813">
        <w:rPr>
          <w:b/>
          <w:sz w:val="32"/>
          <w:szCs w:val="32"/>
        </w:rPr>
        <w:t>Д</w:t>
      </w:r>
      <w:r w:rsidR="00801531">
        <w:rPr>
          <w:b/>
          <w:sz w:val="32"/>
          <w:szCs w:val="32"/>
        </w:rPr>
        <w:t>иагностичес</w:t>
      </w:r>
      <w:r w:rsidR="0004480D">
        <w:rPr>
          <w:b/>
          <w:sz w:val="32"/>
          <w:szCs w:val="32"/>
        </w:rPr>
        <w:t>к</w:t>
      </w:r>
      <w:r w:rsidR="00801531">
        <w:rPr>
          <w:b/>
          <w:sz w:val="32"/>
          <w:szCs w:val="32"/>
        </w:rPr>
        <w:t>ое обследование.</w:t>
      </w:r>
      <w:r w:rsidR="00046FF1">
        <w:rPr>
          <w:b/>
          <w:sz w:val="32"/>
          <w:szCs w:val="32"/>
        </w:rPr>
        <w:t xml:space="preserve"> </w:t>
      </w:r>
    </w:p>
    <w:p w14:paraId="1BFFE460" w14:textId="77777777" w:rsidR="00AB6AFE" w:rsidRPr="00680813" w:rsidRDefault="00AB6AFE" w:rsidP="002B2ADA">
      <w:pPr>
        <w:jc w:val="left"/>
        <w:rPr>
          <w:b/>
          <w:sz w:val="32"/>
          <w:szCs w:val="32"/>
        </w:rPr>
      </w:pPr>
    </w:p>
    <w:p w14:paraId="5A8E1197" w14:textId="1124826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Экспертом было произведено визуальное обследование объекта в соответствии с требованиями СП 13-102-2003 «Правила обследования несущих строительных конструкций зданий и сооружений».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</w:t>
      </w:r>
    </w:p>
    <w:p w14:paraId="1745AA05" w14:textId="6E4D2896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Обследование строительных конструкций зданий и сооружений проводилось в </w:t>
      </w:r>
      <w:r w:rsidR="002A513D">
        <w:rPr>
          <w:sz w:val="32"/>
          <w:szCs w:val="32"/>
        </w:rPr>
        <w:t>два</w:t>
      </w:r>
      <w:r w:rsidRPr="003F7B60">
        <w:rPr>
          <w:sz w:val="32"/>
          <w:szCs w:val="32"/>
        </w:rPr>
        <w:t xml:space="preserve"> связанных между собой этапа:</w:t>
      </w:r>
    </w:p>
    <w:p w14:paraId="66984553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подготовка к проведению обследования;</w:t>
      </w:r>
    </w:p>
    <w:p w14:paraId="7AA8743D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предварительное (визуальное) обследование;</w:t>
      </w:r>
    </w:p>
    <w:p w14:paraId="7364E987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требованиями СП 13-102-2003 п. 6.1 подготовка к проведению обследований предусматривает ознакомление с объектом обследования, проектной и исполнительной документацией на конструкции и строительство сооружения, с документацией по эксплуатации и имевшим место ремонтам и реконструкции, с результатами предыдущих обследований.</w:t>
      </w:r>
    </w:p>
    <w:p w14:paraId="015FE6C5" w14:textId="73AED483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Эксперт</w:t>
      </w:r>
      <w:r w:rsidR="00485466">
        <w:rPr>
          <w:sz w:val="32"/>
          <w:szCs w:val="32"/>
        </w:rPr>
        <w:t>ом</w:t>
      </w:r>
      <w:r w:rsidRPr="003F7B60">
        <w:rPr>
          <w:sz w:val="32"/>
          <w:szCs w:val="32"/>
        </w:rPr>
        <w:t xml:space="preserve"> произведен внешний осмотр </w:t>
      </w:r>
      <w:r w:rsidR="002A513D">
        <w:rPr>
          <w:sz w:val="32"/>
          <w:szCs w:val="32"/>
        </w:rPr>
        <w:t>объекта</w:t>
      </w:r>
      <w:r w:rsidRPr="003F7B60">
        <w:rPr>
          <w:sz w:val="32"/>
          <w:szCs w:val="32"/>
        </w:rPr>
        <w:t xml:space="preserve"> с выборочным фиксированием на цифровую камеру, что соответствует требованиям СП 13-102-2003 п. 7.2 </w:t>
      </w:r>
    </w:p>
    <w:p w14:paraId="5724B775" w14:textId="246790FE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lastRenderedPageBreak/>
        <w:t xml:space="preserve">Основой предварительного обследования являлся осмотр </w:t>
      </w:r>
      <w:r w:rsidR="00D949CF">
        <w:rPr>
          <w:sz w:val="32"/>
          <w:szCs w:val="32"/>
        </w:rPr>
        <w:t>результатов выполненных строительных работ</w:t>
      </w:r>
      <w:r w:rsidRPr="003F7B60">
        <w:rPr>
          <w:sz w:val="32"/>
          <w:szCs w:val="32"/>
        </w:rPr>
        <w:t xml:space="preserve"> с применением измерительных инструментов и приборов. </w:t>
      </w:r>
    </w:p>
    <w:p w14:paraId="369EDD92" w14:textId="77777777" w:rsidR="003F7B60" w:rsidRP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Экспертом было произведено визуальное и визуально-инструментальное обследование объекта, в соответствии с требованиями ГОСТ 31937-2011 «Здания и сооружения. Правила обследования и мониторинга технического состояния».  Произведены замеры геометрических характеристик в соответствии с ГОСТ 26433.0-85 «Система обеспечения точности геометрических параметров в строительстве». </w:t>
      </w:r>
    </w:p>
    <w:p w14:paraId="07A6F5B8" w14:textId="77777777" w:rsidR="003F7B60" w:rsidRPr="003F7B60" w:rsidRDefault="003F7B60" w:rsidP="002B2ADA">
      <w:pPr>
        <w:jc w:val="left"/>
        <w:rPr>
          <w:sz w:val="32"/>
          <w:szCs w:val="32"/>
        </w:rPr>
      </w:pPr>
    </w:p>
    <w:p w14:paraId="2B2D58DB" w14:textId="1E7439A8" w:rsidR="003F7B60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>В соответствии с «Классификатором</w:t>
      </w:r>
      <w:r w:rsidR="00453ACC">
        <w:rPr>
          <w:sz w:val="32"/>
          <w:szCs w:val="32"/>
        </w:rPr>
        <w:t>»</w:t>
      </w:r>
      <w:r w:rsidRPr="003F7B60">
        <w:rPr>
          <w:sz w:val="32"/>
          <w:szCs w:val="32"/>
        </w:rPr>
        <w:t xml:space="preserve"> основных видов дефектов в строительстве и промышленности строительных материалов (Утвержден Главной инспекцией </w:t>
      </w:r>
      <w:proofErr w:type="spellStart"/>
      <w:r w:rsidRPr="003F7B60">
        <w:rPr>
          <w:sz w:val="32"/>
          <w:szCs w:val="32"/>
        </w:rPr>
        <w:t>Госархстройнадзора</w:t>
      </w:r>
      <w:proofErr w:type="spellEnd"/>
      <w:r w:rsidRPr="003F7B60">
        <w:rPr>
          <w:sz w:val="32"/>
          <w:szCs w:val="32"/>
        </w:rPr>
        <w:t xml:space="preserve"> России 17 ноября 1993 г.)» устанавливает основные понятия, термины и определения, в рамках установленных границ понятий:</w:t>
      </w:r>
    </w:p>
    <w:p w14:paraId="7C5A58EF" w14:textId="77777777" w:rsidR="00EE3CDF" w:rsidRPr="003F7B60" w:rsidRDefault="00EE3CDF" w:rsidP="002B2ADA">
      <w:pPr>
        <w:jc w:val="left"/>
        <w:rPr>
          <w:sz w:val="32"/>
          <w:szCs w:val="32"/>
        </w:rPr>
      </w:pPr>
    </w:p>
    <w:p w14:paraId="496DAB15" w14:textId="77777777" w:rsidR="00485466" w:rsidRDefault="003F7B60" w:rsidP="002B2ADA">
      <w:pPr>
        <w:jc w:val="left"/>
        <w:rPr>
          <w:b/>
          <w:sz w:val="32"/>
          <w:szCs w:val="32"/>
        </w:rPr>
      </w:pPr>
      <w:r w:rsidRPr="00680813">
        <w:rPr>
          <w:b/>
          <w:sz w:val="32"/>
          <w:szCs w:val="32"/>
        </w:rPr>
        <w:t>Значительный дефект</w:t>
      </w:r>
    </w:p>
    <w:p w14:paraId="321EFFA6" w14:textId="0F491ABA" w:rsidR="003F7B60" w:rsidRPr="003F7B60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="003F7B60" w:rsidRPr="003F7B60">
        <w:rPr>
          <w:sz w:val="32"/>
          <w:szCs w:val="32"/>
        </w:rPr>
        <w:t xml:space="preserve">ефект, при наличии которого </w:t>
      </w:r>
      <w:bookmarkStart w:id="3" w:name="_Hlk515212141"/>
      <w:r w:rsidR="003F7B60" w:rsidRPr="003F7B60">
        <w:rPr>
          <w:sz w:val="32"/>
          <w:szCs w:val="32"/>
        </w:rPr>
        <w:t>существенно ухудшаются эксплуатационные характеристики строительной продукции, и ее долговечность.</w:t>
      </w:r>
      <w:bookmarkEnd w:id="3"/>
      <w:r w:rsidR="003F7B60" w:rsidRPr="003F7B60">
        <w:rPr>
          <w:sz w:val="32"/>
          <w:szCs w:val="32"/>
        </w:rPr>
        <w:t xml:space="preserve"> Дефект подлежит устранению до скрытия его последующими работами.</w:t>
      </w:r>
    </w:p>
    <w:p w14:paraId="6A4262FC" w14:textId="66212032" w:rsidR="00F360ED" w:rsidRDefault="003F7B60" w:rsidP="002B2ADA">
      <w:pPr>
        <w:jc w:val="left"/>
        <w:rPr>
          <w:sz w:val="32"/>
          <w:szCs w:val="32"/>
        </w:rPr>
      </w:pPr>
      <w:r w:rsidRPr="003F7B60">
        <w:rPr>
          <w:sz w:val="32"/>
          <w:szCs w:val="32"/>
        </w:rPr>
        <w:t xml:space="preserve">При этом дефектом является каждое единичное отступление от проектных решений или неисполнение требований норм. </w:t>
      </w:r>
    </w:p>
    <w:p w14:paraId="1FDD00B2" w14:textId="151B8E7E" w:rsidR="00EE3CDF" w:rsidRDefault="00EE3CDF" w:rsidP="002B2ADA">
      <w:pPr>
        <w:jc w:val="left"/>
        <w:rPr>
          <w:sz w:val="32"/>
          <w:szCs w:val="32"/>
        </w:rPr>
      </w:pPr>
    </w:p>
    <w:p w14:paraId="130010AB" w14:textId="77777777" w:rsidR="00485466" w:rsidRDefault="00485466" w:rsidP="002B2ADA">
      <w:pPr>
        <w:jc w:val="left"/>
        <w:rPr>
          <w:sz w:val="32"/>
          <w:szCs w:val="32"/>
        </w:rPr>
      </w:pPr>
      <w:r w:rsidRPr="00485466">
        <w:rPr>
          <w:b/>
          <w:sz w:val="32"/>
          <w:szCs w:val="32"/>
        </w:rPr>
        <w:t>Критический дефект (при выполнении (СМР)</w:t>
      </w:r>
      <w:r w:rsidRPr="00485466">
        <w:rPr>
          <w:sz w:val="32"/>
          <w:szCs w:val="32"/>
        </w:rPr>
        <w:t xml:space="preserve"> </w:t>
      </w:r>
    </w:p>
    <w:p w14:paraId="5D3636A3" w14:textId="62C3F7A3" w:rsidR="00485466" w:rsidRDefault="00485466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Д</w:t>
      </w:r>
      <w:r w:rsidRPr="00485466">
        <w:rPr>
          <w:sz w:val="32"/>
          <w:szCs w:val="32"/>
        </w:rPr>
        <w:t>ефект, при наличии которого здание,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эксплуатации.</w:t>
      </w:r>
    </w:p>
    <w:p w14:paraId="38C0B0AF" w14:textId="0F66C653" w:rsidR="005000AE" w:rsidRDefault="005000AE" w:rsidP="002B2ADA">
      <w:pPr>
        <w:jc w:val="left"/>
        <w:rPr>
          <w:sz w:val="32"/>
          <w:szCs w:val="32"/>
        </w:rPr>
      </w:pPr>
    </w:p>
    <w:p w14:paraId="124ADB2B" w14:textId="77777777" w:rsidR="00C81AD2" w:rsidRPr="00C81AD2" w:rsidRDefault="00C81AD2" w:rsidP="00C81AD2">
      <w:pPr>
        <w:jc w:val="left"/>
        <w:rPr>
          <w:b/>
          <w:sz w:val="32"/>
          <w:szCs w:val="32"/>
        </w:rPr>
      </w:pPr>
      <w:r w:rsidRPr="00C81AD2">
        <w:rPr>
          <w:b/>
          <w:sz w:val="32"/>
          <w:szCs w:val="32"/>
        </w:rPr>
        <w:t>Ограниченно-работоспособное техническое состояние:</w:t>
      </w:r>
    </w:p>
    <w:p w14:paraId="74D30EDA" w14:textId="4D11FF19" w:rsidR="00C81AD2" w:rsidRDefault="00C81AD2" w:rsidP="00C81AD2">
      <w:pPr>
        <w:jc w:val="left"/>
        <w:rPr>
          <w:sz w:val="32"/>
          <w:szCs w:val="32"/>
        </w:rPr>
      </w:pPr>
      <w:r w:rsidRPr="00C81AD2">
        <w:rPr>
          <w:sz w:val="32"/>
          <w:szCs w:val="32"/>
        </w:rP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</w:t>
      </w:r>
      <w:r w:rsidRPr="00C81AD2">
        <w:rPr>
          <w:sz w:val="32"/>
          <w:szCs w:val="32"/>
        </w:rPr>
        <w:lastRenderedPageBreak/>
        <w:t>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46745240" w14:textId="77777777" w:rsidR="00C81AD2" w:rsidRDefault="00C81AD2" w:rsidP="00C81AD2">
      <w:pPr>
        <w:jc w:val="left"/>
        <w:rPr>
          <w:sz w:val="32"/>
          <w:szCs w:val="32"/>
        </w:rPr>
      </w:pPr>
    </w:p>
    <w:p w14:paraId="419E3C4B" w14:textId="1BF14CF0" w:rsidR="005F388B" w:rsidRPr="008D0410" w:rsidRDefault="005F388B" w:rsidP="002B2ADA">
      <w:pPr>
        <w:jc w:val="left"/>
        <w:rPr>
          <w:b/>
          <w:sz w:val="32"/>
          <w:szCs w:val="32"/>
        </w:rPr>
      </w:pPr>
      <w:r w:rsidRPr="008D0410">
        <w:rPr>
          <w:b/>
          <w:sz w:val="32"/>
          <w:szCs w:val="32"/>
        </w:rPr>
        <w:t>При обследовании объекта</w:t>
      </w:r>
      <w:r w:rsidR="008D0410" w:rsidRPr="008D0410">
        <w:rPr>
          <w:b/>
          <w:sz w:val="32"/>
          <w:szCs w:val="32"/>
        </w:rPr>
        <w:t xml:space="preserve"> </w:t>
      </w:r>
      <w:r w:rsidR="00117D53" w:rsidRPr="008D0410">
        <w:rPr>
          <w:b/>
          <w:sz w:val="32"/>
          <w:szCs w:val="32"/>
        </w:rPr>
        <w:t xml:space="preserve">были </w:t>
      </w:r>
      <w:r w:rsidRPr="008D0410">
        <w:rPr>
          <w:b/>
          <w:sz w:val="32"/>
          <w:szCs w:val="32"/>
        </w:rPr>
        <w:t>выявлены следующие дефекты</w:t>
      </w:r>
      <w:r w:rsidR="00117D53" w:rsidRPr="008D0410">
        <w:rPr>
          <w:b/>
          <w:sz w:val="32"/>
          <w:szCs w:val="32"/>
        </w:rPr>
        <w:t>:</w:t>
      </w:r>
    </w:p>
    <w:p w14:paraId="6E7BE482" w14:textId="77777777" w:rsidR="005F388B" w:rsidRPr="003F7B60" w:rsidRDefault="005F388B" w:rsidP="002B2ADA">
      <w:pPr>
        <w:jc w:val="left"/>
        <w:rPr>
          <w:sz w:val="32"/>
          <w:szCs w:val="32"/>
        </w:rPr>
      </w:pPr>
    </w:p>
    <w:p w14:paraId="6ABD88B5" w14:textId="777504EC" w:rsidR="009F545E" w:rsidRDefault="009F545E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8D0410">
        <w:rPr>
          <w:sz w:val="32"/>
          <w:szCs w:val="32"/>
        </w:rPr>
        <w:t xml:space="preserve"> </w:t>
      </w:r>
      <w:r w:rsidRPr="009F545E">
        <w:rPr>
          <w:sz w:val="32"/>
          <w:szCs w:val="32"/>
        </w:rPr>
        <w:t xml:space="preserve">Разрушение верхнего </w:t>
      </w:r>
      <w:r>
        <w:rPr>
          <w:sz w:val="32"/>
          <w:szCs w:val="32"/>
        </w:rPr>
        <w:t xml:space="preserve">защитного </w:t>
      </w:r>
      <w:r w:rsidRPr="009F545E">
        <w:rPr>
          <w:sz w:val="32"/>
          <w:szCs w:val="32"/>
        </w:rPr>
        <w:t>слоя плит входных групп</w:t>
      </w:r>
      <w:r>
        <w:rPr>
          <w:sz w:val="32"/>
          <w:szCs w:val="32"/>
        </w:rPr>
        <w:t xml:space="preserve">. </w:t>
      </w:r>
      <w:r w:rsidRPr="009F545E">
        <w:rPr>
          <w:b/>
          <w:sz w:val="32"/>
          <w:szCs w:val="32"/>
        </w:rPr>
        <w:t>Значительный дефект.</w:t>
      </w:r>
      <w:r>
        <w:rPr>
          <w:sz w:val="32"/>
          <w:szCs w:val="32"/>
        </w:rPr>
        <w:t xml:space="preserve"> (Р</w:t>
      </w:r>
      <w:r w:rsidRPr="009F545E">
        <w:rPr>
          <w:sz w:val="32"/>
          <w:szCs w:val="32"/>
        </w:rPr>
        <w:t>емонт с предварительной очисткой верхнего рыхлого слоя</w:t>
      </w:r>
      <w:r>
        <w:rPr>
          <w:sz w:val="32"/>
          <w:szCs w:val="32"/>
        </w:rPr>
        <w:t xml:space="preserve"> бетона).</w:t>
      </w:r>
    </w:p>
    <w:p w14:paraId="5F4AD8E7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4326C29" w14:textId="557009D5" w:rsidR="009F545E" w:rsidRDefault="009F545E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2. Не выполнено</w:t>
      </w:r>
      <w:r w:rsidRPr="009F545E">
        <w:rPr>
          <w:sz w:val="32"/>
          <w:szCs w:val="32"/>
        </w:rPr>
        <w:t xml:space="preserve"> утепление цоколя</w:t>
      </w:r>
      <w:r>
        <w:rPr>
          <w:sz w:val="32"/>
          <w:szCs w:val="32"/>
        </w:rPr>
        <w:t>.</w:t>
      </w:r>
      <w:r w:rsidRPr="009F545E">
        <w:rPr>
          <w:sz w:val="32"/>
          <w:szCs w:val="32"/>
        </w:rPr>
        <w:t xml:space="preserve"> </w:t>
      </w:r>
      <w:r w:rsidRPr="009F545E">
        <w:rPr>
          <w:b/>
          <w:sz w:val="32"/>
          <w:szCs w:val="32"/>
        </w:rPr>
        <w:t>Значительный дефект.</w:t>
      </w:r>
    </w:p>
    <w:p w14:paraId="46360A25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1D6C23A8" w14:textId="222FF826" w:rsidR="009F545E" w:rsidRDefault="009F545E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3. Не выполнена</w:t>
      </w:r>
      <w:r w:rsidRPr="009F545E">
        <w:rPr>
          <w:sz w:val="32"/>
          <w:szCs w:val="32"/>
        </w:rPr>
        <w:t xml:space="preserve"> вентиляция и доступ в </w:t>
      </w:r>
      <w:proofErr w:type="spellStart"/>
      <w:r w:rsidRPr="009F545E">
        <w:rPr>
          <w:sz w:val="32"/>
          <w:szCs w:val="32"/>
        </w:rPr>
        <w:t>техподполье</w:t>
      </w:r>
      <w:proofErr w:type="spellEnd"/>
      <w:r w:rsidRPr="009F545E">
        <w:rPr>
          <w:sz w:val="32"/>
          <w:szCs w:val="32"/>
        </w:rPr>
        <w:t xml:space="preserve"> перекрытый пустотными плитами</w:t>
      </w:r>
      <w:r>
        <w:rPr>
          <w:sz w:val="32"/>
          <w:szCs w:val="32"/>
        </w:rPr>
        <w:t xml:space="preserve">. </w:t>
      </w:r>
      <w:r w:rsidRPr="00B632AB">
        <w:rPr>
          <w:b/>
          <w:sz w:val="32"/>
          <w:szCs w:val="32"/>
        </w:rPr>
        <w:t>Значительный дефект.</w:t>
      </w:r>
      <w:r w:rsidRPr="009F545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Обеспечить доступ в </w:t>
      </w:r>
      <w:proofErr w:type="spellStart"/>
      <w:r>
        <w:rPr>
          <w:sz w:val="32"/>
          <w:szCs w:val="32"/>
        </w:rPr>
        <w:t>техподполье</w:t>
      </w:r>
      <w:proofErr w:type="spellEnd"/>
      <w:r w:rsidRPr="009F545E">
        <w:rPr>
          <w:sz w:val="32"/>
          <w:szCs w:val="32"/>
        </w:rPr>
        <w:t xml:space="preserve">, </w:t>
      </w:r>
      <w:r w:rsidR="00B632AB">
        <w:rPr>
          <w:sz w:val="32"/>
          <w:szCs w:val="32"/>
        </w:rPr>
        <w:t>на основании конструкторских решений, выполнить вентиляцию).</w:t>
      </w:r>
    </w:p>
    <w:p w14:paraId="254F80F4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58A0B7CD" w14:textId="7612DE7D" w:rsidR="009F545E" w:rsidRDefault="00B632AB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4. Не выполнен кольцевой дренаж. </w:t>
      </w:r>
      <w:r w:rsidRPr="00B632AB">
        <w:rPr>
          <w:b/>
          <w:sz w:val="32"/>
          <w:szCs w:val="32"/>
        </w:rPr>
        <w:t>Значительный дефект.</w:t>
      </w:r>
    </w:p>
    <w:p w14:paraId="4CEE570C" w14:textId="77777777" w:rsidR="00471C51" w:rsidRPr="00B632AB" w:rsidRDefault="00471C51" w:rsidP="009F545E">
      <w:pPr>
        <w:jc w:val="left"/>
        <w:rPr>
          <w:b/>
          <w:sz w:val="32"/>
          <w:szCs w:val="32"/>
        </w:rPr>
      </w:pPr>
    </w:p>
    <w:p w14:paraId="28B81029" w14:textId="6E8E4817" w:rsidR="009F545E" w:rsidRDefault="00B632AB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5. Отмостка выполнена с </w:t>
      </w:r>
      <w:proofErr w:type="spellStart"/>
      <w:r w:rsidR="009F545E" w:rsidRPr="009F545E">
        <w:rPr>
          <w:sz w:val="32"/>
          <w:szCs w:val="32"/>
        </w:rPr>
        <w:t>контруклон</w:t>
      </w:r>
      <w:r>
        <w:rPr>
          <w:sz w:val="32"/>
          <w:szCs w:val="32"/>
        </w:rPr>
        <w:t>ами</w:t>
      </w:r>
      <w:proofErr w:type="spellEnd"/>
      <w:r w:rsidR="009F545E" w:rsidRPr="009F545E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выявлена </w:t>
      </w:r>
      <w:r w:rsidR="009F545E" w:rsidRPr="009F545E">
        <w:rPr>
          <w:sz w:val="32"/>
          <w:szCs w:val="32"/>
        </w:rPr>
        <w:t>просадк</w:t>
      </w:r>
      <w:r>
        <w:rPr>
          <w:sz w:val="32"/>
          <w:szCs w:val="32"/>
        </w:rPr>
        <w:t>а отмостки.</w:t>
      </w:r>
      <w:r w:rsidR="009F545E" w:rsidRPr="009F545E">
        <w:rPr>
          <w:sz w:val="32"/>
          <w:szCs w:val="32"/>
        </w:rPr>
        <w:t xml:space="preserve"> </w:t>
      </w:r>
      <w:r w:rsidRPr="00B632AB">
        <w:rPr>
          <w:b/>
          <w:sz w:val="32"/>
          <w:szCs w:val="32"/>
        </w:rPr>
        <w:t>Значительный дефект</w:t>
      </w:r>
      <w:r w:rsidRPr="00B632AB">
        <w:rPr>
          <w:sz w:val="32"/>
          <w:szCs w:val="32"/>
        </w:rPr>
        <w:t>.</w:t>
      </w:r>
    </w:p>
    <w:p w14:paraId="6370874D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3850C2D2" w14:textId="6F037301" w:rsidR="009F545E" w:rsidRDefault="00B632AB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6. М</w:t>
      </w:r>
      <w:r w:rsidR="009F545E" w:rsidRPr="009F545E">
        <w:rPr>
          <w:sz w:val="32"/>
          <w:szCs w:val="32"/>
        </w:rPr>
        <w:t>онолитн</w:t>
      </w:r>
      <w:r>
        <w:rPr>
          <w:sz w:val="32"/>
          <w:szCs w:val="32"/>
        </w:rPr>
        <w:t xml:space="preserve">ый </w:t>
      </w:r>
      <w:r w:rsidR="009F545E" w:rsidRPr="009F545E">
        <w:rPr>
          <w:sz w:val="32"/>
          <w:szCs w:val="32"/>
        </w:rPr>
        <w:t>участ</w:t>
      </w:r>
      <w:r>
        <w:rPr>
          <w:sz w:val="32"/>
          <w:szCs w:val="32"/>
        </w:rPr>
        <w:t>о</w:t>
      </w:r>
      <w:r w:rsidR="009F545E" w:rsidRPr="009F545E">
        <w:rPr>
          <w:sz w:val="32"/>
          <w:szCs w:val="32"/>
        </w:rPr>
        <w:t>к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 xml:space="preserve">перекрытия террасы </w:t>
      </w:r>
      <w:r>
        <w:rPr>
          <w:sz w:val="32"/>
          <w:szCs w:val="32"/>
        </w:rPr>
        <w:t xml:space="preserve">выполнен без вибрирования бетона </w:t>
      </w:r>
      <w:r w:rsidR="009F545E" w:rsidRPr="009F545E">
        <w:rPr>
          <w:sz w:val="32"/>
          <w:szCs w:val="32"/>
        </w:rPr>
        <w:t>и гидроизоляции по перекрытию.</w:t>
      </w:r>
      <w:r w:rsidRPr="00B632AB">
        <w:t xml:space="preserve"> </w:t>
      </w:r>
      <w:r w:rsidRPr="00B632AB">
        <w:rPr>
          <w:b/>
          <w:sz w:val="32"/>
          <w:szCs w:val="32"/>
        </w:rPr>
        <w:t>Значительный дефект.</w:t>
      </w:r>
    </w:p>
    <w:p w14:paraId="725FEBFD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D4EC889" w14:textId="64ED4836" w:rsidR="009F545E" w:rsidRDefault="00B632AB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9F545E" w:rsidRPr="009F545E">
        <w:rPr>
          <w:sz w:val="32"/>
          <w:szCs w:val="32"/>
        </w:rPr>
        <w:t>Разрушение кирпичной кладки цоколя входных групп</w:t>
      </w:r>
      <w:r>
        <w:rPr>
          <w:sz w:val="32"/>
          <w:szCs w:val="32"/>
        </w:rPr>
        <w:t xml:space="preserve">. </w:t>
      </w:r>
      <w:r w:rsidR="00B53185" w:rsidRPr="00B53185">
        <w:rPr>
          <w:b/>
          <w:sz w:val="32"/>
          <w:szCs w:val="32"/>
        </w:rPr>
        <w:t>Значительный дефект.</w:t>
      </w:r>
      <w:r w:rsidR="00B53185" w:rsidRPr="00B53185"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Замена поврежденного кирпича, устройство гидроизоляции).</w:t>
      </w:r>
    </w:p>
    <w:p w14:paraId="7DF830D5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226FE5DF" w14:textId="357646D4" w:rsidR="009F545E" w:rsidRDefault="003A0EB2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8. Выявлено раскрытие т</w:t>
      </w:r>
      <w:r w:rsidR="009F545E" w:rsidRPr="009F545E">
        <w:rPr>
          <w:sz w:val="32"/>
          <w:szCs w:val="32"/>
        </w:rPr>
        <w:t>рещин</w:t>
      </w:r>
      <w:r w:rsidR="006D1284">
        <w:rPr>
          <w:sz w:val="32"/>
          <w:szCs w:val="32"/>
        </w:rPr>
        <w:t>, шириной более 1 мм</w:t>
      </w:r>
      <w:r w:rsidR="009F545E" w:rsidRPr="009F545E">
        <w:rPr>
          <w:sz w:val="32"/>
          <w:szCs w:val="32"/>
        </w:rPr>
        <w:t xml:space="preserve"> в нижней части плиты перекрытия первого этажа</w:t>
      </w:r>
      <w:r w:rsidR="006D1284">
        <w:rPr>
          <w:sz w:val="32"/>
          <w:szCs w:val="32"/>
        </w:rPr>
        <w:t xml:space="preserve">. </w:t>
      </w:r>
      <w:r w:rsidR="006D1284" w:rsidRPr="006D1284">
        <w:rPr>
          <w:b/>
          <w:sz w:val="32"/>
          <w:szCs w:val="32"/>
        </w:rPr>
        <w:t>Дефект критический.</w:t>
      </w:r>
      <w:r w:rsidR="006D1284">
        <w:rPr>
          <w:sz w:val="32"/>
          <w:szCs w:val="32"/>
        </w:rPr>
        <w:t xml:space="preserve">        </w:t>
      </w:r>
      <w:r w:rsidR="009F545E" w:rsidRPr="009F545E">
        <w:rPr>
          <w:sz w:val="32"/>
          <w:szCs w:val="32"/>
        </w:rPr>
        <w:lastRenderedPageBreak/>
        <w:t>(</w:t>
      </w:r>
      <w:r w:rsidR="006D1284">
        <w:rPr>
          <w:sz w:val="32"/>
          <w:szCs w:val="32"/>
        </w:rPr>
        <w:t>Выполнить конструкторский расчет, выполнить мероприятия на основании конструкторских решений).</w:t>
      </w:r>
    </w:p>
    <w:p w14:paraId="1587F8C7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39D25508" w14:textId="1C5FA1E4" w:rsidR="009F545E" w:rsidRDefault="006D1284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9. </w:t>
      </w:r>
      <w:r w:rsidR="009F545E" w:rsidRPr="009F545E">
        <w:rPr>
          <w:sz w:val="32"/>
          <w:szCs w:val="32"/>
        </w:rPr>
        <w:t>Коррозия арматуры в нижней зоне плит перекрытия первого этажа, отсутствие защитного слоя арматуры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(более 60% плит всего перекрытия</w:t>
      </w:r>
      <w:r>
        <w:rPr>
          <w:sz w:val="32"/>
          <w:szCs w:val="32"/>
        </w:rPr>
        <w:t>).</w:t>
      </w:r>
      <w:r w:rsidR="009F545E" w:rsidRPr="009F545E">
        <w:rPr>
          <w:sz w:val="32"/>
          <w:szCs w:val="32"/>
        </w:rPr>
        <w:t xml:space="preserve"> </w:t>
      </w:r>
      <w:r w:rsidRPr="006D1284">
        <w:rPr>
          <w:b/>
          <w:sz w:val="32"/>
          <w:szCs w:val="32"/>
        </w:rPr>
        <w:t>Дефект критический.</w:t>
      </w:r>
      <w:r>
        <w:rPr>
          <w:sz w:val="32"/>
          <w:szCs w:val="32"/>
        </w:rPr>
        <w:t xml:space="preserve"> </w:t>
      </w:r>
      <w:r w:rsidRPr="006D1284">
        <w:rPr>
          <w:sz w:val="32"/>
          <w:szCs w:val="32"/>
        </w:rPr>
        <w:t>(Выполнить конструкторский расчет, выполнить мероприя</w:t>
      </w:r>
      <w:r>
        <w:rPr>
          <w:sz w:val="32"/>
          <w:szCs w:val="32"/>
        </w:rPr>
        <w:t>т</w:t>
      </w:r>
      <w:r w:rsidRPr="006D1284">
        <w:rPr>
          <w:sz w:val="32"/>
          <w:szCs w:val="32"/>
        </w:rPr>
        <w:t xml:space="preserve">ия на основании конструкторских решений).  </w:t>
      </w:r>
    </w:p>
    <w:p w14:paraId="1BD27921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5514F683" w14:textId="42A2608A" w:rsidR="009F545E" w:rsidRDefault="00F454C3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10. </w:t>
      </w:r>
      <w:r w:rsidR="009F545E" w:rsidRPr="009F545E">
        <w:rPr>
          <w:sz w:val="32"/>
          <w:szCs w:val="32"/>
        </w:rPr>
        <w:t>Мостики холода на примыкании перемычек к окнам</w:t>
      </w:r>
      <w:r>
        <w:rPr>
          <w:sz w:val="32"/>
          <w:szCs w:val="32"/>
        </w:rPr>
        <w:t xml:space="preserve">, не выполнена тепловая отсечка. </w:t>
      </w:r>
      <w:r w:rsidRPr="00F454C3">
        <w:rPr>
          <w:b/>
          <w:sz w:val="32"/>
          <w:szCs w:val="32"/>
        </w:rPr>
        <w:t>Значительный дефект.</w:t>
      </w:r>
    </w:p>
    <w:p w14:paraId="6A5E6B91" w14:textId="77777777" w:rsidR="00471C51" w:rsidRPr="00F454C3" w:rsidRDefault="00471C51" w:rsidP="009F545E">
      <w:pPr>
        <w:jc w:val="left"/>
        <w:rPr>
          <w:b/>
          <w:sz w:val="32"/>
          <w:szCs w:val="32"/>
        </w:rPr>
      </w:pPr>
    </w:p>
    <w:p w14:paraId="7B30B5D5" w14:textId="435186EC" w:rsidR="00F454C3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11. </w:t>
      </w:r>
      <w:r w:rsidR="009F545E" w:rsidRPr="009F545E">
        <w:rPr>
          <w:sz w:val="32"/>
          <w:szCs w:val="32"/>
        </w:rPr>
        <w:t>Отсутствие перевязки внутренних несущих стен и наружных.</w:t>
      </w:r>
      <w:r>
        <w:rPr>
          <w:sz w:val="32"/>
          <w:szCs w:val="32"/>
        </w:rPr>
        <w:t xml:space="preserve"> </w:t>
      </w:r>
      <w:r w:rsidRPr="00F454C3">
        <w:rPr>
          <w:b/>
          <w:sz w:val="32"/>
          <w:szCs w:val="32"/>
        </w:rPr>
        <w:t>Значительный дефект.</w:t>
      </w:r>
      <w:r w:rsidRPr="00F454C3">
        <w:rPr>
          <w:sz w:val="32"/>
          <w:szCs w:val="32"/>
        </w:rPr>
        <w:t xml:space="preserve"> </w:t>
      </w:r>
    </w:p>
    <w:p w14:paraId="29B1DF22" w14:textId="77777777" w:rsidR="00471C51" w:rsidRDefault="00471C51" w:rsidP="009F545E">
      <w:pPr>
        <w:jc w:val="left"/>
        <w:rPr>
          <w:sz w:val="32"/>
          <w:szCs w:val="32"/>
        </w:rPr>
      </w:pPr>
    </w:p>
    <w:p w14:paraId="43A0C00E" w14:textId="27C9D533" w:rsidR="009F545E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12. Металлические б</w:t>
      </w:r>
      <w:r w:rsidR="009F545E" w:rsidRPr="009F545E">
        <w:rPr>
          <w:sz w:val="32"/>
          <w:szCs w:val="32"/>
        </w:rPr>
        <w:t xml:space="preserve">алки </w:t>
      </w:r>
      <w:proofErr w:type="spellStart"/>
      <w:r w:rsidR="009F545E" w:rsidRPr="009F545E">
        <w:rPr>
          <w:sz w:val="32"/>
          <w:szCs w:val="32"/>
        </w:rPr>
        <w:t>металлокаркаса</w:t>
      </w:r>
      <w:proofErr w:type="spellEnd"/>
      <w:r w:rsidR="009F545E" w:rsidRPr="009F545E">
        <w:rPr>
          <w:sz w:val="32"/>
          <w:szCs w:val="32"/>
        </w:rPr>
        <w:t xml:space="preserve"> заложены остатками пено</w:t>
      </w:r>
      <w:r>
        <w:rPr>
          <w:sz w:val="32"/>
          <w:szCs w:val="32"/>
        </w:rPr>
        <w:t xml:space="preserve">бетонных </w:t>
      </w:r>
      <w:r w:rsidR="009F545E" w:rsidRPr="009F545E">
        <w:rPr>
          <w:sz w:val="32"/>
          <w:szCs w:val="32"/>
        </w:rPr>
        <w:t>блок</w:t>
      </w:r>
      <w:r>
        <w:rPr>
          <w:sz w:val="32"/>
          <w:szCs w:val="32"/>
        </w:rPr>
        <w:t>ов</w:t>
      </w:r>
      <w:r w:rsidRPr="00F454C3">
        <w:rPr>
          <w:b/>
          <w:sz w:val="32"/>
          <w:szCs w:val="32"/>
        </w:rPr>
        <w:t>. Значительный дефект.</w:t>
      </w:r>
      <w:r w:rsidRPr="00F454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З</w:t>
      </w:r>
      <w:r w:rsidR="009F545E" w:rsidRPr="009F545E">
        <w:rPr>
          <w:sz w:val="32"/>
          <w:szCs w:val="32"/>
        </w:rPr>
        <w:t xml:space="preserve">аменить на кирпич или </w:t>
      </w:r>
      <w:r>
        <w:rPr>
          <w:sz w:val="32"/>
          <w:szCs w:val="32"/>
        </w:rPr>
        <w:t xml:space="preserve">монолитные участки из </w:t>
      </w:r>
      <w:r w:rsidR="009F545E" w:rsidRPr="009F545E">
        <w:rPr>
          <w:sz w:val="32"/>
          <w:szCs w:val="32"/>
        </w:rPr>
        <w:t>бетон</w:t>
      </w:r>
      <w:r>
        <w:rPr>
          <w:sz w:val="32"/>
          <w:szCs w:val="32"/>
        </w:rPr>
        <w:t>а).</w:t>
      </w:r>
    </w:p>
    <w:p w14:paraId="0504C1B3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8F4AECF" w14:textId="22879E09" w:rsidR="009F545E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13. </w:t>
      </w:r>
      <w:r w:rsidR="009F545E" w:rsidRPr="009F545E">
        <w:rPr>
          <w:sz w:val="32"/>
          <w:szCs w:val="32"/>
        </w:rPr>
        <w:t xml:space="preserve">Трещины в наружных стенах под </w:t>
      </w:r>
      <w:r>
        <w:rPr>
          <w:sz w:val="32"/>
          <w:szCs w:val="32"/>
        </w:rPr>
        <w:t xml:space="preserve">оконными проемами. </w:t>
      </w:r>
      <w:r w:rsidRPr="00F454C3">
        <w:rPr>
          <w:b/>
          <w:sz w:val="32"/>
          <w:szCs w:val="32"/>
        </w:rPr>
        <w:t>Значительный дефект.</w:t>
      </w:r>
      <w:r w:rsidRPr="00F454C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Р</w:t>
      </w:r>
      <w:r w:rsidR="009F545E" w:rsidRPr="009F545E">
        <w:rPr>
          <w:sz w:val="32"/>
          <w:szCs w:val="32"/>
        </w:rPr>
        <w:t xml:space="preserve">асшивка </w:t>
      </w:r>
      <w:r>
        <w:rPr>
          <w:sz w:val="32"/>
          <w:szCs w:val="32"/>
        </w:rPr>
        <w:t xml:space="preserve">трещин, ремонт </w:t>
      </w:r>
      <w:r w:rsidR="009F545E" w:rsidRPr="009F545E">
        <w:rPr>
          <w:sz w:val="32"/>
          <w:szCs w:val="32"/>
        </w:rPr>
        <w:t>и штукатурка</w:t>
      </w:r>
      <w:r>
        <w:rPr>
          <w:sz w:val="32"/>
          <w:szCs w:val="32"/>
        </w:rPr>
        <w:t>).</w:t>
      </w:r>
    </w:p>
    <w:p w14:paraId="47C686FA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2DE2E6E2" w14:textId="2634F824" w:rsidR="009F545E" w:rsidRDefault="00F454C3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>14. Строительный м</w:t>
      </w:r>
      <w:r w:rsidR="009F545E" w:rsidRPr="009F545E">
        <w:rPr>
          <w:sz w:val="32"/>
          <w:szCs w:val="32"/>
        </w:rPr>
        <w:t>усор в нижней зоне монолитных участков перекрытия</w:t>
      </w:r>
      <w:r>
        <w:rPr>
          <w:sz w:val="32"/>
          <w:szCs w:val="32"/>
        </w:rPr>
        <w:t>.</w:t>
      </w:r>
      <w:r w:rsidRPr="00F454C3">
        <w:t xml:space="preserve"> </w:t>
      </w:r>
      <w:r w:rsidRPr="00F454C3">
        <w:rPr>
          <w:b/>
          <w:sz w:val="32"/>
          <w:szCs w:val="32"/>
        </w:rPr>
        <w:t xml:space="preserve">Значительный дефект.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Выполнить рас</w:t>
      </w:r>
      <w:r w:rsidR="009F545E" w:rsidRPr="009F545E">
        <w:rPr>
          <w:sz w:val="32"/>
          <w:szCs w:val="32"/>
        </w:rPr>
        <w:t>чистк</w:t>
      </w:r>
      <w:r>
        <w:rPr>
          <w:sz w:val="32"/>
          <w:szCs w:val="32"/>
        </w:rPr>
        <w:t>у</w:t>
      </w:r>
      <w:r w:rsidR="009F545E" w:rsidRPr="009F545E">
        <w:rPr>
          <w:sz w:val="32"/>
          <w:szCs w:val="32"/>
        </w:rPr>
        <w:t xml:space="preserve"> и ремонт)</w:t>
      </w:r>
      <w:r>
        <w:rPr>
          <w:sz w:val="32"/>
          <w:szCs w:val="32"/>
        </w:rPr>
        <w:t>.</w:t>
      </w:r>
    </w:p>
    <w:p w14:paraId="59205651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74C041F7" w14:textId="489C4814" w:rsid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15. </w:t>
      </w:r>
      <w:r w:rsidR="009F545E" w:rsidRPr="009F545E">
        <w:rPr>
          <w:sz w:val="32"/>
          <w:szCs w:val="32"/>
        </w:rPr>
        <w:t>Коррозия металлических деталей каркаса террасы, перемычек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  <w:r w:rsidRPr="00912047">
        <w:rPr>
          <w:sz w:val="32"/>
          <w:szCs w:val="32"/>
        </w:rPr>
        <w:t xml:space="preserve"> </w:t>
      </w:r>
      <w:r>
        <w:rPr>
          <w:sz w:val="32"/>
          <w:szCs w:val="32"/>
        </w:rPr>
        <w:t>(О</w:t>
      </w:r>
      <w:r w:rsidR="009F545E" w:rsidRPr="009F545E">
        <w:rPr>
          <w:sz w:val="32"/>
          <w:szCs w:val="32"/>
        </w:rPr>
        <w:t>чистка и грунтовка</w:t>
      </w:r>
      <w:r>
        <w:rPr>
          <w:sz w:val="32"/>
          <w:szCs w:val="32"/>
        </w:rPr>
        <w:t>).</w:t>
      </w:r>
    </w:p>
    <w:p w14:paraId="2E85FB43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EAFA715" w14:textId="65050491" w:rsid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16. </w:t>
      </w:r>
      <w:r w:rsidR="009F545E" w:rsidRPr="009F545E">
        <w:rPr>
          <w:sz w:val="32"/>
          <w:szCs w:val="32"/>
        </w:rPr>
        <w:t xml:space="preserve">Отслоение мягкой черепицы от </w:t>
      </w:r>
      <w:r>
        <w:rPr>
          <w:sz w:val="32"/>
          <w:szCs w:val="32"/>
        </w:rPr>
        <w:t xml:space="preserve">основания </w:t>
      </w:r>
      <w:r w:rsidR="009F545E" w:rsidRPr="009F545E">
        <w:rPr>
          <w:sz w:val="32"/>
          <w:szCs w:val="32"/>
        </w:rPr>
        <w:t>кровли. Нарушение технологии монтажа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  <w:r w:rsidRPr="00912047"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 xml:space="preserve"> (</w:t>
      </w:r>
      <w:r>
        <w:rPr>
          <w:sz w:val="32"/>
          <w:szCs w:val="32"/>
        </w:rPr>
        <w:t>З</w:t>
      </w:r>
      <w:r w:rsidR="009F545E" w:rsidRPr="009F545E">
        <w:rPr>
          <w:sz w:val="32"/>
          <w:szCs w:val="32"/>
        </w:rPr>
        <w:t>амена кровельного покрытия)</w:t>
      </w:r>
      <w:r>
        <w:rPr>
          <w:sz w:val="32"/>
          <w:szCs w:val="32"/>
        </w:rPr>
        <w:t>.</w:t>
      </w:r>
    </w:p>
    <w:p w14:paraId="0C8D169B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03A977F8" w14:textId="32063704" w:rsidR="009F545E" w:rsidRP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17. </w:t>
      </w:r>
      <w:r w:rsidR="009F545E" w:rsidRPr="009F545E">
        <w:rPr>
          <w:sz w:val="32"/>
          <w:szCs w:val="32"/>
        </w:rPr>
        <w:t>Не утеплен</w:t>
      </w:r>
      <w:r>
        <w:rPr>
          <w:sz w:val="32"/>
          <w:szCs w:val="32"/>
        </w:rPr>
        <w:t xml:space="preserve">ы </w:t>
      </w:r>
      <w:r w:rsidR="009F545E" w:rsidRPr="009F545E">
        <w:rPr>
          <w:sz w:val="32"/>
          <w:szCs w:val="32"/>
        </w:rPr>
        <w:t>примыкания свесов кровли к мауэрла</w:t>
      </w:r>
      <w:r>
        <w:rPr>
          <w:sz w:val="32"/>
          <w:szCs w:val="32"/>
        </w:rPr>
        <w:t>т</w:t>
      </w:r>
      <w:r w:rsidR="009F545E" w:rsidRPr="009F545E">
        <w:rPr>
          <w:sz w:val="32"/>
          <w:szCs w:val="32"/>
        </w:rPr>
        <w:t>у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</w:t>
      </w:r>
      <w:r w:rsidRPr="00912047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Д</w:t>
      </w:r>
      <w:r w:rsidR="009F545E" w:rsidRPr="009F545E">
        <w:rPr>
          <w:sz w:val="32"/>
          <w:szCs w:val="32"/>
        </w:rPr>
        <w:t>емонтаж подшив</w:t>
      </w:r>
      <w:r>
        <w:rPr>
          <w:sz w:val="32"/>
          <w:szCs w:val="32"/>
        </w:rPr>
        <w:t>ки</w:t>
      </w:r>
      <w:r w:rsidR="009F545E" w:rsidRPr="009F545E">
        <w:rPr>
          <w:sz w:val="32"/>
          <w:szCs w:val="32"/>
        </w:rPr>
        <w:t>, у</w:t>
      </w:r>
      <w:r>
        <w:rPr>
          <w:sz w:val="32"/>
          <w:szCs w:val="32"/>
        </w:rPr>
        <w:t>т</w:t>
      </w:r>
      <w:r w:rsidR="009F545E" w:rsidRPr="009F545E">
        <w:rPr>
          <w:sz w:val="32"/>
          <w:szCs w:val="32"/>
        </w:rPr>
        <w:t xml:space="preserve">епление кровли в процессе </w:t>
      </w:r>
      <w:r>
        <w:rPr>
          <w:sz w:val="32"/>
          <w:szCs w:val="32"/>
        </w:rPr>
        <w:t>реконструкции</w:t>
      </w:r>
      <w:r w:rsidR="009F545E" w:rsidRPr="009F545E">
        <w:rPr>
          <w:sz w:val="32"/>
          <w:szCs w:val="32"/>
        </w:rPr>
        <w:t xml:space="preserve"> стропильной системы</w:t>
      </w:r>
      <w:r>
        <w:rPr>
          <w:sz w:val="32"/>
          <w:szCs w:val="32"/>
        </w:rPr>
        <w:t>).</w:t>
      </w:r>
      <w:r w:rsidR="009F545E" w:rsidRPr="009F545E">
        <w:rPr>
          <w:sz w:val="32"/>
          <w:szCs w:val="32"/>
        </w:rPr>
        <w:t xml:space="preserve"> </w:t>
      </w:r>
    </w:p>
    <w:p w14:paraId="176C266F" w14:textId="1BA8E950" w:rsidR="009F545E" w:rsidRDefault="00912047" w:rsidP="009F545E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18. Не выполнены опорные</w:t>
      </w:r>
      <w:r w:rsidR="009F545E" w:rsidRPr="009F545E">
        <w:rPr>
          <w:sz w:val="32"/>
          <w:szCs w:val="32"/>
        </w:rPr>
        <w:t xml:space="preserve"> монолитны</w:t>
      </w:r>
      <w:r>
        <w:rPr>
          <w:sz w:val="32"/>
          <w:szCs w:val="32"/>
        </w:rPr>
        <w:t>е</w:t>
      </w:r>
      <w:r w:rsidR="009F545E" w:rsidRPr="009F545E">
        <w:rPr>
          <w:sz w:val="32"/>
          <w:szCs w:val="32"/>
        </w:rPr>
        <w:t xml:space="preserve"> пояс</w:t>
      </w:r>
      <w:r>
        <w:rPr>
          <w:sz w:val="32"/>
          <w:szCs w:val="32"/>
        </w:rPr>
        <w:t>а</w:t>
      </w:r>
      <w:r w:rsidR="009F545E" w:rsidRPr="009F545E">
        <w:rPr>
          <w:sz w:val="32"/>
          <w:szCs w:val="32"/>
        </w:rPr>
        <w:t xml:space="preserve"> под кровлю</w:t>
      </w:r>
      <w:r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и межэтажное перекрытие по стенам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  <w:r w:rsidRPr="00912047">
        <w:rPr>
          <w:sz w:val="32"/>
          <w:szCs w:val="32"/>
        </w:rPr>
        <w:t xml:space="preserve"> </w:t>
      </w:r>
      <w:r w:rsidR="009F545E" w:rsidRPr="009F545E">
        <w:rPr>
          <w:sz w:val="32"/>
          <w:szCs w:val="32"/>
        </w:rPr>
        <w:t>(</w:t>
      </w:r>
      <w:r>
        <w:rPr>
          <w:sz w:val="32"/>
          <w:szCs w:val="32"/>
        </w:rPr>
        <w:t>У</w:t>
      </w:r>
      <w:r w:rsidR="009F545E" w:rsidRPr="009F545E">
        <w:rPr>
          <w:sz w:val="32"/>
          <w:szCs w:val="32"/>
        </w:rPr>
        <w:t xml:space="preserve">силение перекрытия, </w:t>
      </w:r>
      <w:r>
        <w:rPr>
          <w:sz w:val="32"/>
          <w:szCs w:val="32"/>
        </w:rPr>
        <w:t>устройство монолитного пояса)</w:t>
      </w:r>
      <w:r w:rsidR="009F545E" w:rsidRPr="009F545E">
        <w:rPr>
          <w:sz w:val="32"/>
          <w:szCs w:val="32"/>
        </w:rPr>
        <w:t xml:space="preserve">. </w:t>
      </w:r>
    </w:p>
    <w:p w14:paraId="3A0B73F6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67A82747" w14:textId="646C6C4C" w:rsidR="009F545E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19. Выявлены </w:t>
      </w:r>
      <w:r w:rsidR="009F545E" w:rsidRPr="009F545E">
        <w:rPr>
          <w:sz w:val="32"/>
          <w:szCs w:val="32"/>
        </w:rPr>
        <w:t>протечк</w:t>
      </w:r>
      <w:r>
        <w:rPr>
          <w:sz w:val="32"/>
          <w:szCs w:val="32"/>
        </w:rPr>
        <w:t>и</w:t>
      </w:r>
      <w:r w:rsidR="009F545E" w:rsidRPr="009F545E">
        <w:rPr>
          <w:sz w:val="32"/>
          <w:szCs w:val="32"/>
        </w:rPr>
        <w:t xml:space="preserve"> на примыканиях </w:t>
      </w:r>
      <w:r>
        <w:rPr>
          <w:sz w:val="32"/>
          <w:szCs w:val="32"/>
        </w:rPr>
        <w:t xml:space="preserve">кровли </w:t>
      </w:r>
      <w:r w:rsidR="009F545E" w:rsidRPr="009F545E">
        <w:rPr>
          <w:sz w:val="32"/>
          <w:szCs w:val="32"/>
        </w:rPr>
        <w:t>к дымоходам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>Значительный дефект.</w:t>
      </w:r>
    </w:p>
    <w:p w14:paraId="2E8387D6" w14:textId="77777777" w:rsidR="00471C51" w:rsidRPr="009F545E" w:rsidRDefault="00471C51" w:rsidP="009F545E">
      <w:pPr>
        <w:jc w:val="left"/>
        <w:rPr>
          <w:sz w:val="32"/>
          <w:szCs w:val="32"/>
        </w:rPr>
      </w:pPr>
    </w:p>
    <w:p w14:paraId="38F7BBF7" w14:textId="06FEE99F" w:rsidR="009F545E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20. Н</w:t>
      </w:r>
      <w:r w:rsidR="009F545E" w:rsidRPr="009F545E">
        <w:rPr>
          <w:sz w:val="32"/>
          <w:szCs w:val="32"/>
        </w:rPr>
        <w:t>арушение целостности гидроизоляции</w:t>
      </w:r>
      <w:r>
        <w:rPr>
          <w:sz w:val="32"/>
          <w:szCs w:val="32"/>
        </w:rPr>
        <w:t xml:space="preserve"> кровли. </w:t>
      </w:r>
      <w:r w:rsidRPr="00912047">
        <w:rPr>
          <w:b/>
          <w:sz w:val="32"/>
          <w:szCs w:val="32"/>
        </w:rPr>
        <w:t>Значительный дефект.</w:t>
      </w:r>
    </w:p>
    <w:p w14:paraId="7C553A2C" w14:textId="77777777" w:rsidR="00471C51" w:rsidRPr="00912047" w:rsidRDefault="00471C51" w:rsidP="009F545E">
      <w:pPr>
        <w:jc w:val="left"/>
        <w:rPr>
          <w:b/>
          <w:sz w:val="32"/>
          <w:szCs w:val="32"/>
        </w:rPr>
      </w:pPr>
    </w:p>
    <w:p w14:paraId="12F2BF29" w14:textId="6CA599C6" w:rsidR="009F545E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21.У</w:t>
      </w:r>
      <w:r w:rsidR="009F545E" w:rsidRPr="009F545E">
        <w:rPr>
          <w:sz w:val="32"/>
          <w:szCs w:val="32"/>
        </w:rPr>
        <w:t>теплитель уложен в хаотичном порядке, не утеплены свесы</w:t>
      </w:r>
      <w:r>
        <w:rPr>
          <w:sz w:val="32"/>
          <w:szCs w:val="32"/>
        </w:rPr>
        <w:t xml:space="preserve"> кровли. </w:t>
      </w:r>
      <w:r w:rsidRPr="00912047">
        <w:rPr>
          <w:b/>
          <w:sz w:val="32"/>
          <w:szCs w:val="32"/>
        </w:rPr>
        <w:t>Значительный дефект.</w:t>
      </w:r>
    </w:p>
    <w:p w14:paraId="2809416F" w14:textId="77777777" w:rsidR="00471C51" w:rsidRPr="00912047" w:rsidRDefault="00471C51" w:rsidP="009F545E">
      <w:pPr>
        <w:jc w:val="left"/>
        <w:rPr>
          <w:b/>
          <w:sz w:val="32"/>
          <w:szCs w:val="32"/>
        </w:rPr>
      </w:pPr>
    </w:p>
    <w:p w14:paraId="02F61BDA" w14:textId="06200696" w:rsidR="00912047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22. З</w:t>
      </w:r>
      <w:r w:rsidR="009F545E" w:rsidRPr="009F545E">
        <w:rPr>
          <w:sz w:val="32"/>
          <w:szCs w:val="32"/>
        </w:rPr>
        <w:t xml:space="preserve">азоры в </w:t>
      </w:r>
      <w:r>
        <w:rPr>
          <w:sz w:val="32"/>
          <w:szCs w:val="32"/>
        </w:rPr>
        <w:t xml:space="preserve">элементах узлов стропильной системы более </w:t>
      </w:r>
      <w:r w:rsidR="009F545E" w:rsidRPr="009F545E">
        <w:rPr>
          <w:sz w:val="32"/>
          <w:szCs w:val="32"/>
        </w:rPr>
        <w:t>10мм</w:t>
      </w:r>
      <w:r>
        <w:rPr>
          <w:sz w:val="32"/>
          <w:szCs w:val="32"/>
        </w:rPr>
        <w:t xml:space="preserve">. </w:t>
      </w:r>
      <w:r w:rsidRPr="00912047">
        <w:rPr>
          <w:b/>
          <w:sz w:val="32"/>
          <w:szCs w:val="32"/>
        </w:rPr>
        <w:t xml:space="preserve">Значительный дефект. </w:t>
      </w:r>
    </w:p>
    <w:p w14:paraId="15A95201" w14:textId="77777777" w:rsidR="00471C51" w:rsidRPr="00912047" w:rsidRDefault="00471C51" w:rsidP="009F545E">
      <w:pPr>
        <w:jc w:val="left"/>
        <w:rPr>
          <w:b/>
          <w:sz w:val="32"/>
          <w:szCs w:val="32"/>
        </w:rPr>
      </w:pPr>
    </w:p>
    <w:p w14:paraId="3BA90989" w14:textId="764785AF" w:rsidR="00A00716" w:rsidRPr="007C2A9A" w:rsidRDefault="00912047" w:rsidP="009F545E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>23. Ш</w:t>
      </w:r>
      <w:r w:rsidR="009F545E" w:rsidRPr="009F545E">
        <w:rPr>
          <w:sz w:val="32"/>
          <w:szCs w:val="32"/>
        </w:rPr>
        <w:t xml:space="preserve">аг обрешетки </w:t>
      </w:r>
      <w:r w:rsidR="00BD1912">
        <w:rPr>
          <w:sz w:val="32"/>
          <w:szCs w:val="32"/>
        </w:rPr>
        <w:t>выполнен с нарушением СП (более</w:t>
      </w:r>
      <w:r w:rsidR="009F545E" w:rsidRPr="009F545E">
        <w:rPr>
          <w:sz w:val="32"/>
          <w:szCs w:val="32"/>
        </w:rPr>
        <w:t xml:space="preserve"> 600мм</w:t>
      </w:r>
      <w:r w:rsidR="00BD1912">
        <w:rPr>
          <w:sz w:val="32"/>
          <w:szCs w:val="32"/>
        </w:rPr>
        <w:t xml:space="preserve">). </w:t>
      </w:r>
      <w:r w:rsidR="00BD1912" w:rsidRPr="00BD1912">
        <w:rPr>
          <w:b/>
          <w:sz w:val="32"/>
          <w:szCs w:val="32"/>
        </w:rPr>
        <w:t>Значительный дефект.</w:t>
      </w:r>
    </w:p>
    <w:p w14:paraId="5AA7BF2A" w14:textId="371CC6B3" w:rsidR="00485466" w:rsidRDefault="00196737" w:rsidP="006472B3">
      <w:pPr>
        <w:jc w:val="left"/>
        <w:rPr>
          <w:b/>
          <w:sz w:val="32"/>
          <w:szCs w:val="32"/>
        </w:rPr>
      </w:pPr>
      <w:r>
        <w:rPr>
          <w:sz w:val="32"/>
          <w:szCs w:val="32"/>
        </w:rPr>
        <w:t xml:space="preserve">  </w:t>
      </w:r>
      <w:r w:rsidR="008D0410">
        <w:rPr>
          <w:sz w:val="32"/>
          <w:szCs w:val="32"/>
        </w:rPr>
        <w:t xml:space="preserve"> </w:t>
      </w:r>
    </w:p>
    <w:p w14:paraId="06AFC7A9" w14:textId="30E09292" w:rsidR="0092140A" w:rsidRPr="0092140A" w:rsidRDefault="0092140A" w:rsidP="0092140A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4. </w:t>
      </w:r>
      <w:r w:rsidRPr="0092140A">
        <w:rPr>
          <w:b/>
          <w:sz w:val="32"/>
          <w:szCs w:val="32"/>
        </w:rPr>
        <w:t>Рекомендации по устранению выявленных дефектов:</w:t>
      </w:r>
    </w:p>
    <w:p w14:paraId="208B42A9" w14:textId="29F17673" w:rsidR="0092140A" w:rsidRDefault="0092140A" w:rsidP="0092140A">
      <w:pPr>
        <w:jc w:val="left"/>
        <w:rPr>
          <w:sz w:val="32"/>
          <w:szCs w:val="32"/>
        </w:rPr>
      </w:pPr>
    </w:p>
    <w:p w14:paraId="48E166E9" w14:textId="610F0F1A" w:rsidR="001F5F3B" w:rsidRPr="001F5F3B" w:rsidRDefault="001F5F3B" w:rsidP="001F5F3B">
      <w:pPr>
        <w:jc w:val="left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F5F3B">
        <w:rPr>
          <w:sz w:val="32"/>
          <w:szCs w:val="32"/>
        </w:rPr>
        <w:t>По всем несущим элементам необходимо провести комплексное инструментальное обследование с целью определения физических прочностных характеристик материалов, а именно:</w:t>
      </w:r>
    </w:p>
    <w:p w14:paraId="0A35DBDA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А). Определение прочности бетона,</w:t>
      </w:r>
    </w:p>
    <w:p w14:paraId="4F40008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Б). Определение прочности кирпича и кладочного раствора,</w:t>
      </w:r>
    </w:p>
    <w:p w14:paraId="65621090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В). Определение плотности грунтов основания под фундаментами,</w:t>
      </w:r>
    </w:p>
    <w:p w14:paraId="7E22615D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Г). Определение армирования (шаг арматуры и ее диаметр),</w:t>
      </w:r>
    </w:p>
    <w:p w14:paraId="07FE330F" w14:textId="77777777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Д). Определение влажности деревянных конструкций стропильной системы.</w:t>
      </w:r>
    </w:p>
    <w:p w14:paraId="29A729AA" w14:textId="19C3459E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 xml:space="preserve">Выполнить поверочный конструкторский расчет с учетом результатов инструментального обследования с целью определения несущей способности несущих элементов жилого дома.  </w:t>
      </w:r>
    </w:p>
    <w:p w14:paraId="0CF624F8" w14:textId="77777777" w:rsidR="001F5F3B" w:rsidRPr="001F5F3B" w:rsidRDefault="001F5F3B" w:rsidP="001F5F3B">
      <w:pPr>
        <w:jc w:val="left"/>
        <w:rPr>
          <w:sz w:val="32"/>
          <w:szCs w:val="32"/>
        </w:rPr>
      </w:pPr>
    </w:p>
    <w:p w14:paraId="59F4F923" w14:textId="73528AD3" w:rsidR="001F5F3B" w:rsidRPr="001F5F3B" w:rsidRDefault="001F5F3B" w:rsidP="001F5F3B">
      <w:pPr>
        <w:jc w:val="left"/>
        <w:rPr>
          <w:sz w:val="32"/>
          <w:szCs w:val="32"/>
        </w:rPr>
      </w:pPr>
      <w:r w:rsidRPr="001F5F3B">
        <w:rPr>
          <w:sz w:val="32"/>
          <w:szCs w:val="32"/>
        </w:rPr>
        <w:t>На основании конструкторского расчета разработать комплекс мероприятий по ремонту дома и замене пришедших в негодность конструктивных и несущих элементов.</w:t>
      </w:r>
    </w:p>
    <w:p w14:paraId="4E850686" w14:textId="1226D2AF" w:rsidR="00D65840" w:rsidRPr="00505115" w:rsidRDefault="008720BB" w:rsidP="00E83651">
      <w:pPr>
        <w:jc w:val="right"/>
        <w:rPr>
          <w:b/>
          <w:sz w:val="32"/>
          <w:szCs w:val="32"/>
        </w:rPr>
      </w:pPr>
      <w:r w:rsidRPr="00505115">
        <w:rPr>
          <w:b/>
          <w:sz w:val="32"/>
          <w:szCs w:val="32"/>
        </w:rPr>
        <w:lastRenderedPageBreak/>
        <w:t>Приложение 1.</w:t>
      </w:r>
    </w:p>
    <w:p w14:paraId="605823A3" w14:textId="77777777" w:rsidR="00505115" w:rsidRDefault="00505115" w:rsidP="00E83651">
      <w:pPr>
        <w:jc w:val="right"/>
        <w:rPr>
          <w:sz w:val="32"/>
          <w:szCs w:val="32"/>
        </w:rPr>
      </w:pPr>
      <w:r>
        <w:rPr>
          <w:sz w:val="32"/>
          <w:szCs w:val="32"/>
        </w:rPr>
        <w:t>Материалы выборочной фотофиксации.</w:t>
      </w:r>
    </w:p>
    <w:p w14:paraId="296DEA32" w14:textId="77777777" w:rsidR="004A4E80" w:rsidRDefault="004A4E80" w:rsidP="002B2ADA">
      <w:pPr>
        <w:jc w:val="left"/>
        <w:rPr>
          <w:sz w:val="32"/>
          <w:szCs w:val="32"/>
        </w:rPr>
      </w:pPr>
    </w:p>
    <w:p w14:paraId="4F99A6EE" w14:textId="7794FAFE" w:rsidR="00A70B3C" w:rsidRDefault="004A4E80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t>Разрушения кладки и облицовки цоколя</w:t>
      </w:r>
    </w:p>
    <w:p w14:paraId="7C8D0655" w14:textId="44BFA5AF" w:rsidR="00D65840" w:rsidRDefault="00D65840" w:rsidP="002B2ADA">
      <w:pPr>
        <w:jc w:val="left"/>
        <w:rPr>
          <w:sz w:val="32"/>
          <w:szCs w:val="32"/>
        </w:rPr>
      </w:pPr>
    </w:p>
    <w:p w14:paraId="0743F189" w14:textId="370A6906" w:rsidR="004A4E80" w:rsidRDefault="004A4E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A332E92" wp14:editId="20284B4E">
            <wp:extent cx="6210300" cy="4657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E6FE" w14:textId="37EC8C6B" w:rsidR="00A70B3C" w:rsidRDefault="00A70B3C" w:rsidP="002B2ADA">
      <w:pPr>
        <w:jc w:val="left"/>
        <w:rPr>
          <w:sz w:val="32"/>
          <w:szCs w:val="32"/>
        </w:rPr>
      </w:pPr>
    </w:p>
    <w:p w14:paraId="4E798CB2" w14:textId="2BF3235F" w:rsidR="0086727B" w:rsidRDefault="0086727B" w:rsidP="002B2ADA">
      <w:pPr>
        <w:jc w:val="left"/>
        <w:rPr>
          <w:sz w:val="32"/>
          <w:szCs w:val="32"/>
        </w:rPr>
      </w:pPr>
    </w:p>
    <w:p w14:paraId="45C51D1A" w14:textId="77777777" w:rsidR="003868E8" w:rsidRDefault="003868E8" w:rsidP="002B2ADA">
      <w:pPr>
        <w:jc w:val="left"/>
        <w:rPr>
          <w:sz w:val="32"/>
          <w:szCs w:val="32"/>
        </w:rPr>
      </w:pPr>
    </w:p>
    <w:p w14:paraId="5B819CC0" w14:textId="2EF1C306" w:rsidR="00D65840" w:rsidRDefault="00D65840" w:rsidP="002B2ADA">
      <w:pPr>
        <w:jc w:val="left"/>
        <w:rPr>
          <w:sz w:val="32"/>
          <w:szCs w:val="32"/>
        </w:rPr>
      </w:pPr>
    </w:p>
    <w:p w14:paraId="16676AFD" w14:textId="6D1CD787" w:rsidR="00D65840" w:rsidRDefault="00D65840" w:rsidP="002B2ADA">
      <w:pPr>
        <w:jc w:val="left"/>
        <w:rPr>
          <w:sz w:val="32"/>
          <w:szCs w:val="32"/>
        </w:rPr>
      </w:pPr>
    </w:p>
    <w:p w14:paraId="05A5B1A0" w14:textId="43F8F13C" w:rsidR="00D65840" w:rsidRDefault="00D65840" w:rsidP="002B2ADA">
      <w:pPr>
        <w:jc w:val="left"/>
        <w:rPr>
          <w:sz w:val="32"/>
          <w:szCs w:val="32"/>
        </w:rPr>
      </w:pPr>
    </w:p>
    <w:p w14:paraId="713E8D9E" w14:textId="63AA06DC" w:rsidR="00EB3A42" w:rsidRDefault="00EB3A42" w:rsidP="002B2ADA">
      <w:pPr>
        <w:jc w:val="left"/>
        <w:rPr>
          <w:sz w:val="32"/>
          <w:szCs w:val="32"/>
        </w:rPr>
      </w:pPr>
    </w:p>
    <w:p w14:paraId="3E5FCFA0" w14:textId="3B7AD663" w:rsidR="00EB3A42" w:rsidRDefault="00EB3A42" w:rsidP="002B2ADA">
      <w:pPr>
        <w:jc w:val="left"/>
        <w:rPr>
          <w:sz w:val="32"/>
          <w:szCs w:val="32"/>
        </w:rPr>
      </w:pPr>
    </w:p>
    <w:p w14:paraId="727F7332" w14:textId="0CD622E8" w:rsidR="00EB3A42" w:rsidRDefault="00EB3A42" w:rsidP="002B2ADA">
      <w:pPr>
        <w:jc w:val="left"/>
        <w:rPr>
          <w:sz w:val="32"/>
          <w:szCs w:val="32"/>
        </w:rPr>
      </w:pPr>
    </w:p>
    <w:p w14:paraId="3876DE87" w14:textId="77777777" w:rsidR="00D65840" w:rsidRDefault="00D65840" w:rsidP="002B2ADA">
      <w:pPr>
        <w:jc w:val="left"/>
        <w:rPr>
          <w:sz w:val="32"/>
          <w:szCs w:val="32"/>
        </w:rPr>
      </w:pPr>
    </w:p>
    <w:p w14:paraId="17908B59" w14:textId="23749CA4" w:rsidR="00D65840" w:rsidRDefault="00D65840" w:rsidP="002B2ADA">
      <w:pPr>
        <w:jc w:val="left"/>
        <w:rPr>
          <w:sz w:val="32"/>
          <w:szCs w:val="32"/>
        </w:rPr>
      </w:pPr>
    </w:p>
    <w:p w14:paraId="4BAA0107" w14:textId="0E05D0DC" w:rsidR="004F1335" w:rsidRDefault="004F1335" w:rsidP="002B2ADA">
      <w:pPr>
        <w:jc w:val="left"/>
        <w:rPr>
          <w:sz w:val="32"/>
          <w:szCs w:val="32"/>
        </w:rPr>
      </w:pPr>
    </w:p>
    <w:p w14:paraId="1F3E866A" w14:textId="41409F81" w:rsidR="00D5472E" w:rsidRDefault="00D5472E" w:rsidP="002B2ADA">
      <w:pPr>
        <w:jc w:val="left"/>
        <w:rPr>
          <w:sz w:val="32"/>
          <w:szCs w:val="32"/>
        </w:rPr>
      </w:pPr>
    </w:p>
    <w:p w14:paraId="32B2B8D9" w14:textId="5414BA51" w:rsidR="00171F83" w:rsidRDefault="004A4E80" w:rsidP="002B2ADA">
      <w:pPr>
        <w:jc w:val="left"/>
        <w:rPr>
          <w:sz w:val="32"/>
          <w:szCs w:val="32"/>
        </w:rPr>
      </w:pPr>
      <w:r w:rsidRPr="004A4E80">
        <w:rPr>
          <w:sz w:val="32"/>
          <w:szCs w:val="32"/>
        </w:rPr>
        <w:lastRenderedPageBreak/>
        <w:t>Разрушения кладки и облицовки цоколя</w:t>
      </w:r>
    </w:p>
    <w:p w14:paraId="6E8DFDB3" w14:textId="77777777" w:rsidR="004A4E80" w:rsidRDefault="004A4E80" w:rsidP="002B2ADA">
      <w:pPr>
        <w:jc w:val="left"/>
        <w:rPr>
          <w:sz w:val="32"/>
          <w:szCs w:val="32"/>
        </w:rPr>
      </w:pPr>
    </w:p>
    <w:p w14:paraId="36AFCB25" w14:textId="41CB63A0" w:rsidR="004A4E80" w:rsidRDefault="004A4E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DB1BC49" wp14:editId="434858C6">
            <wp:extent cx="6210300" cy="8280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6033" w14:textId="52D88F1C" w:rsidR="00171F83" w:rsidRDefault="00171F83" w:rsidP="002B2ADA">
      <w:pPr>
        <w:jc w:val="left"/>
        <w:rPr>
          <w:sz w:val="32"/>
          <w:szCs w:val="32"/>
        </w:rPr>
      </w:pPr>
    </w:p>
    <w:p w14:paraId="5868CDF6" w14:textId="42B38182" w:rsidR="00C97C6F" w:rsidRDefault="00C97C6F" w:rsidP="002B2ADA">
      <w:pPr>
        <w:jc w:val="left"/>
        <w:rPr>
          <w:sz w:val="32"/>
          <w:szCs w:val="32"/>
        </w:rPr>
      </w:pPr>
    </w:p>
    <w:p w14:paraId="60B25CE2" w14:textId="44F95953" w:rsidR="00D65840" w:rsidRDefault="004A4E80" w:rsidP="002B2ADA">
      <w:pPr>
        <w:jc w:val="left"/>
        <w:rPr>
          <w:sz w:val="32"/>
          <w:szCs w:val="32"/>
        </w:rPr>
      </w:pPr>
      <w:bookmarkStart w:id="4" w:name="_Hlk7327535"/>
      <w:r>
        <w:rPr>
          <w:sz w:val="32"/>
          <w:szCs w:val="32"/>
        </w:rPr>
        <w:lastRenderedPageBreak/>
        <w:t>Разрушение защитного слоя бетон</w:t>
      </w:r>
      <w:r w:rsidR="00EC2989">
        <w:rPr>
          <w:sz w:val="32"/>
          <w:szCs w:val="32"/>
        </w:rPr>
        <w:t>а монолитных участков, коррозия арматуры.</w:t>
      </w:r>
    </w:p>
    <w:bookmarkEnd w:id="4"/>
    <w:p w14:paraId="0D4F20B7" w14:textId="77777777" w:rsidR="004A4E80" w:rsidRDefault="004A4E80" w:rsidP="002B2ADA">
      <w:pPr>
        <w:jc w:val="left"/>
        <w:rPr>
          <w:sz w:val="32"/>
          <w:szCs w:val="32"/>
        </w:rPr>
      </w:pPr>
    </w:p>
    <w:p w14:paraId="4139CAE6" w14:textId="057ADA2B" w:rsidR="004A4E80" w:rsidRDefault="004A4E80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CCDC61B" wp14:editId="771F4D31">
            <wp:extent cx="6210300" cy="46577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2D782" w14:textId="7F024521" w:rsidR="00926870" w:rsidRDefault="00926870" w:rsidP="002B2ADA">
      <w:pPr>
        <w:jc w:val="left"/>
        <w:rPr>
          <w:sz w:val="32"/>
          <w:szCs w:val="32"/>
        </w:rPr>
      </w:pPr>
    </w:p>
    <w:p w14:paraId="1522F7F4" w14:textId="29A0ADE2" w:rsidR="00926870" w:rsidRDefault="00926870" w:rsidP="002B2ADA">
      <w:pPr>
        <w:jc w:val="left"/>
        <w:rPr>
          <w:sz w:val="32"/>
          <w:szCs w:val="32"/>
        </w:rPr>
      </w:pPr>
    </w:p>
    <w:p w14:paraId="28D99365" w14:textId="25737081" w:rsidR="00926870" w:rsidRDefault="00926870" w:rsidP="002B2ADA">
      <w:pPr>
        <w:jc w:val="left"/>
        <w:rPr>
          <w:sz w:val="32"/>
          <w:szCs w:val="32"/>
        </w:rPr>
      </w:pPr>
    </w:p>
    <w:p w14:paraId="58AFC5E6" w14:textId="6A47FBDE" w:rsidR="00926870" w:rsidRDefault="00926870" w:rsidP="002B2ADA">
      <w:pPr>
        <w:jc w:val="left"/>
        <w:rPr>
          <w:sz w:val="32"/>
          <w:szCs w:val="32"/>
        </w:rPr>
      </w:pPr>
    </w:p>
    <w:p w14:paraId="66966264" w14:textId="32498200" w:rsidR="00926870" w:rsidRDefault="00926870" w:rsidP="002B2ADA">
      <w:pPr>
        <w:jc w:val="left"/>
        <w:rPr>
          <w:sz w:val="32"/>
          <w:szCs w:val="32"/>
        </w:rPr>
      </w:pPr>
    </w:p>
    <w:p w14:paraId="490D1483" w14:textId="15D8CF9E" w:rsidR="00926870" w:rsidRDefault="00926870" w:rsidP="002B2ADA">
      <w:pPr>
        <w:jc w:val="left"/>
        <w:rPr>
          <w:sz w:val="32"/>
          <w:szCs w:val="32"/>
        </w:rPr>
      </w:pPr>
    </w:p>
    <w:p w14:paraId="39A194B3" w14:textId="06D268A1" w:rsidR="00926870" w:rsidRDefault="00926870" w:rsidP="002B2ADA">
      <w:pPr>
        <w:jc w:val="left"/>
        <w:rPr>
          <w:sz w:val="32"/>
          <w:szCs w:val="32"/>
        </w:rPr>
      </w:pPr>
    </w:p>
    <w:p w14:paraId="5104948C" w14:textId="37C39135" w:rsidR="00926870" w:rsidRDefault="00926870" w:rsidP="002B2ADA">
      <w:pPr>
        <w:jc w:val="left"/>
        <w:rPr>
          <w:sz w:val="32"/>
          <w:szCs w:val="32"/>
        </w:rPr>
      </w:pPr>
    </w:p>
    <w:p w14:paraId="64A669A1" w14:textId="5F2F3B59" w:rsidR="00926870" w:rsidRDefault="00926870" w:rsidP="002B2ADA">
      <w:pPr>
        <w:jc w:val="left"/>
        <w:rPr>
          <w:sz w:val="32"/>
          <w:szCs w:val="32"/>
        </w:rPr>
      </w:pPr>
    </w:p>
    <w:p w14:paraId="3204BAD2" w14:textId="7A7FDCEF" w:rsidR="00926870" w:rsidRDefault="00926870" w:rsidP="002B2ADA">
      <w:pPr>
        <w:jc w:val="left"/>
        <w:rPr>
          <w:sz w:val="32"/>
          <w:szCs w:val="32"/>
        </w:rPr>
      </w:pPr>
    </w:p>
    <w:p w14:paraId="164BA414" w14:textId="6EE2526D" w:rsidR="00926870" w:rsidRDefault="00926870" w:rsidP="002B2ADA">
      <w:pPr>
        <w:jc w:val="left"/>
        <w:rPr>
          <w:sz w:val="32"/>
          <w:szCs w:val="32"/>
        </w:rPr>
      </w:pPr>
    </w:p>
    <w:p w14:paraId="7B812484" w14:textId="2462E526" w:rsidR="00926870" w:rsidRDefault="00926870" w:rsidP="002B2ADA">
      <w:pPr>
        <w:jc w:val="left"/>
        <w:rPr>
          <w:sz w:val="32"/>
          <w:szCs w:val="32"/>
        </w:rPr>
      </w:pPr>
    </w:p>
    <w:p w14:paraId="00FDACC3" w14:textId="1ED97308" w:rsidR="00926870" w:rsidRDefault="00926870" w:rsidP="002B2ADA">
      <w:pPr>
        <w:jc w:val="left"/>
        <w:rPr>
          <w:sz w:val="32"/>
          <w:szCs w:val="32"/>
        </w:rPr>
      </w:pPr>
    </w:p>
    <w:p w14:paraId="171ECA9C" w14:textId="134F7357" w:rsidR="00926870" w:rsidRDefault="00926870" w:rsidP="002B2ADA">
      <w:pPr>
        <w:jc w:val="left"/>
        <w:rPr>
          <w:sz w:val="32"/>
          <w:szCs w:val="32"/>
        </w:rPr>
      </w:pPr>
    </w:p>
    <w:p w14:paraId="6A089653" w14:textId="667BDBCF" w:rsidR="00926870" w:rsidRDefault="00926870" w:rsidP="002B2ADA">
      <w:pPr>
        <w:jc w:val="left"/>
        <w:rPr>
          <w:sz w:val="32"/>
          <w:szCs w:val="32"/>
        </w:rPr>
      </w:pPr>
    </w:p>
    <w:p w14:paraId="38AC7AB4" w14:textId="10518E83" w:rsidR="00926870" w:rsidRDefault="00EC2989" w:rsidP="002B2ADA">
      <w:pPr>
        <w:jc w:val="left"/>
        <w:rPr>
          <w:sz w:val="32"/>
          <w:szCs w:val="32"/>
        </w:rPr>
      </w:pPr>
      <w:r w:rsidRPr="00EC2989">
        <w:rPr>
          <w:sz w:val="32"/>
          <w:szCs w:val="32"/>
        </w:rPr>
        <w:lastRenderedPageBreak/>
        <w:t>Разрушение защитного слоя бетона монолитных участков, коррозия арматуры.</w:t>
      </w:r>
    </w:p>
    <w:p w14:paraId="69985B72" w14:textId="77777777" w:rsidR="00EC2989" w:rsidRDefault="00EC2989" w:rsidP="002B2ADA">
      <w:pPr>
        <w:jc w:val="left"/>
        <w:rPr>
          <w:sz w:val="32"/>
          <w:szCs w:val="32"/>
        </w:rPr>
      </w:pPr>
    </w:p>
    <w:p w14:paraId="3A663C40" w14:textId="2F34D477" w:rsidR="00926870" w:rsidRDefault="00EC2989" w:rsidP="002B2AD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5C7F8768" wp14:editId="506A49B2">
            <wp:extent cx="6210300" cy="4657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5839" w14:textId="161B5774" w:rsidR="00926870" w:rsidRDefault="00926870" w:rsidP="002B2ADA">
      <w:pPr>
        <w:jc w:val="left"/>
        <w:rPr>
          <w:sz w:val="32"/>
          <w:szCs w:val="32"/>
        </w:rPr>
      </w:pPr>
    </w:p>
    <w:p w14:paraId="1C7C3ED4" w14:textId="77777777" w:rsidR="002B6CD3" w:rsidRDefault="002B6CD3" w:rsidP="002B2ADA">
      <w:pPr>
        <w:jc w:val="left"/>
        <w:rPr>
          <w:sz w:val="32"/>
          <w:szCs w:val="32"/>
        </w:rPr>
      </w:pPr>
    </w:p>
    <w:p w14:paraId="722FA27B" w14:textId="77777777" w:rsidR="002B6CD3" w:rsidRDefault="002B6CD3" w:rsidP="002B2ADA">
      <w:pPr>
        <w:jc w:val="left"/>
        <w:rPr>
          <w:sz w:val="32"/>
          <w:szCs w:val="32"/>
        </w:rPr>
      </w:pPr>
    </w:p>
    <w:p w14:paraId="4C19CA63" w14:textId="77777777" w:rsidR="002B6CD3" w:rsidRDefault="002B6CD3" w:rsidP="002B2ADA">
      <w:pPr>
        <w:jc w:val="left"/>
        <w:rPr>
          <w:sz w:val="32"/>
          <w:szCs w:val="32"/>
        </w:rPr>
      </w:pPr>
    </w:p>
    <w:p w14:paraId="107BFEAD" w14:textId="77777777" w:rsidR="002B6CD3" w:rsidRDefault="002B6CD3" w:rsidP="002B2ADA">
      <w:pPr>
        <w:jc w:val="left"/>
        <w:rPr>
          <w:sz w:val="32"/>
          <w:szCs w:val="32"/>
        </w:rPr>
      </w:pPr>
    </w:p>
    <w:p w14:paraId="317FB2CD" w14:textId="77777777" w:rsidR="002B6CD3" w:rsidRDefault="002B6CD3" w:rsidP="002B2ADA">
      <w:pPr>
        <w:jc w:val="left"/>
        <w:rPr>
          <w:sz w:val="32"/>
          <w:szCs w:val="32"/>
        </w:rPr>
      </w:pPr>
    </w:p>
    <w:p w14:paraId="602C3E6D" w14:textId="77777777" w:rsidR="002B6CD3" w:rsidRDefault="002B6CD3" w:rsidP="002B2ADA">
      <w:pPr>
        <w:jc w:val="left"/>
        <w:rPr>
          <w:sz w:val="32"/>
          <w:szCs w:val="32"/>
        </w:rPr>
      </w:pPr>
    </w:p>
    <w:p w14:paraId="3BDD7133" w14:textId="77777777" w:rsidR="002B6CD3" w:rsidRDefault="002B6CD3" w:rsidP="002B2ADA">
      <w:pPr>
        <w:jc w:val="left"/>
        <w:rPr>
          <w:sz w:val="32"/>
          <w:szCs w:val="32"/>
        </w:rPr>
      </w:pPr>
    </w:p>
    <w:p w14:paraId="485D68E4" w14:textId="77777777" w:rsidR="002B6CD3" w:rsidRDefault="002B6CD3" w:rsidP="002B2ADA">
      <w:pPr>
        <w:jc w:val="left"/>
        <w:rPr>
          <w:sz w:val="32"/>
          <w:szCs w:val="32"/>
        </w:rPr>
      </w:pPr>
    </w:p>
    <w:p w14:paraId="53426131" w14:textId="77777777" w:rsidR="002B6CD3" w:rsidRDefault="002B6CD3" w:rsidP="002B2ADA">
      <w:pPr>
        <w:jc w:val="left"/>
        <w:rPr>
          <w:sz w:val="32"/>
          <w:szCs w:val="32"/>
        </w:rPr>
      </w:pPr>
    </w:p>
    <w:p w14:paraId="3111D487" w14:textId="77777777" w:rsidR="002B6CD3" w:rsidRDefault="002B6CD3" w:rsidP="002B2ADA">
      <w:pPr>
        <w:jc w:val="left"/>
        <w:rPr>
          <w:sz w:val="32"/>
          <w:szCs w:val="32"/>
        </w:rPr>
      </w:pPr>
    </w:p>
    <w:p w14:paraId="383ECF59" w14:textId="77777777" w:rsidR="002B6CD3" w:rsidRDefault="002B6CD3" w:rsidP="002B2ADA">
      <w:pPr>
        <w:jc w:val="left"/>
        <w:rPr>
          <w:sz w:val="32"/>
          <w:szCs w:val="32"/>
        </w:rPr>
      </w:pPr>
    </w:p>
    <w:p w14:paraId="4F0B69F8" w14:textId="77777777" w:rsidR="002B6CD3" w:rsidRDefault="002B6CD3" w:rsidP="002B2ADA">
      <w:pPr>
        <w:jc w:val="left"/>
        <w:rPr>
          <w:sz w:val="32"/>
          <w:szCs w:val="32"/>
        </w:rPr>
      </w:pPr>
    </w:p>
    <w:p w14:paraId="3AAFFCDC" w14:textId="77777777" w:rsidR="002B6CD3" w:rsidRDefault="002B6CD3" w:rsidP="002B2ADA">
      <w:pPr>
        <w:jc w:val="left"/>
        <w:rPr>
          <w:sz w:val="32"/>
          <w:szCs w:val="32"/>
        </w:rPr>
      </w:pPr>
    </w:p>
    <w:p w14:paraId="4E72437A" w14:textId="77777777" w:rsidR="002B6CD3" w:rsidRDefault="002B6CD3" w:rsidP="002B2ADA">
      <w:pPr>
        <w:jc w:val="left"/>
        <w:rPr>
          <w:sz w:val="32"/>
          <w:szCs w:val="32"/>
        </w:rPr>
      </w:pPr>
    </w:p>
    <w:p w14:paraId="02B3418E" w14:textId="0740FC77" w:rsidR="002B6CD3" w:rsidRDefault="00855CAC" w:rsidP="002B2ADA">
      <w:pPr>
        <w:jc w:val="left"/>
        <w:rPr>
          <w:sz w:val="32"/>
          <w:szCs w:val="32"/>
        </w:rPr>
      </w:pPr>
      <w:r>
        <w:rPr>
          <w:sz w:val="32"/>
          <w:szCs w:val="32"/>
        </w:rPr>
        <w:lastRenderedPageBreak/>
        <w:t>Трещины в стене под оконным проемом.</w:t>
      </w:r>
    </w:p>
    <w:p w14:paraId="3B58F0B1" w14:textId="7CDB0D44" w:rsidR="00EC2989" w:rsidRDefault="00EC2989" w:rsidP="002B2ADA">
      <w:pPr>
        <w:jc w:val="left"/>
        <w:rPr>
          <w:sz w:val="32"/>
          <w:szCs w:val="32"/>
        </w:rPr>
      </w:pPr>
    </w:p>
    <w:p w14:paraId="7A98F0F2" w14:textId="2B9E4B27" w:rsidR="00855CAC" w:rsidRDefault="00855CAC" w:rsidP="002B2ADA">
      <w:pPr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5F25A" wp14:editId="0BD54C23">
                <wp:simplePos x="0" y="0"/>
                <wp:positionH relativeFrom="column">
                  <wp:posOffset>3171825</wp:posOffset>
                </wp:positionH>
                <wp:positionV relativeFrom="paragraph">
                  <wp:posOffset>3187700</wp:posOffset>
                </wp:positionV>
                <wp:extent cx="1381125" cy="514350"/>
                <wp:effectExtent l="38100" t="19050" r="28575" b="762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514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C000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49.75pt;margin-top:251pt;width:108.75pt;height:4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6DC9F5" wp14:editId="31C47EE2">
            <wp:extent cx="6210300" cy="8280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5EEE" w14:textId="77777777" w:rsidR="002B6CD3" w:rsidRDefault="002B6CD3" w:rsidP="002B2ADA">
      <w:pPr>
        <w:jc w:val="left"/>
        <w:rPr>
          <w:sz w:val="32"/>
          <w:szCs w:val="32"/>
        </w:rPr>
      </w:pPr>
    </w:p>
    <w:p w14:paraId="3545462A" w14:textId="77777777" w:rsidR="002B6CD3" w:rsidRDefault="002B6CD3" w:rsidP="002B2ADA">
      <w:pPr>
        <w:jc w:val="left"/>
        <w:rPr>
          <w:sz w:val="32"/>
          <w:szCs w:val="32"/>
        </w:rPr>
      </w:pPr>
    </w:p>
    <w:p w14:paraId="0306F197" w14:textId="417C80B6" w:rsidR="006C2A48" w:rsidRDefault="00137E54" w:rsidP="002B2ADA">
      <w:pPr>
        <w:jc w:val="left"/>
      </w:pPr>
      <w:r>
        <w:lastRenderedPageBreak/>
        <w:t>Коррозия арматуры в плите перекрытия.</w:t>
      </w:r>
    </w:p>
    <w:p w14:paraId="1A2E1539" w14:textId="77777777" w:rsidR="00137E54" w:rsidRDefault="00137E54" w:rsidP="002B2ADA">
      <w:pPr>
        <w:jc w:val="left"/>
      </w:pPr>
    </w:p>
    <w:p w14:paraId="3057F4B3" w14:textId="07EFD9B1" w:rsidR="00516799" w:rsidRDefault="00137E54" w:rsidP="002B2ADA">
      <w:pPr>
        <w:jc w:val="left"/>
      </w:pPr>
      <w:r>
        <w:rPr>
          <w:noProof/>
        </w:rPr>
        <w:drawing>
          <wp:inline distT="0" distB="0" distL="0" distR="0" wp14:anchorId="7432BED1" wp14:editId="07B3BF7C">
            <wp:extent cx="6210300" cy="46577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BB88" w14:textId="61791B1C" w:rsidR="00516799" w:rsidRDefault="00516799" w:rsidP="002B2ADA">
      <w:pPr>
        <w:jc w:val="left"/>
      </w:pPr>
    </w:p>
    <w:p w14:paraId="7E11DEAE" w14:textId="0E98AD6E" w:rsidR="00516799" w:rsidRDefault="00516799" w:rsidP="002B2ADA">
      <w:pPr>
        <w:jc w:val="left"/>
      </w:pPr>
    </w:p>
    <w:p w14:paraId="1241FDF3" w14:textId="08B81478" w:rsidR="00516799" w:rsidRDefault="00516799" w:rsidP="002B2ADA">
      <w:pPr>
        <w:jc w:val="left"/>
      </w:pPr>
    </w:p>
    <w:p w14:paraId="18F5F41F" w14:textId="2EA30967" w:rsidR="00516799" w:rsidRDefault="00516799" w:rsidP="002B2ADA">
      <w:pPr>
        <w:jc w:val="left"/>
      </w:pPr>
    </w:p>
    <w:p w14:paraId="3FAC7A7A" w14:textId="56E36DCA" w:rsidR="00516799" w:rsidRDefault="00516799" w:rsidP="002B2ADA">
      <w:pPr>
        <w:jc w:val="left"/>
      </w:pPr>
    </w:p>
    <w:p w14:paraId="6DF7C58E" w14:textId="5562DD5C" w:rsidR="00516799" w:rsidRDefault="00516799" w:rsidP="002B2ADA">
      <w:pPr>
        <w:jc w:val="left"/>
      </w:pPr>
    </w:p>
    <w:p w14:paraId="4CD2E72A" w14:textId="51FB20CE" w:rsidR="00516799" w:rsidRDefault="00516799" w:rsidP="002B2ADA">
      <w:pPr>
        <w:jc w:val="left"/>
      </w:pPr>
    </w:p>
    <w:p w14:paraId="2A2663EA" w14:textId="1DD3E31F" w:rsidR="00516799" w:rsidRDefault="00516799" w:rsidP="002B2ADA">
      <w:pPr>
        <w:jc w:val="left"/>
      </w:pPr>
    </w:p>
    <w:p w14:paraId="64BCF14E" w14:textId="3F821D65" w:rsidR="00516799" w:rsidRDefault="00516799" w:rsidP="002B2ADA">
      <w:pPr>
        <w:jc w:val="left"/>
      </w:pPr>
    </w:p>
    <w:p w14:paraId="7DAE8048" w14:textId="2A7C4D22" w:rsidR="00516799" w:rsidRDefault="00516799" w:rsidP="002B2ADA">
      <w:pPr>
        <w:jc w:val="left"/>
      </w:pPr>
    </w:p>
    <w:p w14:paraId="7DA7D84E" w14:textId="2B222910" w:rsidR="00516799" w:rsidRDefault="00516799" w:rsidP="002B2ADA">
      <w:pPr>
        <w:jc w:val="left"/>
      </w:pPr>
    </w:p>
    <w:p w14:paraId="588E270C" w14:textId="607CE833" w:rsidR="00516799" w:rsidRDefault="00516799" w:rsidP="002B2ADA">
      <w:pPr>
        <w:jc w:val="left"/>
      </w:pPr>
    </w:p>
    <w:p w14:paraId="32E4DB7F" w14:textId="10C5715B" w:rsidR="00516799" w:rsidRDefault="00516799" w:rsidP="002B2ADA">
      <w:pPr>
        <w:jc w:val="left"/>
      </w:pPr>
    </w:p>
    <w:p w14:paraId="019A57DA" w14:textId="1928E49E" w:rsidR="00516799" w:rsidRDefault="00516799" w:rsidP="002B2ADA">
      <w:pPr>
        <w:jc w:val="left"/>
      </w:pPr>
    </w:p>
    <w:p w14:paraId="50D7517F" w14:textId="6F5E6125" w:rsidR="00516799" w:rsidRDefault="00516799" w:rsidP="002B2ADA">
      <w:pPr>
        <w:jc w:val="left"/>
      </w:pPr>
    </w:p>
    <w:p w14:paraId="12C1AF19" w14:textId="2B66FFDD" w:rsidR="00516799" w:rsidRDefault="00516799" w:rsidP="002B2ADA">
      <w:pPr>
        <w:jc w:val="left"/>
      </w:pPr>
    </w:p>
    <w:p w14:paraId="29729A74" w14:textId="2C9C0D76" w:rsidR="00516799" w:rsidRDefault="00516799" w:rsidP="002B2ADA">
      <w:pPr>
        <w:jc w:val="left"/>
      </w:pPr>
    </w:p>
    <w:p w14:paraId="79BD3FFB" w14:textId="6C4C7166" w:rsidR="00516799" w:rsidRDefault="00516799" w:rsidP="002B2ADA">
      <w:pPr>
        <w:jc w:val="left"/>
      </w:pPr>
    </w:p>
    <w:p w14:paraId="16AA0119" w14:textId="1B50D6F1" w:rsidR="001F3EB2" w:rsidRDefault="001F3EB2" w:rsidP="002B2ADA">
      <w:pPr>
        <w:jc w:val="left"/>
      </w:pPr>
    </w:p>
    <w:p w14:paraId="3C6ED3C5" w14:textId="3B0F3718" w:rsidR="0005266B" w:rsidRDefault="00137E54" w:rsidP="002B2ADA">
      <w:pPr>
        <w:jc w:val="left"/>
      </w:pPr>
      <w:r>
        <w:lastRenderedPageBreak/>
        <w:t>Дефекты устройства подшивки свесов кровли.</w:t>
      </w:r>
    </w:p>
    <w:p w14:paraId="2F0F21DC" w14:textId="77777777" w:rsidR="00137E54" w:rsidRDefault="00137E54" w:rsidP="002B2ADA">
      <w:pPr>
        <w:jc w:val="left"/>
      </w:pPr>
    </w:p>
    <w:p w14:paraId="409FA2B2" w14:textId="3EB59893" w:rsidR="00137E54" w:rsidRDefault="00137E54" w:rsidP="002B2ADA">
      <w:pPr>
        <w:jc w:val="left"/>
      </w:pPr>
      <w:r>
        <w:rPr>
          <w:noProof/>
        </w:rPr>
        <w:drawing>
          <wp:inline distT="0" distB="0" distL="0" distR="0" wp14:anchorId="1C8D717A" wp14:editId="5C84F3A6">
            <wp:extent cx="6210300" cy="4657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C7B8" w14:textId="0AFEC459" w:rsidR="001F3EB2" w:rsidRDefault="001F3EB2" w:rsidP="002B2ADA">
      <w:pPr>
        <w:jc w:val="left"/>
      </w:pPr>
    </w:p>
    <w:p w14:paraId="6ABF5063" w14:textId="487BDFCC" w:rsidR="001F3EB2" w:rsidRDefault="001F3EB2" w:rsidP="002B2ADA">
      <w:pPr>
        <w:jc w:val="left"/>
      </w:pPr>
    </w:p>
    <w:p w14:paraId="53457C49" w14:textId="2BBDDAEE" w:rsidR="001F3EB2" w:rsidRDefault="001F3EB2" w:rsidP="002B2ADA">
      <w:pPr>
        <w:jc w:val="left"/>
      </w:pPr>
    </w:p>
    <w:p w14:paraId="2D84B135" w14:textId="568F0270" w:rsidR="001F3EB2" w:rsidRDefault="001F3EB2" w:rsidP="002B2ADA">
      <w:pPr>
        <w:jc w:val="left"/>
      </w:pPr>
    </w:p>
    <w:p w14:paraId="1ECBD575" w14:textId="0CC8BCD4" w:rsidR="001F3EB2" w:rsidRDefault="001F3EB2" w:rsidP="002B2ADA">
      <w:pPr>
        <w:jc w:val="left"/>
      </w:pPr>
    </w:p>
    <w:p w14:paraId="0C00C3E5" w14:textId="1467E87C" w:rsidR="001F3EB2" w:rsidRDefault="001F3EB2" w:rsidP="002B2ADA">
      <w:pPr>
        <w:jc w:val="left"/>
      </w:pPr>
    </w:p>
    <w:p w14:paraId="714E8AAD" w14:textId="6D2B0070" w:rsidR="001F3EB2" w:rsidRDefault="001F3EB2" w:rsidP="002B2ADA">
      <w:pPr>
        <w:jc w:val="left"/>
      </w:pPr>
    </w:p>
    <w:p w14:paraId="25BCB09D" w14:textId="52D04E7A" w:rsidR="001F3EB2" w:rsidRDefault="001F3EB2" w:rsidP="002B2ADA">
      <w:pPr>
        <w:jc w:val="left"/>
      </w:pPr>
    </w:p>
    <w:p w14:paraId="1C5F7730" w14:textId="156C3040" w:rsidR="001F3EB2" w:rsidRDefault="001F3EB2" w:rsidP="002B2ADA">
      <w:pPr>
        <w:jc w:val="left"/>
      </w:pPr>
    </w:p>
    <w:p w14:paraId="7283C97C" w14:textId="44D589C4" w:rsidR="001F3EB2" w:rsidRDefault="001F3EB2" w:rsidP="002B2ADA">
      <w:pPr>
        <w:jc w:val="left"/>
      </w:pPr>
    </w:p>
    <w:p w14:paraId="4F12F773" w14:textId="77777777" w:rsidR="001F3EB2" w:rsidRDefault="001F3EB2" w:rsidP="002B2ADA">
      <w:pPr>
        <w:jc w:val="left"/>
      </w:pPr>
    </w:p>
    <w:p w14:paraId="07EECDDD" w14:textId="79CCD0E5" w:rsidR="008B5DE7" w:rsidRDefault="008B5DE7" w:rsidP="002B2ADA">
      <w:pPr>
        <w:jc w:val="left"/>
      </w:pPr>
    </w:p>
    <w:p w14:paraId="6F5C45D0" w14:textId="77777777" w:rsidR="008B5DE7" w:rsidRDefault="008B5DE7" w:rsidP="002B2ADA">
      <w:pPr>
        <w:jc w:val="left"/>
      </w:pPr>
    </w:p>
    <w:p w14:paraId="10D2EA33" w14:textId="4176ED02" w:rsidR="008B5DE7" w:rsidRDefault="008B5DE7" w:rsidP="002B2ADA">
      <w:pPr>
        <w:jc w:val="left"/>
      </w:pPr>
    </w:p>
    <w:p w14:paraId="066F5C08" w14:textId="77777777" w:rsidR="008B5DE7" w:rsidRDefault="008B5DE7" w:rsidP="002B2ADA">
      <w:pPr>
        <w:jc w:val="left"/>
      </w:pPr>
    </w:p>
    <w:p w14:paraId="792A468A" w14:textId="77777777" w:rsidR="008B5DE7" w:rsidRDefault="008B5DE7" w:rsidP="002B2ADA">
      <w:pPr>
        <w:jc w:val="left"/>
      </w:pPr>
    </w:p>
    <w:p w14:paraId="65E11FB4" w14:textId="0A6F3D79" w:rsidR="008B5DE7" w:rsidRDefault="008B5DE7" w:rsidP="002B2ADA">
      <w:pPr>
        <w:jc w:val="left"/>
      </w:pPr>
    </w:p>
    <w:p w14:paraId="088A3B19" w14:textId="77777777" w:rsidR="002C3254" w:rsidRDefault="002C3254" w:rsidP="002B2ADA">
      <w:pPr>
        <w:jc w:val="left"/>
      </w:pPr>
    </w:p>
    <w:p w14:paraId="3A09E77A" w14:textId="77777777" w:rsidR="002C3254" w:rsidRDefault="002C3254" w:rsidP="002B2ADA">
      <w:pPr>
        <w:jc w:val="left"/>
      </w:pPr>
    </w:p>
    <w:p w14:paraId="52001B69" w14:textId="732C9D06" w:rsidR="00FA1F65" w:rsidRDefault="00520E39" w:rsidP="002B2ADA">
      <w:pPr>
        <w:jc w:val="left"/>
      </w:pPr>
      <w:r>
        <w:lastRenderedPageBreak/>
        <w:t>Дефекты утепления чердачного перекрытия.</w:t>
      </w:r>
    </w:p>
    <w:p w14:paraId="2E626E98" w14:textId="11397E09" w:rsidR="00520E39" w:rsidRDefault="00520E39" w:rsidP="002B2ADA">
      <w:pPr>
        <w:jc w:val="left"/>
      </w:pPr>
    </w:p>
    <w:p w14:paraId="65A4D750" w14:textId="459DC0F6" w:rsidR="00520E39" w:rsidRDefault="00520E39" w:rsidP="002B2ADA">
      <w:pPr>
        <w:jc w:val="left"/>
      </w:pPr>
      <w:r>
        <w:rPr>
          <w:noProof/>
        </w:rPr>
        <w:drawing>
          <wp:inline distT="0" distB="0" distL="0" distR="0" wp14:anchorId="206846E2" wp14:editId="3EA59EED">
            <wp:extent cx="6210300" cy="46577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87398" w14:textId="3385AAFE" w:rsidR="00FA1F65" w:rsidRDefault="00FA1F65" w:rsidP="002B2ADA">
      <w:pPr>
        <w:jc w:val="left"/>
      </w:pPr>
    </w:p>
    <w:p w14:paraId="29FDAC57" w14:textId="77777777" w:rsidR="00A37376" w:rsidRDefault="00A37376" w:rsidP="002B2ADA">
      <w:pPr>
        <w:jc w:val="left"/>
      </w:pPr>
    </w:p>
    <w:p w14:paraId="01B12C11" w14:textId="77777777" w:rsidR="00FA1F65" w:rsidRDefault="00FA1F65" w:rsidP="002B2ADA">
      <w:pPr>
        <w:jc w:val="left"/>
      </w:pPr>
    </w:p>
    <w:p w14:paraId="04F43177" w14:textId="77777777" w:rsidR="00FA1F65" w:rsidRDefault="00FA1F65" w:rsidP="002B2ADA">
      <w:pPr>
        <w:jc w:val="left"/>
      </w:pPr>
    </w:p>
    <w:p w14:paraId="5AFC2001" w14:textId="77777777" w:rsidR="00FA1F65" w:rsidRDefault="00FA1F65" w:rsidP="002B2ADA">
      <w:pPr>
        <w:jc w:val="left"/>
      </w:pPr>
    </w:p>
    <w:p w14:paraId="0131BE4C" w14:textId="77777777" w:rsidR="00CD38C1" w:rsidRDefault="00CD38C1" w:rsidP="002B2ADA">
      <w:pPr>
        <w:jc w:val="left"/>
      </w:pPr>
    </w:p>
    <w:p w14:paraId="72608B98" w14:textId="77777777" w:rsidR="00CD38C1" w:rsidRDefault="00CD38C1" w:rsidP="002B2ADA">
      <w:pPr>
        <w:jc w:val="left"/>
      </w:pPr>
    </w:p>
    <w:p w14:paraId="0E800117" w14:textId="77777777" w:rsidR="00CD38C1" w:rsidRDefault="00CD38C1" w:rsidP="002B2ADA">
      <w:pPr>
        <w:jc w:val="left"/>
      </w:pPr>
    </w:p>
    <w:p w14:paraId="78FC6915" w14:textId="77777777" w:rsidR="00CD38C1" w:rsidRDefault="00CD38C1" w:rsidP="002B2ADA">
      <w:pPr>
        <w:jc w:val="left"/>
      </w:pPr>
    </w:p>
    <w:p w14:paraId="00B507BD" w14:textId="77777777" w:rsidR="00CD38C1" w:rsidRDefault="00CD38C1" w:rsidP="002B2ADA">
      <w:pPr>
        <w:jc w:val="left"/>
      </w:pPr>
    </w:p>
    <w:p w14:paraId="7C9823FB" w14:textId="77777777" w:rsidR="00CD38C1" w:rsidRDefault="00CD38C1" w:rsidP="002B2ADA">
      <w:pPr>
        <w:jc w:val="left"/>
      </w:pPr>
    </w:p>
    <w:p w14:paraId="40BE3B3B" w14:textId="77777777" w:rsidR="00CD38C1" w:rsidRDefault="00CD38C1" w:rsidP="002B2ADA">
      <w:pPr>
        <w:jc w:val="left"/>
      </w:pPr>
    </w:p>
    <w:p w14:paraId="7685EAF6" w14:textId="77777777" w:rsidR="00CD38C1" w:rsidRDefault="00CD38C1" w:rsidP="002B2ADA">
      <w:pPr>
        <w:jc w:val="left"/>
      </w:pPr>
    </w:p>
    <w:p w14:paraId="635F9387" w14:textId="77777777" w:rsidR="00CD38C1" w:rsidRDefault="00CD38C1" w:rsidP="002B2ADA">
      <w:pPr>
        <w:jc w:val="left"/>
      </w:pPr>
    </w:p>
    <w:p w14:paraId="26C704B5" w14:textId="77777777" w:rsidR="00CD38C1" w:rsidRDefault="00CD38C1" w:rsidP="002B2ADA">
      <w:pPr>
        <w:jc w:val="left"/>
      </w:pPr>
    </w:p>
    <w:p w14:paraId="426DE20E" w14:textId="77777777" w:rsidR="00CD38C1" w:rsidRDefault="00CD38C1" w:rsidP="002B2ADA">
      <w:pPr>
        <w:jc w:val="left"/>
      </w:pPr>
    </w:p>
    <w:p w14:paraId="100EF63A" w14:textId="77777777" w:rsidR="00CD38C1" w:rsidRDefault="00CD38C1" w:rsidP="002B2ADA">
      <w:pPr>
        <w:jc w:val="left"/>
      </w:pPr>
    </w:p>
    <w:p w14:paraId="50BA5F6B" w14:textId="77777777" w:rsidR="00CD38C1" w:rsidRDefault="00CD38C1" w:rsidP="002B2ADA">
      <w:pPr>
        <w:jc w:val="left"/>
      </w:pPr>
    </w:p>
    <w:p w14:paraId="1A1FA37D" w14:textId="77777777" w:rsidR="00CD38C1" w:rsidRDefault="00CD38C1" w:rsidP="002B2ADA">
      <w:pPr>
        <w:jc w:val="left"/>
      </w:pPr>
    </w:p>
    <w:p w14:paraId="3E0F7DA9" w14:textId="59B3D324" w:rsidR="00CD38C1" w:rsidRDefault="009B09D5" w:rsidP="002B2ADA">
      <w:pPr>
        <w:jc w:val="left"/>
      </w:pPr>
      <w:bookmarkStart w:id="5" w:name="_Hlk7328168"/>
      <w:r>
        <w:lastRenderedPageBreak/>
        <w:t xml:space="preserve">Повреждения </w:t>
      </w:r>
      <w:proofErr w:type="spellStart"/>
      <w:r>
        <w:t>паро</w:t>
      </w:r>
      <w:proofErr w:type="spellEnd"/>
      <w:r>
        <w:t xml:space="preserve"> и гидроизоляции кровли.</w:t>
      </w:r>
    </w:p>
    <w:bookmarkEnd w:id="5"/>
    <w:p w14:paraId="3F42361A" w14:textId="77777777" w:rsidR="005803C8" w:rsidRDefault="005803C8" w:rsidP="002B2ADA">
      <w:pPr>
        <w:jc w:val="left"/>
      </w:pPr>
    </w:p>
    <w:p w14:paraId="23D4E885" w14:textId="5FC9DC82" w:rsidR="00CD38C1" w:rsidRDefault="005803C8" w:rsidP="002B2ADA">
      <w:pPr>
        <w:jc w:val="left"/>
      </w:pPr>
      <w:r>
        <w:rPr>
          <w:noProof/>
        </w:rPr>
        <w:drawing>
          <wp:inline distT="0" distB="0" distL="0" distR="0" wp14:anchorId="43C8BE66" wp14:editId="4564FA95">
            <wp:extent cx="6210300" cy="82804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07C7" w14:textId="77777777" w:rsidR="00CD38C1" w:rsidRDefault="00CD38C1" w:rsidP="002B2ADA">
      <w:pPr>
        <w:jc w:val="left"/>
      </w:pPr>
    </w:p>
    <w:p w14:paraId="4C19EE56" w14:textId="77777777" w:rsidR="00CD38C1" w:rsidRDefault="00CD38C1" w:rsidP="002B2ADA">
      <w:pPr>
        <w:jc w:val="left"/>
      </w:pPr>
    </w:p>
    <w:p w14:paraId="3AF150AA" w14:textId="36A6D988" w:rsidR="00CD38C1" w:rsidRDefault="0004484E" w:rsidP="002B2ADA">
      <w:pPr>
        <w:jc w:val="left"/>
      </w:pPr>
      <w:r w:rsidRPr="0004484E">
        <w:lastRenderedPageBreak/>
        <w:t xml:space="preserve">Повреждения </w:t>
      </w:r>
      <w:proofErr w:type="spellStart"/>
      <w:r w:rsidRPr="0004484E">
        <w:t>паро</w:t>
      </w:r>
      <w:proofErr w:type="spellEnd"/>
      <w:r w:rsidRPr="0004484E">
        <w:t xml:space="preserve"> и гидроизоляции кровли.</w:t>
      </w:r>
    </w:p>
    <w:p w14:paraId="7F812510" w14:textId="77777777" w:rsidR="0004484E" w:rsidRDefault="0004484E" w:rsidP="002B2ADA">
      <w:pPr>
        <w:jc w:val="left"/>
      </w:pPr>
    </w:p>
    <w:p w14:paraId="473814CC" w14:textId="2744B23F" w:rsidR="009B09D5" w:rsidRDefault="0004484E" w:rsidP="002B2ADA">
      <w:pPr>
        <w:jc w:val="left"/>
      </w:pPr>
      <w:r>
        <w:rPr>
          <w:noProof/>
        </w:rPr>
        <w:drawing>
          <wp:inline distT="0" distB="0" distL="0" distR="0" wp14:anchorId="1DE5FB24" wp14:editId="694DF4BD">
            <wp:extent cx="6210300" cy="82804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2638" w14:textId="77777777" w:rsidR="00CD38C1" w:rsidRDefault="00CD38C1" w:rsidP="002B2ADA">
      <w:pPr>
        <w:jc w:val="left"/>
      </w:pPr>
    </w:p>
    <w:p w14:paraId="31808EBC" w14:textId="77777777" w:rsidR="00CD38C1" w:rsidRDefault="00CD38C1" w:rsidP="002B2ADA">
      <w:pPr>
        <w:jc w:val="left"/>
      </w:pPr>
    </w:p>
    <w:p w14:paraId="4452EE0C" w14:textId="03325FBF" w:rsidR="00CD38C1" w:rsidRDefault="00E86CF9" w:rsidP="002B2ADA">
      <w:pPr>
        <w:jc w:val="left"/>
      </w:pPr>
      <w:r w:rsidRPr="00E86CF9">
        <w:lastRenderedPageBreak/>
        <w:t xml:space="preserve">Повреждения </w:t>
      </w:r>
      <w:proofErr w:type="spellStart"/>
      <w:r w:rsidRPr="00E86CF9">
        <w:t>паро</w:t>
      </w:r>
      <w:proofErr w:type="spellEnd"/>
      <w:r w:rsidRPr="00E86CF9">
        <w:t xml:space="preserve"> и гидроизоляции кровли.</w:t>
      </w:r>
    </w:p>
    <w:p w14:paraId="331A1D16" w14:textId="0BDAB20E" w:rsidR="00E86CF9" w:rsidRDefault="00E86CF9" w:rsidP="002B2ADA">
      <w:pPr>
        <w:jc w:val="left"/>
      </w:pPr>
    </w:p>
    <w:p w14:paraId="5FED8D7D" w14:textId="6C56EFBB" w:rsidR="00E86CF9" w:rsidRDefault="00E86CF9" w:rsidP="002B2ADA">
      <w:pPr>
        <w:jc w:val="left"/>
      </w:pPr>
      <w:r>
        <w:rPr>
          <w:noProof/>
        </w:rPr>
        <w:drawing>
          <wp:inline distT="0" distB="0" distL="0" distR="0" wp14:anchorId="2458EA76" wp14:editId="2FF1A20F">
            <wp:extent cx="6210300" cy="82804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526D" w14:textId="77777777" w:rsidR="00CD38C1" w:rsidRDefault="00CD38C1" w:rsidP="002B2ADA">
      <w:pPr>
        <w:jc w:val="left"/>
      </w:pPr>
    </w:p>
    <w:p w14:paraId="272BD956" w14:textId="77777777" w:rsidR="00CD38C1" w:rsidRDefault="00CD38C1" w:rsidP="002B2ADA">
      <w:pPr>
        <w:jc w:val="left"/>
      </w:pPr>
    </w:p>
    <w:p w14:paraId="49D866CE" w14:textId="77777777" w:rsidR="00CD38C1" w:rsidRDefault="00CD38C1" w:rsidP="002B2ADA">
      <w:pPr>
        <w:jc w:val="left"/>
      </w:pPr>
    </w:p>
    <w:p w14:paraId="505DA335" w14:textId="77777777" w:rsidR="00CD38C1" w:rsidRDefault="00CD38C1" w:rsidP="002B2ADA">
      <w:pPr>
        <w:jc w:val="left"/>
      </w:pPr>
    </w:p>
    <w:p w14:paraId="6111D394" w14:textId="77777777" w:rsidR="00CD38C1" w:rsidRDefault="00CD38C1" w:rsidP="002B2ADA">
      <w:pPr>
        <w:jc w:val="left"/>
      </w:pPr>
    </w:p>
    <w:p w14:paraId="76CFC06D" w14:textId="77777777" w:rsidR="00CD38C1" w:rsidRDefault="00CD38C1" w:rsidP="002B2ADA">
      <w:pPr>
        <w:jc w:val="left"/>
      </w:pPr>
    </w:p>
    <w:p w14:paraId="37947F23" w14:textId="77777777" w:rsidR="00CD38C1" w:rsidRDefault="00CD38C1" w:rsidP="002B2ADA">
      <w:pPr>
        <w:jc w:val="left"/>
      </w:pPr>
    </w:p>
    <w:p w14:paraId="24F8FB45" w14:textId="77777777" w:rsidR="00CD38C1" w:rsidRDefault="00CD38C1" w:rsidP="002B2ADA">
      <w:pPr>
        <w:jc w:val="left"/>
      </w:pPr>
    </w:p>
    <w:p w14:paraId="00434792" w14:textId="77777777" w:rsidR="00CD38C1" w:rsidRDefault="00CD38C1" w:rsidP="002B2ADA">
      <w:pPr>
        <w:jc w:val="left"/>
      </w:pPr>
    </w:p>
    <w:p w14:paraId="72A3D417" w14:textId="77777777" w:rsidR="00CD38C1" w:rsidRDefault="00CD38C1" w:rsidP="002B2ADA">
      <w:pPr>
        <w:jc w:val="left"/>
      </w:pPr>
    </w:p>
    <w:p w14:paraId="7EFFCDCD" w14:textId="77777777" w:rsidR="00CD38C1" w:rsidRDefault="00CD38C1" w:rsidP="002B2ADA">
      <w:pPr>
        <w:jc w:val="left"/>
      </w:pPr>
    </w:p>
    <w:p w14:paraId="7C4A2300" w14:textId="77777777" w:rsidR="00CD38C1" w:rsidRDefault="00CD38C1" w:rsidP="002B2ADA">
      <w:pPr>
        <w:jc w:val="left"/>
      </w:pPr>
    </w:p>
    <w:p w14:paraId="4CBD2D7F" w14:textId="77777777" w:rsidR="00CD38C1" w:rsidRDefault="00CD38C1" w:rsidP="002B2ADA">
      <w:pPr>
        <w:jc w:val="left"/>
      </w:pPr>
    </w:p>
    <w:p w14:paraId="3F61147E" w14:textId="77777777" w:rsidR="00CD38C1" w:rsidRDefault="00CD38C1" w:rsidP="002B2ADA">
      <w:pPr>
        <w:jc w:val="left"/>
      </w:pPr>
    </w:p>
    <w:p w14:paraId="51FB788A" w14:textId="3C615EED" w:rsidR="00CD38C1" w:rsidRDefault="00CD38C1" w:rsidP="002B2ADA">
      <w:pPr>
        <w:jc w:val="left"/>
      </w:pPr>
    </w:p>
    <w:p w14:paraId="78C61356" w14:textId="77777777" w:rsidR="00CD38C1" w:rsidRDefault="00CD38C1" w:rsidP="002B2ADA">
      <w:pPr>
        <w:jc w:val="left"/>
      </w:pPr>
    </w:p>
    <w:p w14:paraId="2DC0EE6C" w14:textId="14A0546D" w:rsidR="00CD38C1" w:rsidRDefault="00CD38C1" w:rsidP="002B2ADA">
      <w:pPr>
        <w:jc w:val="left"/>
      </w:pPr>
    </w:p>
    <w:p w14:paraId="30AD1E63" w14:textId="77777777" w:rsidR="005F11D2" w:rsidRDefault="005F11D2" w:rsidP="002B2ADA">
      <w:pPr>
        <w:jc w:val="left"/>
      </w:pPr>
    </w:p>
    <w:p w14:paraId="7901D49C" w14:textId="77777777" w:rsidR="005F11D2" w:rsidRDefault="005F11D2" w:rsidP="002B2ADA">
      <w:pPr>
        <w:jc w:val="left"/>
      </w:pPr>
    </w:p>
    <w:p w14:paraId="63205392" w14:textId="77777777" w:rsidR="005F11D2" w:rsidRDefault="005F11D2" w:rsidP="002B2ADA">
      <w:pPr>
        <w:jc w:val="left"/>
      </w:pPr>
    </w:p>
    <w:p w14:paraId="41ADB142" w14:textId="77777777" w:rsidR="005F11D2" w:rsidRDefault="005F11D2" w:rsidP="002B2ADA">
      <w:pPr>
        <w:jc w:val="left"/>
      </w:pPr>
    </w:p>
    <w:p w14:paraId="2D9B3055" w14:textId="77777777" w:rsidR="005F11D2" w:rsidRDefault="005F11D2" w:rsidP="002B2ADA">
      <w:pPr>
        <w:jc w:val="left"/>
      </w:pPr>
    </w:p>
    <w:p w14:paraId="7073B8DA" w14:textId="77777777" w:rsidR="005F11D2" w:rsidRDefault="005F11D2" w:rsidP="002B2ADA">
      <w:pPr>
        <w:jc w:val="left"/>
      </w:pPr>
    </w:p>
    <w:p w14:paraId="3F7BC342" w14:textId="77777777" w:rsidR="005F11D2" w:rsidRDefault="005F11D2" w:rsidP="002B2ADA">
      <w:pPr>
        <w:jc w:val="left"/>
      </w:pPr>
    </w:p>
    <w:p w14:paraId="07607EF0" w14:textId="77777777" w:rsidR="005F11D2" w:rsidRDefault="005F11D2" w:rsidP="002B2ADA">
      <w:pPr>
        <w:jc w:val="left"/>
      </w:pPr>
    </w:p>
    <w:p w14:paraId="3DA56945" w14:textId="77777777" w:rsidR="005F11D2" w:rsidRDefault="005F11D2" w:rsidP="002B2ADA">
      <w:pPr>
        <w:jc w:val="left"/>
      </w:pPr>
    </w:p>
    <w:p w14:paraId="3D26B93A" w14:textId="77777777" w:rsidR="005F11D2" w:rsidRDefault="005F11D2" w:rsidP="002B2ADA">
      <w:pPr>
        <w:jc w:val="left"/>
      </w:pPr>
    </w:p>
    <w:p w14:paraId="42592366" w14:textId="77777777" w:rsidR="005F11D2" w:rsidRDefault="005F11D2" w:rsidP="002B2ADA">
      <w:pPr>
        <w:jc w:val="left"/>
      </w:pPr>
    </w:p>
    <w:p w14:paraId="250A9A95" w14:textId="77777777" w:rsidR="005F11D2" w:rsidRDefault="005F11D2" w:rsidP="002B2ADA">
      <w:pPr>
        <w:jc w:val="left"/>
      </w:pPr>
    </w:p>
    <w:p w14:paraId="7A56B0AF" w14:textId="77777777" w:rsidR="005F11D2" w:rsidRDefault="005F11D2" w:rsidP="002B2ADA">
      <w:pPr>
        <w:jc w:val="left"/>
      </w:pPr>
    </w:p>
    <w:p w14:paraId="25BBAD41" w14:textId="77777777" w:rsidR="005F11D2" w:rsidRDefault="005F11D2" w:rsidP="002B2ADA">
      <w:pPr>
        <w:jc w:val="left"/>
      </w:pPr>
    </w:p>
    <w:p w14:paraId="0A81157A" w14:textId="77777777" w:rsidR="005F11D2" w:rsidRDefault="005F11D2" w:rsidP="002B2ADA">
      <w:pPr>
        <w:jc w:val="left"/>
      </w:pPr>
    </w:p>
    <w:p w14:paraId="46E7C001" w14:textId="77777777" w:rsidR="005F11D2" w:rsidRDefault="005F11D2" w:rsidP="002B2ADA">
      <w:pPr>
        <w:jc w:val="left"/>
      </w:pPr>
    </w:p>
    <w:p w14:paraId="60D6E452" w14:textId="77777777" w:rsidR="005F11D2" w:rsidRDefault="005F11D2" w:rsidP="002B2ADA">
      <w:pPr>
        <w:jc w:val="left"/>
      </w:pPr>
    </w:p>
    <w:p w14:paraId="7C03D072" w14:textId="77777777" w:rsidR="005F11D2" w:rsidRDefault="005F11D2" w:rsidP="002B2ADA">
      <w:pPr>
        <w:jc w:val="left"/>
      </w:pPr>
    </w:p>
    <w:p w14:paraId="4C8D66D5" w14:textId="77777777" w:rsidR="005F11D2" w:rsidRDefault="005F11D2" w:rsidP="002B2ADA">
      <w:pPr>
        <w:jc w:val="left"/>
      </w:pPr>
    </w:p>
    <w:p w14:paraId="407E1C0A" w14:textId="77777777" w:rsidR="005F11D2" w:rsidRDefault="005F11D2" w:rsidP="002B2ADA">
      <w:pPr>
        <w:jc w:val="left"/>
      </w:pPr>
    </w:p>
    <w:p w14:paraId="3D4B18CE" w14:textId="65D38FC5" w:rsidR="005F11D2" w:rsidRDefault="005F11D2" w:rsidP="002B2ADA">
      <w:pPr>
        <w:jc w:val="left"/>
      </w:pPr>
    </w:p>
    <w:p w14:paraId="70A1A789" w14:textId="77777777" w:rsidR="005F11D2" w:rsidRDefault="005F11D2" w:rsidP="002B2ADA">
      <w:pPr>
        <w:jc w:val="left"/>
      </w:pPr>
    </w:p>
    <w:p w14:paraId="4BF58201" w14:textId="77777777" w:rsidR="005F11D2" w:rsidRDefault="005F11D2" w:rsidP="002B2ADA">
      <w:pPr>
        <w:jc w:val="left"/>
      </w:pPr>
    </w:p>
    <w:p w14:paraId="3EB8D801" w14:textId="77777777" w:rsidR="005F11D2" w:rsidRDefault="005F11D2" w:rsidP="002B2ADA">
      <w:pPr>
        <w:jc w:val="left"/>
      </w:pPr>
    </w:p>
    <w:p w14:paraId="3A6D1FD1" w14:textId="77777777" w:rsidR="005F11D2" w:rsidRDefault="005F11D2" w:rsidP="002B2ADA">
      <w:pPr>
        <w:jc w:val="left"/>
      </w:pPr>
    </w:p>
    <w:p w14:paraId="1553F2FA" w14:textId="77777777" w:rsidR="005F11D2" w:rsidRDefault="005F11D2" w:rsidP="002B2ADA">
      <w:pPr>
        <w:jc w:val="left"/>
      </w:pPr>
    </w:p>
    <w:p w14:paraId="38AFB049" w14:textId="77777777" w:rsidR="005F11D2" w:rsidRDefault="005F11D2" w:rsidP="002B2ADA">
      <w:pPr>
        <w:jc w:val="left"/>
      </w:pPr>
    </w:p>
    <w:p w14:paraId="013D515E" w14:textId="77777777" w:rsidR="005F11D2" w:rsidRDefault="005F11D2" w:rsidP="002B2ADA">
      <w:pPr>
        <w:jc w:val="left"/>
      </w:pPr>
    </w:p>
    <w:p w14:paraId="17F868B6" w14:textId="77777777" w:rsidR="005F11D2" w:rsidRDefault="005F11D2" w:rsidP="002B2ADA">
      <w:pPr>
        <w:jc w:val="left"/>
      </w:pPr>
    </w:p>
    <w:p w14:paraId="3638A86A" w14:textId="77777777" w:rsidR="005F11D2" w:rsidRDefault="005F11D2" w:rsidP="002B2ADA">
      <w:pPr>
        <w:jc w:val="left"/>
      </w:pPr>
    </w:p>
    <w:p w14:paraId="7490A793" w14:textId="77777777" w:rsidR="005F11D2" w:rsidRDefault="005F11D2" w:rsidP="002B2ADA">
      <w:pPr>
        <w:jc w:val="left"/>
      </w:pPr>
    </w:p>
    <w:p w14:paraId="12CE812E" w14:textId="77777777" w:rsidR="005F11D2" w:rsidRDefault="005F11D2" w:rsidP="002B2ADA">
      <w:pPr>
        <w:jc w:val="left"/>
      </w:pPr>
    </w:p>
    <w:p w14:paraId="547E28F3" w14:textId="77777777" w:rsidR="005F11D2" w:rsidRDefault="005F11D2" w:rsidP="002B2ADA">
      <w:pPr>
        <w:jc w:val="left"/>
      </w:pPr>
    </w:p>
    <w:p w14:paraId="211CD01F" w14:textId="77777777" w:rsidR="005F11D2" w:rsidRDefault="005F11D2" w:rsidP="002B2ADA">
      <w:pPr>
        <w:jc w:val="left"/>
      </w:pPr>
    </w:p>
    <w:p w14:paraId="7AC094CB" w14:textId="77777777" w:rsidR="005F11D2" w:rsidRDefault="005F11D2" w:rsidP="002B2ADA">
      <w:pPr>
        <w:jc w:val="left"/>
      </w:pPr>
    </w:p>
    <w:p w14:paraId="63157445" w14:textId="77777777" w:rsidR="005F11D2" w:rsidRDefault="005F11D2" w:rsidP="002B2ADA">
      <w:pPr>
        <w:jc w:val="left"/>
      </w:pPr>
    </w:p>
    <w:p w14:paraId="12D632D8" w14:textId="77777777" w:rsidR="005F11D2" w:rsidRDefault="005F11D2" w:rsidP="002B2ADA">
      <w:pPr>
        <w:jc w:val="left"/>
      </w:pPr>
    </w:p>
    <w:p w14:paraId="66A35F48" w14:textId="77777777" w:rsidR="005F11D2" w:rsidRDefault="005F11D2" w:rsidP="002B2ADA">
      <w:pPr>
        <w:jc w:val="left"/>
      </w:pPr>
    </w:p>
    <w:p w14:paraId="0CBF4FA5" w14:textId="77777777" w:rsidR="005F11D2" w:rsidRDefault="005F11D2" w:rsidP="002B2ADA">
      <w:pPr>
        <w:jc w:val="left"/>
      </w:pPr>
    </w:p>
    <w:p w14:paraId="35AAE335" w14:textId="77777777" w:rsidR="005F11D2" w:rsidRDefault="005F11D2" w:rsidP="002B2ADA">
      <w:pPr>
        <w:jc w:val="left"/>
      </w:pPr>
    </w:p>
    <w:p w14:paraId="535FFFE2" w14:textId="77777777" w:rsidR="005F11D2" w:rsidRDefault="005F11D2" w:rsidP="002B2ADA">
      <w:pPr>
        <w:jc w:val="left"/>
      </w:pPr>
    </w:p>
    <w:p w14:paraId="43DC12F9" w14:textId="003F5EEC" w:rsidR="001C7A69" w:rsidRDefault="001C7A69" w:rsidP="002B2ADA">
      <w:pPr>
        <w:jc w:val="left"/>
      </w:pPr>
    </w:p>
    <w:p w14:paraId="1D487D4B" w14:textId="77777777" w:rsidR="001C7A69" w:rsidRDefault="001C7A69" w:rsidP="002B2ADA">
      <w:pPr>
        <w:jc w:val="left"/>
      </w:pPr>
    </w:p>
    <w:p w14:paraId="47854AAB" w14:textId="77777777" w:rsidR="001C7A69" w:rsidRDefault="001C7A69" w:rsidP="002B2ADA">
      <w:pPr>
        <w:jc w:val="left"/>
      </w:pPr>
    </w:p>
    <w:p w14:paraId="2F21B4A7" w14:textId="5723CD2A" w:rsidR="00641900" w:rsidRDefault="00641900" w:rsidP="002B2ADA">
      <w:pPr>
        <w:jc w:val="left"/>
      </w:pPr>
    </w:p>
    <w:p w14:paraId="44AB55D9" w14:textId="77777777" w:rsidR="00641900" w:rsidRDefault="00641900" w:rsidP="002B2ADA">
      <w:pPr>
        <w:jc w:val="left"/>
      </w:pPr>
    </w:p>
    <w:p w14:paraId="1A824242" w14:textId="77777777" w:rsidR="00641900" w:rsidRDefault="00641900" w:rsidP="002B2ADA">
      <w:pPr>
        <w:jc w:val="left"/>
      </w:pPr>
    </w:p>
    <w:p w14:paraId="334F37BD" w14:textId="13829B8D" w:rsidR="00641900" w:rsidRDefault="00641900" w:rsidP="002B2ADA">
      <w:pPr>
        <w:jc w:val="left"/>
      </w:pPr>
    </w:p>
    <w:p w14:paraId="622B1986" w14:textId="77777777" w:rsidR="00641900" w:rsidRDefault="00641900" w:rsidP="002B2ADA">
      <w:pPr>
        <w:jc w:val="left"/>
      </w:pPr>
    </w:p>
    <w:p w14:paraId="6AF5460E" w14:textId="77777777" w:rsidR="00641900" w:rsidRDefault="00641900" w:rsidP="002B2ADA">
      <w:pPr>
        <w:jc w:val="left"/>
      </w:pPr>
    </w:p>
    <w:p w14:paraId="7452CD3C" w14:textId="77777777" w:rsidR="00641900" w:rsidRDefault="00641900" w:rsidP="002B2ADA">
      <w:pPr>
        <w:jc w:val="left"/>
      </w:pPr>
    </w:p>
    <w:p w14:paraId="5FA5A39A" w14:textId="77777777" w:rsidR="00641900" w:rsidRDefault="00641900" w:rsidP="002B2ADA">
      <w:pPr>
        <w:jc w:val="left"/>
      </w:pPr>
    </w:p>
    <w:p w14:paraId="42218364" w14:textId="62681338" w:rsidR="001978B8" w:rsidRDefault="001978B8" w:rsidP="002B2ADA">
      <w:pPr>
        <w:jc w:val="left"/>
      </w:pPr>
    </w:p>
    <w:p w14:paraId="7BB32B08" w14:textId="77777777" w:rsidR="005E30FB" w:rsidRDefault="005E30FB" w:rsidP="002B2ADA">
      <w:pPr>
        <w:jc w:val="left"/>
      </w:pPr>
    </w:p>
    <w:p w14:paraId="5315385E" w14:textId="77777777" w:rsidR="005E30FB" w:rsidRDefault="005E30FB" w:rsidP="002B2ADA">
      <w:pPr>
        <w:jc w:val="left"/>
      </w:pPr>
    </w:p>
    <w:p w14:paraId="42B63F4E" w14:textId="4DB63332" w:rsidR="005E30FB" w:rsidRDefault="005E30FB" w:rsidP="002B2ADA">
      <w:pPr>
        <w:jc w:val="left"/>
      </w:pPr>
    </w:p>
    <w:p w14:paraId="04F4B5F5" w14:textId="77777777" w:rsidR="005E30FB" w:rsidRDefault="005E30FB" w:rsidP="002B2ADA">
      <w:pPr>
        <w:jc w:val="left"/>
      </w:pPr>
    </w:p>
    <w:p w14:paraId="69053133" w14:textId="77777777" w:rsidR="005E30FB" w:rsidRDefault="005E30FB" w:rsidP="002B2ADA">
      <w:pPr>
        <w:jc w:val="left"/>
      </w:pPr>
    </w:p>
    <w:p w14:paraId="5A2CF105" w14:textId="77777777" w:rsidR="005E30FB" w:rsidRDefault="005E30FB" w:rsidP="002B2ADA">
      <w:pPr>
        <w:jc w:val="left"/>
      </w:pPr>
    </w:p>
    <w:p w14:paraId="3FBD78CA" w14:textId="77777777" w:rsidR="005E30FB" w:rsidRDefault="005E30FB" w:rsidP="002B2ADA">
      <w:pPr>
        <w:jc w:val="left"/>
      </w:pPr>
    </w:p>
    <w:p w14:paraId="271A58EF" w14:textId="09273233" w:rsidR="005E30FB" w:rsidRPr="003F7B60" w:rsidRDefault="005E30FB" w:rsidP="002B2ADA">
      <w:pPr>
        <w:jc w:val="left"/>
        <w:sectPr w:rsidR="005E30FB" w:rsidRPr="003F7B60">
          <w:headerReference w:type="default" r:id="rId20"/>
          <w:pgSz w:w="11907" w:h="16840" w:code="9"/>
          <w:pgMar w:top="709" w:right="567" w:bottom="1418" w:left="1560" w:header="284" w:footer="284" w:gutter="0"/>
          <w:cols w:space="720"/>
        </w:sectPr>
      </w:pPr>
    </w:p>
    <w:p w14:paraId="38D283DC" w14:textId="77777777" w:rsidR="00D84ACB" w:rsidRPr="003F7B60" w:rsidRDefault="00D84ACB" w:rsidP="002B2ADA">
      <w:pPr>
        <w:pStyle w:val="a6"/>
        <w:ind w:firstLine="0"/>
        <w:jc w:val="left"/>
      </w:pPr>
    </w:p>
    <w:p w14:paraId="7F195E9B" w14:textId="77777777" w:rsidR="004F4948" w:rsidRPr="003F7B60" w:rsidRDefault="004F4948" w:rsidP="002B2ADA">
      <w:pPr>
        <w:pStyle w:val="a6"/>
        <w:ind w:firstLine="0"/>
        <w:jc w:val="left"/>
      </w:pPr>
    </w:p>
    <w:sectPr w:rsidR="004F4948" w:rsidRPr="003F7B60" w:rsidSect="00C56D11">
      <w:headerReference w:type="default" r:id="rId21"/>
      <w:pgSz w:w="11907" w:h="16840" w:code="9"/>
      <w:pgMar w:top="851" w:right="567" w:bottom="1134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AC4DD" w14:textId="77777777" w:rsidR="00957B34" w:rsidRDefault="00957B34">
      <w:r>
        <w:separator/>
      </w:r>
    </w:p>
  </w:endnote>
  <w:endnote w:type="continuationSeparator" w:id="0">
    <w:p w14:paraId="4671B74D" w14:textId="77777777" w:rsidR="00957B34" w:rsidRDefault="0095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061A15" w14:textId="77777777" w:rsidR="00957B34" w:rsidRDefault="00957B34">
      <w:r>
        <w:separator/>
      </w:r>
    </w:p>
  </w:footnote>
  <w:footnote w:type="continuationSeparator" w:id="0">
    <w:p w14:paraId="574E2604" w14:textId="77777777" w:rsidR="00957B34" w:rsidRDefault="0095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D4E4F" w14:textId="2EF28D28" w:rsidR="00265847" w:rsidRDefault="00265847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71552" behindDoc="1" locked="0" layoutInCell="0" allowOverlap="1" wp14:anchorId="53478B98" wp14:editId="2CDCD560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2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0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29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0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C31BA2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A642E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2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1C4B11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3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90E7F7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4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16018" w14:textId="77777777" w:rsidR="00265847" w:rsidRDefault="00265847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36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5E435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41A48A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8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702C7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9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415F9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0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B924" w14:textId="77777777" w:rsidR="00265847" w:rsidRDefault="00265847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41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2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43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45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46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4A4C" w14:textId="77777777" w:rsidR="00265847" w:rsidRDefault="00265847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47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955DE7" w14:textId="77777777" w:rsidR="00265847" w:rsidRDefault="00265847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sz w:val="22"/>
                                      <w:lang w:val="en-US"/>
                                    </w:rPr>
                                    <w:t>14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D1BC3" w14:textId="430F9D2E" w:rsidR="00265847" w:rsidRPr="00F31789" w:rsidRDefault="00265847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</w:pPr>
                                <w:r w:rsidRPr="00680813">
                                  <w:rPr>
                                    <w:noProof w:val="0"/>
                                    <w:sz w:val="24"/>
                                    <w:szCs w:val="24"/>
                                  </w:rPr>
                                  <w:t>Технический отчет по обследованию объекта.</w:t>
                                </w:r>
                                <w:r>
                                  <w:rPr>
                                    <w:noProof w:val="0"/>
                                    <w:sz w:val="32"/>
                                  </w:rPr>
                                  <w:t xml:space="preserve"> </w:t>
                                </w:r>
                                <w:r w:rsidR="00663162">
                                  <w:rPr>
                                    <w:sz w:val="32"/>
                                    <w:szCs w:val="32"/>
                                    <w:lang w:val="en-US"/>
                                  </w:rPr>
                                  <w:t>#################</w: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instrText xml:space="preserve"> DOCPROPERTY "Номер документа"  \* MERGEFORMAT </w:instrText>
                                </w:r>
                                <w:r w:rsidRPr="00F31789">
                                  <w:rPr>
                                    <w:noProof w:val="0"/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9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0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1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BD5834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A7DFED6" w14:textId="77777777" w:rsidR="00265847" w:rsidRDefault="00265847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3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DCE663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4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95AEFA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5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405EF7" w14:textId="77777777" w:rsidR="00265847" w:rsidRDefault="00265847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7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8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9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40123F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0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348B012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1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AC53B58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2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27F175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3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C20B97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5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9929683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03274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7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87403D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8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95F5BEC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69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F2F5B" w14:textId="77777777" w:rsidR="00265847" w:rsidRDefault="00265847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70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78B98" id="Group 413" o:spid="_x0000_s1026" style="position:absolute;left:0;text-align:left;margin-left:28.35pt;margin-top:14.2pt;width:552.8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0x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O2GtMc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7AC31BA2" w14:textId="77777777" w:rsidR="00265847" w:rsidRDefault="00265847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14:paraId="13AA642E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41C4B11" w14:textId="77777777" w:rsidR="00265847" w:rsidRDefault="00265847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7790E7F7" w14:textId="77777777" w:rsidR="00265847" w:rsidRDefault="00265847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9B16018" w14:textId="77777777" w:rsidR="00265847" w:rsidRDefault="00265847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1C15E435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5841A48A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0F4702C7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14:paraId="32F415F9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14:paraId="4B7FB924" w14:textId="77777777" w:rsidR="00265847" w:rsidRDefault="00265847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" strokeweight="2.25pt">
                      <v:textbox inset=".5mm,.3mm,.5mm,.3mm">
                        <w:txbxContent>
                          <w:p w14:paraId="3D9A4A4C" w14:textId="77777777" w:rsidR="00265847" w:rsidRDefault="00265847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" strokeweight="2.25pt">
                      <v:textbox inset=".5mm,.3mm,.5mm,.3mm">
                        <w:txbxContent>
                          <w:p w14:paraId="07955DE7" w14:textId="77777777" w:rsidR="00265847" w:rsidRDefault="00265847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sz w:val="22"/>
                                <w:lang w:val="en-US"/>
                              </w:rPr>
                              <w:t>14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" strokeweight="2.25pt">
                    <v:textbox inset=".5mm,.3mm,.5mm,.3mm">
                      <w:txbxContent>
                        <w:p w14:paraId="1F2D1BC3" w14:textId="430F9D2E" w:rsidR="00265847" w:rsidRPr="00F31789" w:rsidRDefault="00265847">
                          <w:pPr>
                            <w:pStyle w:val="a3"/>
                            <w:spacing w:before="160"/>
                            <w:rPr>
                              <w:noProof w:val="0"/>
                              <w:sz w:val="22"/>
                              <w:szCs w:val="22"/>
                            </w:rPr>
                          </w:pPr>
                          <w:r w:rsidRPr="00680813">
                            <w:rPr>
                              <w:noProof w:val="0"/>
                              <w:sz w:val="24"/>
                              <w:szCs w:val="24"/>
                            </w:rPr>
                            <w:t>Технический отчет по обследованию объекта.</w:t>
                          </w:r>
                          <w:r>
                            <w:rPr>
                              <w:noProof w:val="0"/>
                              <w:sz w:val="32"/>
                            </w:rPr>
                            <w:t xml:space="preserve"> </w:t>
                          </w:r>
                          <w:r w:rsidR="00663162">
                            <w:rPr>
                              <w:sz w:val="32"/>
                              <w:szCs w:val="32"/>
                              <w:lang w:val="en-US"/>
                            </w:rPr>
                            <w:t>#################</w: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instrText xml:space="preserve"> DOCPROPERTY "Номер документа"  \* MERGEFORMAT </w:instrText>
                          </w:r>
                          <w:r w:rsidRPr="00F31789">
                            <w:rPr>
                              <w:noProof w:val="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" strokeweight="2.25pt">
                        <v:textbox inset=".5mm,.3mm,.5mm,.3mm">
                          <w:txbxContent>
                            <w:p w14:paraId="1FBD5834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" strokeweight="2.25pt">
                        <v:textbox inset=".5mm,.3mm,.5mm,.3mm">
                          <w:txbxContent>
                            <w:p w14:paraId="5A7DFED6" w14:textId="77777777" w:rsidR="00265847" w:rsidRDefault="00265847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" strokeweight="2.25pt">
                        <v:textbox inset=".5mm,.3mm,.5mm,.3mm">
                          <w:txbxContent>
                            <w:p w14:paraId="39DCE663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" strokeweight="2.25pt">
                        <v:textbox inset=".5mm,.3mm,.5mm,.3mm">
                          <w:txbxContent>
                            <w:p w14:paraId="2C95AEFA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" strokeweight="2.25pt">
                        <v:textbox inset=".5mm,.3mm,.5mm,.3mm">
                          <w:txbxContent>
                            <w:p w14:paraId="48405EF7" w14:textId="77777777" w:rsidR="00265847" w:rsidRDefault="00265847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4440123F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Hv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9+pJ+gNzcAAAA//8DAFBLAQItABQABgAIAAAAIQDb4fbL7gAAAIUBAAATAAAAAAAAAAAAAAAA&#10;AAAAAABbQ29udGVudF9UeXBlc10ueG1sUEsBAi0AFAAGAAgAAAAhAFr0LFu/AAAAFQEAAAsAAAAA&#10;AAAAAAAAAAAAHwEAAF9yZWxzLy5yZWxzUEsBAi0AFAAGAAgAAAAhAG32Ye/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1348B012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AC53B58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727F175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+YwwAAANsAAAAPAAAAZHJzL2Rvd25yZXYueG1sRI9BawIx&#10;FITvBf9DeIK3mmhB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nST/m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12C20B97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69929683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503274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" strokeweight="1pt">
                            <v:textbox inset=".5mm,.3mm,.5mm,.3mm">
                              <w:txbxContent>
                                <w:p w14:paraId="6A87403D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" strokeweight="1pt">
                            <v:textbox inset=".5mm,.3mm,.5mm,.3mm">
                              <w:txbxContent>
                                <w:p w14:paraId="795F5BEC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" strokeweight="1pt">
                            <v:textbox inset=".5mm,.3mm,.5mm,.3mm">
                              <w:txbxContent>
                                <w:p w14:paraId="3CEF2F5B" w14:textId="77777777" w:rsidR="00265847" w:rsidRDefault="00265847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D187B" w14:textId="77777777" w:rsidR="00265847" w:rsidRDefault="0026584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D1CE0"/>
    <w:multiLevelType w:val="hybridMultilevel"/>
    <w:tmpl w:val="70FE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597C36"/>
    <w:multiLevelType w:val="hybridMultilevel"/>
    <w:tmpl w:val="A0A08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476CD2"/>
    <w:multiLevelType w:val="hybridMultilevel"/>
    <w:tmpl w:val="3EFA7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E1C21"/>
    <w:multiLevelType w:val="hybridMultilevel"/>
    <w:tmpl w:val="5DE0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6F234E"/>
    <w:multiLevelType w:val="hybridMultilevel"/>
    <w:tmpl w:val="E31AD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CB"/>
    <w:rsid w:val="00007334"/>
    <w:rsid w:val="00010AF7"/>
    <w:rsid w:val="0001142D"/>
    <w:rsid w:val="00012D57"/>
    <w:rsid w:val="00013863"/>
    <w:rsid w:val="00014322"/>
    <w:rsid w:val="00022B29"/>
    <w:rsid w:val="000266A1"/>
    <w:rsid w:val="00026D6B"/>
    <w:rsid w:val="000301FC"/>
    <w:rsid w:val="00031976"/>
    <w:rsid w:val="00031CF4"/>
    <w:rsid w:val="00034843"/>
    <w:rsid w:val="000375E1"/>
    <w:rsid w:val="00037F89"/>
    <w:rsid w:val="0004480D"/>
    <w:rsid w:val="0004484E"/>
    <w:rsid w:val="00044F67"/>
    <w:rsid w:val="00045735"/>
    <w:rsid w:val="00046FF1"/>
    <w:rsid w:val="0005266B"/>
    <w:rsid w:val="00061484"/>
    <w:rsid w:val="00066EAD"/>
    <w:rsid w:val="00067E38"/>
    <w:rsid w:val="000700A6"/>
    <w:rsid w:val="000908E8"/>
    <w:rsid w:val="00094A69"/>
    <w:rsid w:val="0009757E"/>
    <w:rsid w:val="000B0871"/>
    <w:rsid w:val="000B1BC6"/>
    <w:rsid w:val="000B46F6"/>
    <w:rsid w:val="000D0FD0"/>
    <w:rsid w:val="000E5EDB"/>
    <w:rsid w:val="000F6D36"/>
    <w:rsid w:val="000F7B34"/>
    <w:rsid w:val="00107790"/>
    <w:rsid w:val="0011025B"/>
    <w:rsid w:val="0011078E"/>
    <w:rsid w:val="00117D53"/>
    <w:rsid w:val="00120883"/>
    <w:rsid w:val="0013187C"/>
    <w:rsid w:val="00136917"/>
    <w:rsid w:val="00137E54"/>
    <w:rsid w:val="001439F6"/>
    <w:rsid w:val="00155534"/>
    <w:rsid w:val="00156668"/>
    <w:rsid w:val="001575B8"/>
    <w:rsid w:val="00161C8B"/>
    <w:rsid w:val="00171E8B"/>
    <w:rsid w:val="00171F83"/>
    <w:rsid w:val="00172E0B"/>
    <w:rsid w:val="00181219"/>
    <w:rsid w:val="0018198B"/>
    <w:rsid w:val="00185215"/>
    <w:rsid w:val="00190E60"/>
    <w:rsid w:val="00196737"/>
    <w:rsid w:val="001978B8"/>
    <w:rsid w:val="001B1B9F"/>
    <w:rsid w:val="001C3C58"/>
    <w:rsid w:val="001C7A69"/>
    <w:rsid w:val="001D3E4C"/>
    <w:rsid w:val="001F3EB2"/>
    <w:rsid w:val="001F5F3B"/>
    <w:rsid w:val="00200940"/>
    <w:rsid w:val="002079DA"/>
    <w:rsid w:val="00210654"/>
    <w:rsid w:val="00217D07"/>
    <w:rsid w:val="002213A5"/>
    <w:rsid w:val="00230D4D"/>
    <w:rsid w:val="002358C3"/>
    <w:rsid w:val="00237150"/>
    <w:rsid w:val="00242A0A"/>
    <w:rsid w:val="002546F4"/>
    <w:rsid w:val="002566C9"/>
    <w:rsid w:val="00262BB1"/>
    <w:rsid w:val="00264A00"/>
    <w:rsid w:val="00265847"/>
    <w:rsid w:val="00266ECC"/>
    <w:rsid w:val="0026784D"/>
    <w:rsid w:val="00275DCC"/>
    <w:rsid w:val="002831FA"/>
    <w:rsid w:val="00283912"/>
    <w:rsid w:val="0029002E"/>
    <w:rsid w:val="00291778"/>
    <w:rsid w:val="00291D5E"/>
    <w:rsid w:val="00293DB7"/>
    <w:rsid w:val="002A03F1"/>
    <w:rsid w:val="002A23D6"/>
    <w:rsid w:val="002A2F42"/>
    <w:rsid w:val="002A513D"/>
    <w:rsid w:val="002B2ADA"/>
    <w:rsid w:val="002B6CD3"/>
    <w:rsid w:val="002C3254"/>
    <w:rsid w:val="002C4591"/>
    <w:rsid w:val="002D42F5"/>
    <w:rsid w:val="002D732E"/>
    <w:rsid w:val="002D73A1"/>
    <w:rsid w:val="00325625"/>
    <w:rsid w:val="0033319F"/>
    <w:rsid w:val="003473D1"/>
    <w:rsid w:val="003521C7"/>
    <w:rsid w:val="003530E6"/>
    <w:rsid w:val="00362622"/>
    <w:rsid w:val="00377524"/>
    <w:rsid w:val="00377665"/>
    <w:rsid w:val="003851D5"/>
    <w:rsid w:val="003868E8"/>
    <w:rsid w:val="00390215"/>
    <w:rsid w:val="003903E6"/>
    <w:rsid w:val="00391172"/>
    <w:rsid w:val="00395200"/>
    <w:rsid w:val="003A0EB2"/>
    <w:rsid w:val="003B046E"/>
    <w:rsid w:val="003B79CF"/>
    <w:rsid w:val="003C2E52"/>
    <w:rsid w:val="003C5164"/>
    <w:rsid w:val="003C5F0A"/>
    <w:rsid w:val="003D035B"/>
    <w:rsid w:val="003E5F6B"/>
    <w:rsid w:val="003F7B60"/>
    <w:rsid w:val="00400969"/>
    <w:rsid w:val="00405A64"/>
    <w:rsid w:val="00410B5A"/>
    <w:rsid w:val="004405AD"/>
    <w:rsid w:val="0044463B"/>
    <w:rsid w:val="0045012A"/>
    <w:rsid w:val="00453ACC"/>
    <w:rsid w:val="00463082"/>
    <w:rsid w:val="00471481"/>
    <w:rsid w:val="00471B84"/>
    <w:rsid w:val="00471C51"/>
    <w:rsid w:val="00472D68"/>
    <w:rsid w:val="00472E31"/>
    <w:rsid w:val="00482B2D"/>
    <w:rsid w:val="00482CF1"/>
    <w:rsid w:val="00483A21"/>
    <w:rsid w:val="00483EB8"/>
    <w:rsid w:val="00485466"/>
    <w:rsid w:val="00486E88"/>
    <w:rsid w:val="00496F96"/>
    <w:rsid w:val="004A4E80"/>
    <w:rsid w:val="004A602A"/>
    <w:rsid w:val="004B15AF"/>
    <w:rsid w:val="004D2A7F"/>
    <w:rsid w:val="004E153B"/>
    <w:rsid w:val="004E3ABC"/>
    <w:rsid w:val="004F1335"/>
    <w:rsid w:val="004F38B4"/>
    <w:rsid w:val="004F406C"/>
    <w:rsid w:val="004F4948"/>
    <w:rsid w:val="004F6DF2"/>
    <w:rsid w:val="005000AE"/>
    <w:rsid w:val="005014B7"/>
    <w:rsid w:val="00505115"/>
    <w:rsid w:val="00507DD0"/>
    <w:rsid w:val="00511DA8"/>
    <w:rsid w:val="00516799"/>
    <w:rsid w:val="00520E39"/>
    <w:rsid w:val="0052104F"/>
    <w:rsid w:val="00526E98"/>
    <w:rsid w:val="00541A5C"/>
    <w:rsid w:val="005427A1"/>
    <w:rsid w:val="00542D2F"/>
    <w:rsid w:val="00543CB6"/>
    <w:rsid w:val="00546A3B"/>
    <w:rsid w:val="00562D74"/>
    <w:rsid w:val="005658DC"/>
    <w:rsid w:val="005701CB"/>
    <w:rsid w:val="00571B7D"/>
    <w:rsid w:val="00576803"/>
    <w:rsid w:val="005803C8"/>
    <w:rsid w:val="00584098"/>
    <w:rsid w:val="00584C28"/>
    <w:rsid w:val="00586F4E"/>
    <w:rsid w:val="00590D98"/>
    <w:rsid w:val="00590E1B"/>
    <w:rsid w:val="00596207"/>
    <w:rsid w:val="005A37FC"/>
    <w:rsid w:val="005A4136"/>
    <w:rsid w:val="005B64FE"/>
    <w:rsid w:val="005C3039"/>
    <w:rsid w:val="005C6E97"/>
    <w:rsid w:val="005D50FA"/>
    <w:rsid w:val="005D6C93"/>
    <w:rsid w:val="005E0EBD"/>
    <w:rsid w:val="005E1092"/>
    <w:rsid w:val="005E2182"/>
    <w:rsid w:val="005E255E"/>
    <w:rsid w:val="005E30FB"/>
    <w:rsid w:val="005E6F2A"/>
    <w:rsid w:val="005E783A"/>
    <w:rsid w:val="005F11D2"/>
    <w:rsid w:val="005F388B"/>
    <w:rsid w:val="005F603A"/>
    <w:rsid w:val="005F6675"/>
    <w:rsid w:val="00607DBC"/>
    <w:rsid w:val="00622075"/>
    <w:rsid w:val="00624138"/>
    <w:rsid w:val="0062480D"/>
    <w:rsid w:val="006359D8"/>
    <w:rsid w:val="00640F3B"/>
    <w:rsid w:val="00641900"/>
    <w:rsid w:val="0064490F"/>
    <w:rsid w:val="00645744"/>
    <w:rsid w:val="00646626"/>
    <w:rsid w:val="006472B3"/>
    <w:rsid w:val="006475D7"/>
    <w:rsid w:val="00647CA0"/>
    <w:rsid w:val="00650761"/>
    <w:rsid w:val="00650E2E"/>
    <w:rsid w:val="00651E2F"/>
    <w:rsid w:val="00651F26"/>
    <w:rsid w:val="00655F50"/>
    <w:rsid w:val="006616A1"/>
    <w:rsid w:val="00662649"/>
    <w:rsid w:val="00662760"/>
    <w:rsid w:val="00663162"/>
    <w:rsid w:val="00666AE6"/>
    <w:rsid w:val="00673F3D"/>
    <w:rsid w:val="00674F34"/>
    <w:rsid w:val="00680813"/>
    <w:rsid w:val="00682000"/>
    <w:rsid w:val="006821A2"/>
    <w:rsid w:val="006840B8"/>
    <w:rsid w:val="00696024"/>
    <w:rsid w:val="006A329E"/>
    <w:rsid w:val="006A4BF6"/>
    <w:rsid w:val="006B256D"/>
    <w:rsid w:val="006C2A48"/>
    <w:rsid w:val="006D1284"/>
    <w:rsid w:val="006D644B"/>
    <w:rsid w:val="006D7216"/>
    <w:rsid w:val="006E0643"/>
    <w:rsid w:val="00713E78"/>
    <w:rsid w:val="00714390"/>
    <w:rsid w:val="00723BA1"/>
    <w:rsid w:val="007321F0"/>
    <w:rsid w:val="00733BB3"/>
    <w:rsid w:val="00742754"/>
    <w:rsid w:val="00750753"/>
    <w:rsid w:val="007545AA"/>
    <w:rsid w:val="007639F4"/>
    <w:rsid w:val="00770DE7"/>
    <w:rsid w:val="00775AD9"/>
    <w:rsid w:val="00781CB8"/>
    <w:rsid w:val="0079171F"/>
    <w:rsid w:val="007930E9"/>
    <w:rsid w:val="007948AD"/>
    <w:rsid w:val="007B011C"/>
    <w:rsid w:val="007B6078"/>
    <w:rsid w:val="007C0F27"/>
    <w:rsid w:val="007C2155"/>
    <w:rsid w:val="007C2A9A"/>
    <w:rsid w:val="007C4262"/>
    <w:rsid w:val="007C7DB7"/>
    <w:rsid w:val="007D0E9D"/>
    <w:rsid w:val="007D128A"/>
    <w:rsid w:val="007D14EC"/>
    <w:rsid w:val="007E0C5B"/>
    <w:rsid w:val="007E1902"/>
    <w:rsid w:val="007E5741"/>
    <w:rsid w:val="007F009D"/>
    <w:rsid w:val="007F6174"/>
    <w:rsid w:val="00801531"/>
    <w:rsid w:val="00835E3D"/>
    <w:rsid w:val="00842CCF"/>
    <w:rsid w:val="00855CAC"/>
    <w:rsid w:val="0086727B"/>
    <w:rsid w:val="0087192B"/>
    <w:rsid w:val="00871CC8"/>
    <w:rsid w:val="008720BB"/>
    <w:rsid w:val="00881535"/>
    <w:rsid w:val="008815EA"/>
    <w:rsid w:val="0088313F"/>
    <w:rsid w:val="00890DEA"/>
    <w:rsid w:val="008919AA"/>
    <w:rsid w:val="0089243D"/>
    <w:rsid w:val="00892957"/>
    <w:rsid w:val="008B0717"/>
    <w:rsid w:val="008B24AC"/>
    <w:rsid w:val="008B3055"/>
    <w:rsid w:val="008B5DE7"/>
    <w:rsid w:val="008D0410"/>
    <w:rsid w:val="008D26D1"/>
    <w:rsid w:val="008D44EF"/>
    <w:rsid w:val="008E4E2F"/>
    <w:rsid w:val="008F1CE9"/>
    <w:rsid w:val="008F5A9E"/>
    <w:rsid w:val="008F6683"/>
    <w:rsid w:val="00901954"/>
    <w:rsid w:val="0090483F"/>
    <w:rsid w:val="009068F4"/>
    <w:rsid w:val="00906F4B"/>
    <w:rsid w:val="0090774E"/>
    <w:rsid w:val="00912047"/>
    <w:rsid w:val="00914151"/>
    <w:rsid w:val="0092017C"/>
    <w:rsid w:val="0092140A"/>
    <w:rsid w:val="00926870"/>
    <w:rsid w:val="00932B9F"/>
    <w:rsid w:val="009354A0"/>
    <w:rsid w:val="00941193"/>
    <w:rsid w:val="00942233"/>
    <w:rsid w:val="009437F2"/>
    <w:rsid w:val="0094658D"/>
    <w:rsid w:val="00950D72"/>
    <w:rsid w:val="00957B34"/>
    <w:rsid w:val="00961825"/>
    <w:rsid w:val="00962481"/>
    <w:rsid w:val="00962CCD"/>
    <w:rsid w:val="0096784A"/>
    <w:rsid w:val="00972F78"/>
    <w:rsid w:val="00982264"/>
    <w:rsid w:val="00982424"/>
    <w:rsid w:val="00996F32"/>
    <w:rsid w:val="00997C62"/>
    <w:rsid w:val="009A53B9"/>
    <w:rsid w:val="009B07E5"/>
    <w:rsid w:val="009B08CA"/>
    <w:rsid w:val="009B09D5"/>
    <w:rsid w:val="009C0189"/>
    <w:rsid w:val="009C79FF"/>
    <w:rsid w:val="009D16AC"/>
    <w:rsid w:val="009D5E83"/>
    <w:rsid w:val="009E5C61"/>
    <w:rsid w:val="009E77CD"/>
    <w:rsid w:val="009F545E"/>
    <w:rsid w:val="009F5716"/>
    <w:rsid w:val="00A00716"/>
    <w:rsid w:val="00A0273F"/>
    <w:rsid w:val="00A048B8"/>
    <w:rsid w:val="00A05211"/>
    <w:rsid w:val="00A06A45"/>
    <w:rsid w:val="00A17447"/>
    <w:rsid w:val="00A20943"/>
    <w:rsid w:val="00A37376"/>
    <w:rsid w:val="00A436F3"/>
    <w:rsid w:val="00A52EB0"/>
    <w:rsid w:val="00A54DB3"/>
    <w:rsid w:val="00A60E82"/>
    <w:rsid w:val="00A643D4"/>
    <w:rsid w:val="00A6489A"/>
    <w:rsid w:val="00A67BFE"/>
    <w:rsid w:val="00A70B3C"/>
    <w:rsid w:val="00A74A47"/>
    <w:rsid w:val="00A75274"/>
    <w:rsid w:val="00A80838"/>
    <w:rsid w:val="00A85415"/>
    <w:rsid w:val="00A944EF"/>
    <w:rsid w:val="00A96CBF"/>
    <w:rsid w:val="00AA5D8E"/>
    <w:rsid w:val="00AA756A"/>
    <w:rsid w:val="00AB15EA"/>
    <w:rsid w:val="00AB689B"/>
    <w:rsid w:val="00AB6AFE"/>
    <w:rsid w:val="00AB7889"/>
    <w:rsid w:val="00AB7DE9"/>
    <w:rsid w:val="00AD4F40"/>
    <w:rsid w:val="00AF2FD6"/>
    <w:rsid w:val="00AF6B97"/>
    <w:rsid w:val="00B174A6"/>
    <w:rsid w:val="00B20A18"/>
    <w:rsid w:val="00B36E2E"/>
    <w:rsid w:val="00B37232"/>
    <w:rsid w:val="00B51A01"/>
    <w:rsid w:val="00B53185"/>
    <w:rsid w:val="00B57070"/>
    <w:rsid w:val="00B632AB"/>
    <w:rsid w:val="00B663AF"/>
    <w:rsid w:val="00B90CBB"/>
    <w:rsid w:val="00BA2056"/>
    <w:rsid w:val="00BA5D2D"/>
    <w:rsid w:val="00BA6749"/>
    <w:rsid w:val="00BB414C"/>
    <w:rsid w:val="00BB69D9"/>
    <w:rsid w:val="00BB6BED"/>
    <w:rsid w:val="00BC4297"/>
    <w:rsid w:val="00BD1482"/>
    <w:rsid w:val="00BD1912"/>
    <w:rsid w:val="00BD3C0B"/>
    <w:rsid w:val="00BD4029"/>
    <w:rsid w:val="00BE25FF"/>
    <w:rsid w:val="00BF5253"/>
    <w:rsid w:val="00C0168B"/>
    <w:rsid w:val="00C12D04"/>
    <w:rsid w:val="00C23AAC"/>
    <w:rsid w:val="00C318E9"/>
    <w:rsid w:val="00C36EF2"/>
    <w:rsid w:val="00C50663"/>
    <w:rsid w:val="00C509B5"/>
    <w:rsid w:val="00C55CD7"/>
    <w:rsid w:val="00C56436"/>
    <w:rsid w:val="00C56D11"/>
    <w:rsid w:val="00C669B8"/>
    <w:rsid w:val="00C8131E"/>
    <w:rsid w:val="00C81AD2"/>
    <w:rsid w:val="00C87EF6"/>
    <w:rsid w:val="00C943D4"/>
    <w:rsid w:val="00C9541C"/>
    <w:rsid w:val="00C97C6F"/>
    <w:rsid w:val="00CA4170"/>
    <w:rsid w:val="00CA4C2D"/>
    <w:rsid w:val="00CA4F46"/>
    <w:rsid w:val="00CB03F7"/>
    <w:rsid w:val="00CB4478"/>
    <w:rsid w:val="00CC1581"/>
    <w:rsid w:val="00CD0794"/>
    <w:rsid w:val="00CD258A"/>
    <w:rsid w:val="00CD2B8A"/>
    <w:rsid w:val="00CD38C1"/>
    <w:rsid w:val="00CD39C0"/>
    <w:rsid w:val="00CE6779"/>
    <w:rsid w:val="00CF102A"/>
    <w:rsid w:val="00CF204F"/>
    <w:rsid w:val="00CF4E9E"/>
    <w:rsid w:val="00CF4ECB"/>
    <w:rsid w:val="00CF6C18"/>
    <w:rsid w:val="00D02ADE"/>
    <w:rsid w:val="00D02B77"/>
    <w:rsid w:val="00D03BAC"/>
    <w:rsid w:val="00D04834"/>
    <w:rsid w:val="00D2052A"/>
    <w:rsid w:val="00D22452"/>
    <w:rsid w:val="00D23991"/>
    <w:rsid w:val="00D25D4A"/>
    <w:rsid w:val="00D43BAD"/>
    <w:rsid w:val="00D45C7D"/>
    <w:rsid w:val="00D5472E"/>
    <w:rsid w:val="00D6118F"/>
    <w:rsid w:val="00D65840"/>
    <w:rsid w:val="00D73AFC"/>
    <w:rsid w:val="00D84ACB"/>
    <w:rsid w:val="00D851DB"/>
    <w:rsid w:val="00D85255"/>
    <w:rsid w:val="00D863EF"/>
    <w:rsid w:val="00D949CF"/>
    <w:rsid w:val="00DA385D"/>
    <w:rsid w:val="00DA6430"/>
    <w:rsid w:val="00DB06CF"/>
    <w:rsid w:val="00DB282B"/>
    <w:rsid w:val="00DB2F42"/>
    <w:rsid w:val="00DB3438"/>
    <w:rsid w:val="00DC08D4"/>
    <w:rsid w:val="00DC6BF4"/>
    <w:rsid w:val="00DD0B2E"/>
    <w:rsid w:val="00DD566B"/>
    <w:rsid w:val="00DE02E6"/>
    <w:rsid w:val="00DE0E26"/>
    <w:rsid w:val="00DE7147"/>
    <w:rsid w:val="00E00FC6"/>
    <w:rsid w:val="00E04FE3"/>
    <w:rsid w:val="00E106D7"/>
    <w:rsid w:val="00E232A2"/>
    <w:rsid w:val="00E24697"/>
    <w:rsid w:val="00E27B57"/>
    <w:rsid w:val="00E30685"/>
    <w:rsid w:val="00E34565"/>
    <w:rsid w:val="00E40BC4"/>
    <w:rsid w:val="00E42BEF"/>
    <w:rsid w:val="00E44C81"/>
    <w:rsid w:val="00E51A54"/>
    <w:rsid w:val="00E65988"/>
    <w:rsid w:val="00E70E36"/>
    <w:rsid w:val="00E711C8"/>
    <w:rsid w:val="00E714A9"/>
    <w:rsid w:val="00E72F1D"/>
    <w:rsid w:val="00E82983"/>
    <w:rsid w:val="00E83651"/>
    <w:rsid w:val="00E859DB"/>
    <w:rsid w:val="00E867A3"/>
    <w:rsid w:val="00E86CF9"/>
    <w:rsid w:val="00E86E93"/>
    <w:rsid w:val="00E97ACE"/>
    <w:rsid w:val="00EA4170"/>
    <w:rsid w:val="00EB3A42"/>
    <w:rsid w:val="00EB3EA0"/>
    <w:rsid w:val="00EB52A4"/>
    <w:rsid w:val="00EC2989"/>
    <w:rsid w:val="00EC519A"/>
    <w:rsid w:val="00EC7120"/>
    <w:rsid w:val="00EC7BA3"/>
    <w:rsid w:val="00EE3CDF"/>
    <w:rsid w:val="00EE4D32"/>
    <w:rsid w:val="00EE5DA7"/>
    <w:rsid w:val="00F02907"/>
    <w:rsid w:val="00F053BB"/>
    <w:rsid w:val="00F05C79"/>
    <w:rsid w:val="00F10637"/>
    <w:rsid w:val="00F15D6E"/>
    <w:rsid w:val="00F1733F"/>
    <w:rsid w:val="00F17E60"/>
    <w:rsid w:val="00F23690"/>
    <w:rsid w:val="00F26BB5"/>
    <w:rsid w:val="00F26D29"/>
    <w:rsid w:val="00F31789"/>
    <w:rsid w:val="00F33848"/>
    <w:rsid w:val="00F360ED"/>
    <w:rsid w:val="00F42B65"/>
    <w:rsid w:val="00F4465E"/>
    <w:rsid w:val="00F454C3"/>
    <w:rsid w:val="00F50826"/>
    <w:rsid w:val="00F51248"/>
    <w:rsid w:val="00F51EE3"/>
    <w:rsid w:val="00F52A1E"/>
    <w:rsid w:val="00F579DF"/>
    <w:rsid w:val="00F7290E"/>
    <w:rsid w:val="00F7474C"/>
    <w:rsid w:val="00F7769A"/>
    <w:rsid w:val="00F84493"/>
    <w:rsid w:val="00FA1F65"/>
    <w:rsid w:val="00FA4F22"/>
    <w:rsid w:val="00FA7D4B"/>
    <w:rsid w:val="00FB2B0C"/>
    <w:rsid w:val="00FB57CB"/>
    <w:rsid w:val="00FB6150"/>
    <w:rsid w:val="00FC46A8"/>
    <w:rsid w:val="00FD0975"/>
    <w:rsid w:val="00FD2CAD"/>
    <w:rsid w:val="00FD71F7"/>
    <w:rsid w:val="00FE1820"/>
    <w:rsid w:val="00FE43E0"/>
    <w:rsid w:val="00FE7D00"/>
    <w:rsid w:val="00FF4031"/>
    <w:rsid w:val="00FF61F8"/>
    <w:rsid w:val="00FF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61A2D40"/>
  <w15:docId w15:val="{7977B554-7CDE-464B-A874-2339BBF1B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6D11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rsid w:val="00C56D11"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rsid w:val="00C56D11"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rsid w:val="00C56D11"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rsid w:val="00C56D11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C56D11"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rsid w:val="00C56D11"/>
    <w:pPr>
      <w:ind w:firstLine="709"/>
    </w:pPr>
  </w:style>
  <w:style w:type="paragraph" w:customStyle="1" w:styleId="a7">
    <w:name w:val="Формула"/>
    <w:basedOn w:val="a"/>
    <w:next w:val="a"/>
    <w:rsid w:val="00C56D11"/>
    <w:pPr>
      <w:spacing w:before="60" w:after="60"/>
      <w:ind w:left="567"/>
    </w:pPr>
  </w:style>
  <w:style w:type="paragraph" w:styleId="a8">
    <w:name w:val="caption"/>
    <w:basedOn w:val="a"/>
    <w:next w:val="a"/>
    <w:qFormat/>
    <w:rsid w:val="00C56D11"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rsid w:val="00C56D11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table" w:styleId="ab">
    <w:name w:val="Table Grid"/>
    <w:basedOn w:val="a1"/>
    <w:uiPriority w:val="39"/>
    <w:rsid w:val="00BB41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E859D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859DB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859DB"/>
    <w:rPr>
      <w:rFonts w:ascii="ГОСТ тип А" w:hAnsi="ГОСТ тип А"/>
      <w:i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859D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859DB"/>
    <w:rPr>
      <w:rFonts w:ascii="ГОСТ тип А" w:hAnsi="ГОСТ тип А"/>
      <w:b/>
      <w:bCs/>
      <w:i/>
    </w:rPr>
  </w:style>
  <w:style w:type="paragraph" w:styleId="af1">
    <w:name w:val="Balloon Text"/>
    <w:basedOn w:val="a"/>
    <w:link w:val="af2"/>
    <w:uiPriority w:val="99"/>
    <w:semiHidden/>
    <w:unhideWhenUsed/>
    <w:rsid w:val="00E859D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E859DB"/>
    <w:rPr>
      <w:rFonts w:ascii="Segoe UI" w:hAnsi="Segoe UI" w:cs="Segoe UI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B01B1-DD97-473C-A013-1818F83B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68</TotalTime>
  <Pages>1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17</cp:revision>
  <dcterms:created xsi:type="dcterms:W3CDTF">2019-04-28T03:10:00Z</dcterms:created>
  <dcterms:modified xsi:type="dcterms:W3CDTF">2019-10-31T14:31:00Z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