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B87A64" w14:textId="77777777" w:rsidR="004F4948" w:rsidRDefault="00637633" w:rsidP="004F494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D9C1701" wp14:editId="382B2C13">
            <wp:extent cx="1450975" cy="11830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3C227A" w14:textId="77777777" w:rsidR="00637633" w:rsidRDefault="00637633" w:rsidP="00637633">
      <w:pPr>
        <w:jc w:val="left"/>
        <w:rPr>
          <w:sz w:val="32"/>
          <w:szCs w:val="32"/>
        </w:rPr>
      </w:pPr>
    </w:p>
    <w:p w14:paraId="5503551F" w14:textId="77777777" w:rsidR="00637633" w:rsidRPr="005F5DE2" w:rsidRDefault="00637633" w:rsidP="00637633">
      <w:pPr>
        <w:jc w:val="left"/>
        <w:rPr>
          <w:rFonts w:ascii="Times New Roman" w:hAnsi="Times New Roman"/>
          <w:sz w:val="24"/>
          <w:szCs w:val="24"/>
        </w:rPr>
      </w:pPr>
      <w:r w:rsidRPr="00F3365A">
        <w:rPr>
          <w:rFonts w:ascii="Times New Roman" w:hAnsi="Times New Roman"/>
          <w:b/>
          <w:bCs/>
          <w:color w:val="000000"/>
          <w:sz w:val="24"/>
          <w:szCs w:val="24"/>
        </w:rPr>
        <w:t xml:space="preserve"> Тел. +7(495)792-82-23                                                                                                                    </w:t>
      </w:r>
    </w:p>
    <w:p w14:paraId="7BE565F1" w14:textId="77777777" w:rsidR="00637633" w:rsidRPr="00637633" w:rsidRDefault="00637633" w:rsidP="00637633">
      <w:pPr>
        <w:jc w:val="left"/>
        <w:rPr>
          <w:rFonts w:ascii="Times New Roman" w:hAnsi="Times New Roman"/>
          <w:sz w:val="24"/>
          <w:szCs w:val="24"/>
        </w:rPr>
      </w:pPr>
      <w:r w:rsidRPr="007C538B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E</w:t>
      </w:r>
      <w:r w:rsidRPr="005F5DE2">
        <w:rPr>
          <w:rFonts w:ascii="Times New Roman" w:hAnsi="Times New Roman"/>
          <w:b/>
          <w:bCs/>
          <w:color w:val="000000"/>
          <w:sz w:val="24"/>
          <w:szCs w:val="24"/>
        </w:rPr>
        <w:t>-</w:t>
      </w:r>
      <w:r w:rsidRPr="007C538B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mail</w:t>
      </w:r>
      <w:r w:rsidRPr="005F5DE2">
        <w:rPr>
          <w:rFonts w:ascii="Times New Roman" w:hAnsi="Times New Roman"/>
          <w:b/>
          <w:bCs/>
          <w:color w:val="000000"/>
          <w:sz w:val="24"/>
          <w:szCs w:val="24"/>
        </w:rPr>
        <w:t xml:space="preserve">: </w:t>
      </w:r>
      <w:hyperlink r:id="rId8" w:history="1">
        <w:r w:rsidRPr="00D52F65">
          <w:rPr>
            <w:rStyle w:val="ab"/>
            <w:rFonts w:ascii="Times New Roman" w:hAnsi="Times New Roman"/>
            <w:b/>
            <w:bCs/>
            <w:sz w:val="24"/>
            <w:szCs w:val="24"/>
          </w:rPr>
          <w:t>7928223@</w:t>
        </w:r>
        <w:r w:rsidRPr="00D52F65">
          <w:rPr>
            <w:rStyle w:val="ab"/>
            <w:rFonts w:ascii="Times New Roman" w:hAnsi="Times New Roman"/>
            <w:b/>
            <w:bCs/>
            <w:sz w:val="24"/>
            <w:szCs w:val="24"/>
            <w:lang w:val="en-US"/>
          </w:rPr>
          <w:t>technadzor</w:t>
        </w:r>
        <w:r w:rsidRPr="00D52F65">
          <w:rPr>
            <w:rStyle w:val="ab"/>
            <w:rFonts w:ascii="Times New Roman" w:hAnsi="Times New Roman"/>
            <w:b/>
            <w:bCs/>
            <w:sz w:val="24"/>
            <w:szCs w:val="24"/>
          </w:rPr>
          <w:t>77.</w:t>
        </w:r>
        <w:r w:rsidRPr="00D52F65">
          <w:rPr>
            <w:rStyle w:val="ab"/>
            <w:rFonts w:ascii="Times New Roman" w:hAnsi="Times New Roman"/>
            <w:b/>
            <w:bCs/>
            <w:sz w:val="24"/>
            <w:szCs w:val="24"/>
            <w:lang w:val="en-US"/>
          </w:rPr>
          <w:t>com</w:t>
        </w:r>
      </w:hyperlink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                          </w:t>
      </w:r>
    </w:p>
    <w:p w14:paraId="2A84CD08" w14:textId="77777777" w:rsidR="00637633" w:rsidRPr="00637633" w:rsidRDefault="00637633" w:rsidP="004F4948">
      <w:pPr>
        <w:rPr>
          <w:sz w:val="22"/>
          <w:szCs w:val="22"/>
        </w:rPr>
      </w:pPr>
    </w:p>
    <w:p w14:paraId="43BA76C2" w14:textId="77777777" w:rsidR="00637633" w:rsidRPr="00F3365A" w:rsidRDefault="00F3365A" w:rsidP="004F4948">
      <w:pPr>
        <w:rPr>
          <w:szCs w:val="28"/>
        </w:rPr>
      </w:pPr>
      <w:r w:rsidRPr="00F3365A">
        <w:rPr>
          <w:szCs w:val="28"/>
        </w:rPr>
        <w:t>15</w:t>
      </w:r>
      <w:r w:rsidR="00637633" w:rsidRPr="00F3365A">
        <w:rPr>
          <w:szCs w:val="28"/>
        </w:rPr>
        <w:t xml:space="preserve"> сентября 2017г.</w:t>
      </w:r>
    </w:p>
    <w:p w14:paraId="636ADBEC" w14:textId="77777777" w:rsidR="004F4948" w:rsidRDefault="004F4948" w:rsidP="004F4948">
      <w:pPr>
        <w:rPr>
          <w:sz w:val="32"/>
          <w:szCs w:val="32"/>
        </w:rPr>
      </w:pPr>
    </w:p>
    <w:p w14:paraId="1583D8B5" w14:textId="77777777" w:rsidR="00637633" w:rsidRPr="00637633" w:rsidRDefault="00637633" w:rsidP="00637633">
      <w:pPr>
        <w:jc w:val="center"/>
        <w:rPr>
          <w:b/>
          <w:sz w:val="32"/>
          <w:szCs w:val="32"/>
        </w:rPr>
      </w:pPr>
      <w:r w:rsidRPr="00637633">
        <w:rPr>
          <w:b/>
          <w:sz w:val="32"/>
          <w:szCs w:val="32"/>
        </w:rPr>
        <w:t>Обследование индивидуального</w:t>
      </w:r>
    </w:p>
    <w:p w14:paraId="7E1D67C6" w14:textId="77777777" w:rsidR="00637633" w:rsidRPr="00637633" w:rsidRDefault="00637633" w:rsidP="00637633">
      <w:pPr>
        <w:jc w:val="center"/>
        <w:rPr>
          <w:b/>
          <w:sz w:val="32"/>
          <w:szCs w:val="32"/>
        </w:rPr>
      </w:pPr>
      <w:r w:rsidRPr="00637633">
        <w:rPr>
          <w:b/>
          <w:sz w:val="32"/>
          <w:szCs w:val="32"/>
        </w:rPr>
        <w:t>жилого дома</w:t>
      </w:r>
    </w:p>
    <w:p w14:paraId="492316D5" w14:textId="77777777" w:rsidR="00637633" w:rsidRPr="00637633" w:rsidRDefault="00637633" w:rsidP="00637633">
      <w:pPr>
        <w:rPr>
          <w:sz w:val="32"/>
          <w:szCs w:val="32"/>
        </w:rPr>
      </w:pPr>
      <w:r w:rsidRPr="00637633">
        <w:rPr>
          <w:sz w:val="32"/>
          <w:szCs w:val="32"/>
        </w:rPr>
        <w:t xml:space="preserve">                          </w:t>
      </w:r>
    </w:p>
    <w:p w14:paraId="622FC59D" w14:textId="77777777" w:rsidR="00637633" w:rsidRPr="00637633" w:rsidRDefault="00637633" w:rsidP="00637633">
      <w:pPr>
        <w:rPr>
          <w:sz w:val="32"/>
          <w:szCs w:val="32"/>
        </w:rPr>
      </w:pPr>
      <w:r w:rsidRPr="00637633">
        <w:rPr>
          <w:sz w:val="32"/>
          <w:szCs w:val="32"/>
        </w:rPr>
        <w:t xml:space="preserve">                           </w:t>
      </w:r>
    </w:p>
    <w:p w14:paraId="5DBD08E0" w14:textId="147EB767" w:rsidR="00637633" w:rsidRPr="00637633" w:rsidRDefault="00637633" w:rsidP="00F3365A">
      <w:pPr>
        <w:rPr>
          <w:sz w:val="32"/>
          <w:szCs w:val="32"/>
        </w:rPr>
      </w:pPr>
      <w:r w:rsidRPr="00F3365A">
        <w:rPr>
          <w:b/>
          <w:sz w:val="32"/>
          <w:szCs w:val="32"/>
        </w:rPr>
        <w:t>Адрес объекта:</w:t>
      </w:r>
      <w:r w:rsidRPr="00637633">
        <w:rPr>
          <w:sz w:val="32"/>
          <w:szCs w:val="32"/>
        </w:rPr>
        <w:t xml:space="preserve">   </w:t>
      </w:r>
      <w:r w:rsidR="0048441D">
        <w:rPr>
          <w:sz w:val="32"/>
          <w:szCs w:val="32"/>
          <w:lang w:val="en-US"/>
        </w:rPr>
        <w:t>##################################</w:t>
      </w:r>
    </w:p>
    <w:p w14:paraId="380A6858" w14:textId="77777777" w:rsidR="00F3365A" w:rsidRPr="00F3365A" w:rsidRDefault="00F3365A" w:rsidP="00F3365A">
      <w:pPr>
        <w:rPr>
          <w:sz w:val="32"/>
          <w:szCs w:val="32"/>
        </w:rPr>
      </w:pPr>
      <w:r w:rsidRPr="00F3365A">
        <w:rPr>
          <w:sz w:val="32"/>
          <w:szCs w:val="32"/>
        </w:rPr>
        <w:t>Объект исследования: 2-х этажный индивидуальный жилой дом</w:t>
      </w:r>
    </w:p>
    <w:p w14:paraId="0251D230" w14:textId="77777777" w:rsidR="00637633" w:rsidRDefault="00F3365A" w:rsidP="00F3365A">
      <w:pPr>
        <w:rPr>
          <w:sz w:val="32"/>
          <w:szCs w:val="32"/>
        </w:rPr>
      </w:pPr>
      <w:r w:rsidRPr="00F3365A">
        <w:rPr>
          <w:sz w:val="32"/>
          <w:szCs w:val="32"/>
        </w:rPr>
        <w:t>(незавершенное строительство)</w:t>
      </w:r>
    </w:p>
    <w:p w14:paraId="17F9233A" w14:textId="77777777" w:rsidR="00F3365A" w:rsidRPr="00637633" w:rsidRDefault="00F3365A" w:rsidP="00F3365A">
      <w:pPr>
        <w:rPr>
          <w:sz w:val="32"/>
          <w:szCs w:val="32"/>
        </w:rPr>
      </w:pPr>
    </w:p>
    <w:p w14:paraId="4BC92CDB" w14:textId="03C3D114" w:rsidR="00F3365A" w:rsidRDefault="00637633" w:rsidP="00637633">
      <w:pPr>
        <w:rPr>
          <w:sz w:val="32"/>
          <w:szCs w:val="32"/>
        </w:rPr>
      </w:pPr>
      <w:r w:rsidRPr="00F3365A">
        <w:rPr>
          <w:b/>
          <w:sz w:val="32"/>
          <w:szCs w:val="32"/>
        </w:rPr>
        <w:t>Заказчик:</w:t>
      </w:r>
      <w:r w:rsidRPr="00637633">
        <w:rPr>
          <w:sz w:val="32"/>
          <w:szCs w:val="32"/>
        </w:rPr>
        <w:t xml:space="preserve"> </w:t>
      </w:r>
      <w:r w:rsidR="0048441D">
        <w:rPr>
          <w:sz w:val="32"/>
          <w:szCs w:val="32"/>
          <w:lang w:val="en-US"/>
        </w:rPr>
        <w:t>#################</w:t>
      </w:r>
    </w:p>
    <w:p w14:paraId="7FCAB4A8" w14:textId="77777777" w:rsidR="00F3365A" w:rsidRDefault="00F3365A" w:rsidP="00637633">
      <w:pPr>
        <w:rPr>
          <w:sz w:val="32"/>
          <w:szCs w:val="32"/>
        </w:rPr>
      </w:pPr>
    </w:p>
    <w:p w14:paraId="1E818ED7" w14:textId="77777777" w:rsidR="00637633" w:rsidRDefault="00637633" w:rsidP="00637633">
      <w:pPr>
        <w:rPr>
          <w:sz w:val="32"/>
          <w:szCs w:val="32"/>
        </w:rPr>
      </w:pPr>
      <w:r w:rsidRPr="00F3365A">
        <w:rPr>
          <w:b/>
          <w:sz w:val="32"/>
          <w:szCs w:val="32"/>
        </w:rPr>
        <w:t>Исполнитель:</w:t>
      </w:r>
      <w:r w:rsidRPr="00637633">
        <w:rPr>
          <w:sz w:val="32"/>
          <w:szCs w:val="32"/>
        </w:rPr>
        <w:t xml:space="preserve"> ООО «Технадзор 77»</w:t>
      </w:r>
    </w:p>
    <w:p w14:paraId="6B5180AE" w14:textId="77777777" w:rsidR="00F3365A" w:rsidRDefault="00F3365A" w:rsidP="00637633">
      <w:pPr>
        <w:rPr>
          <w:sz w:val="32"/>
          <w:szCs w:val="32"/>
        </w:rPr>
      </w:pPr>
    </w:p>
    <w:p w14:paraId="30C2845B" w14:textId="65EF5790" w:rsidR="00637633" w:rsidRDefault="00637633" w:rsidP="00637633">
      <w:pPr>
        <w:rPr>
          <w:sz w:val="32"/>
          <w:szCs w:val="32"/>
        </w:rPr>
      </w:pPr>
      <w:r w:rsidRPr="00F3365A">
        <w:rPr>
          <w:b/>
          <w:sz w:val="32"/>
          <w:szCs w:val="32"/>
        </w:rPr>
        <w:t>Инженер</w:t>
      </w:r>
      <w:r>
        <w:rPr>
          <w:sz w:val="32"/>
          <w:szCs w:val="32"/>
        </w:rPr>
        <w:t xml:space="preserve"> </w:t>
      </w:r>
      <w:r w:rsidR="0048441D">
        <w:rPr>
          <w:sz w:val="32"/>
          <w:szCs w:val="32"/>
          <w:lang w:val="en-US"/>
        </w:rPr>
        <w:t>#################</w:t>
      </w:r>
      <w:bookmarkStart w:id="0" w:name="_GoBack"/>
      <w:bookmarkEnd w:id="0"/>
    </w:p>
    <w:p w14:paraId="315C5553" w14:textId="77777777" w:rsidR="00637633" w:rsidRPr="00637633" w:rsidRDefault="00637633" w:rsidP="00637633">
      <w:pPr>
        <w:rPr>
          <w:sz w:val="32"/>
          <w:szCs w:val="32"/>
        </w:rPr>
      </w:pPr>
    </w:p>
    <w:p w14:paraId="3E4228D2" w14:textId="77777777" w:rsidR="00637633" w:rsidRPr="00637633" w:rsidRDefault="00637633" w:rsidP="00637633">
      <w:pPr>
        <w:rPr>
          <w:sz w:val="32"/>
          <w:szCs w:val="32"/>
        </w:rPr>
      </w:pPr>
    </w:p>
    <w:p w14:paraId="0B24C7B3" w14:textId="77777777" w:rsidR="00637633" w:rsidRPr="00637633" w:rsidRDefault="00637633" w:rsidP="00637633">
      <w:pPr>
        <w:rPr>
          <w:sz w:val="32"/>
          <w:szCs w:val="32"/>
        </w:rPr>
      </w:pPr>
      <w:r w:rsidRPr="00637633">
        <w:rPr>
          <w:sz w:val="32"/>
          <w:szCs w:val="32"/>
        </w:rPr>
        <w:t xml:space="preserve"> </w:t>
      </w:r>
    </w:p>
    <w:p w14:paraId="1D0DD57A" w14:textId="77777777" w:rsidR="00637633" w:rsidRDefault="00637633" w:rsidP="00637633">
      <w:pPr>
        <w:rPr>
          <w:sz w:val="32"/>
          <w:szCs w:val="32"/>
        </w:rPr>
      </w:pPr>
    </w:p>
    <w:p w14:paraId="36C36CAF" w14:textId="77777777" w:rsidR="00637633" w:rsidRDefault="00637633" w:rsidP="00637633">
      <w:pPr>
        <w:rPr>
          <w:sz w:val="32"/>
          <w:szCs w:val="32"/>
        </w:rPr>
      </w:pPr>
    </w:p>
    <w:p w14:paraId="022D345E" w14:textId="77777777" w:rsidR="00637633" w:rsidRDefault="00637633" w:rsidP="00637633">
      <w:pPr>
        <w:rPr>
          <w:sz w:val="32"/>
          <w:szCs w:val="32"/>
        </w:rPr>
      </w:pPr>
    </w:p>
    <w:p w14:paraId="1B3EB5DE" w14:textId="77777777" w:rsidR="00637633" w:rsidRPr="00637633" w:rsidRDefault="00637633" w:rsidP="00637633">
      <w:pPr>
        <w:rPr>
          <w:sz w:val="32"/>
          <w:szCs w:val="32"/>
        </w:rPr>
      </w:pPr>
    </w:p>
    <w:p w14:paraId="4FD3D693" w14:textId="77777777" w:rsidR="00637633" w:rsidRPr="00637633" w:rsidRDefault="00637633" w:rsidP="00637633">
      <w:pPr>
        <w:rPr>
          <w:sz w:val="32"/>
          <w:szCs w:val="32"/>
        </w:rPr>
      </w:pPr>
    </w:p>
    <w:p w14:paraId="0CDB967A" w14:textId="77777777" w:rsidR="00637633" w:rsidRPr="00637633" w:rsidRDefault="00637633" w:rsidP="00637633">
      <w:pPr>
        <w:rPr>
          <w:sz w:val="32"/>
          <w:szCs w:val="32"/>
        </w:rPr>
      </w:pPr>
    </w:p>
    <w:p w14:paraId="5F288E53" w14:textId="77777777" w:rsidR="00637633" w:rsidRPr="00637633" w:rsidRDefault="00637633" w:rsidP="00637633">
      <w:pPr>
        <w:rPr>
          <w:sz w:val="32"/>
          <w:szCs w:val="32"/>
        </w:rPr>
      </w:pPr>
    </w:p>
    <w:p w14:paraId="31E8F559" w14:textId="77777777" w:rsidR="00637633" w:rsidRPr="00637633" w:rsidRDefault="00637633" w:rsidP="00637633">
      <w:pPr>
        <w:rPr>
          <w:sz w:val="32"/>
          <w:szCs w:val="32"/>
        </w:rPr>
      </w:pPr>
    </w:p>
    <w:p w14:paraId="51192016" w14:textId="77777777" w:rsidR="00637633" w:rsidRPr="00637633" w:rsidRDefault="00637633" w:rsidP="00637633">
      <w:pPr>
        <w:rPr>
          <w:sz w:val="32"/>
          <w:szCs w:val="32"/>
        </w:rPr>
      </w:pPr>
      <w:r w:rsidRPr="00637633">
        <w:rPr>
          <w:sz w:val="32"/>
          <w:szCs w:val="32"/>
        </w:rPr>
        <w:t xml:space="preserve"> </w:t>
      </w:r>
    </w:p>
    <w:p w14:paraId="4BF0D424" w14:textId="77777777" w:rsidR="00637633" w:rsidRPr="00637633" w:rsidRDefault="00637633" w:rsidP="00637633">
      <w:pPr>
        <w:rPr>
          <w:sz w:val="32"/>
          <w:szCs w:val="32"/>
        </w:rPr>
      </w:pPr>
    </w:p>
    <w:p w14:paraId="71075559" w14:textId="77777777" w:rsidR="00637633" w:rsidRPr="00637633" w:rsidRDefault="00F3365A" w:rsidP="00F3365A">
      <w:pPr>
        <w:jc w:val="center"/>
        <w:rPr>
          <w:sz w:val="32"/>
          <w:szCs w:val="32"/>
        </w:rPr>
      </w:pPr>
      <w:r>
        <w:rPr>
          <w:sz w:val="32"/>
          <w:szCs w:val="32"/>
        </w:rPr>
        <w:t>Г. Москва</w:t>
      </w:r>
    </w:p>
    <w:p w14:paraId="4162233B" w14:textId="77777777" w:rsidR="00F3365A" w:rsidRPr="00F3365A" w:rsidRDefault="00F3365A" w:rsidP="00F3365A">
      <w:pPr>
        <w:rPr>
          <w:b/>
          <w:sz w:val="32"/>
          <w:szCs w:val="32"/>
        </w:rPr>
      </w:pPr>
      <w:r w:rsidRPr="00F3365A">
        <w:rPr>
          <w:b/>
          <w:sz w:val="32"/>
          <w:szCs w:val="32"/>
        </w:rPr>
        <w:lastRenderedPageBreak/>
        <w:t>Цель обследования:</w:t>
      </w:r>
    </w:p>
    <w:p w14:paraId="6CEE577C" w14:textId="77777777" w:rsidR="00F3365A" w:rsidRPr="00F3365A" w:rsidRDefault="00F3365A" w:rsidP="00F3365A">
      <w:pPr>
        <w:rPr>
          <w:sz w:val="32"/>
          <w:szCs w:val="32"/>
        </w:rPr>
      </w:pPr>
      <w:r w:rsidRPr="00F3365A">
        <w:rPr>
          <w:sz w:val="32"/>
          <w:szCs w:val="32"/>
        </w:rPr>
        <w:t xml:space="preserve">Проверка  качества выполненных строительно-монтажных работ, наличие и состав проектной документации(РД) и исполнительной документации подрядчика. </w:t>
      </w:r>
    </w:p>
    <w:p w14:paraId="0E9F3413" w14:textId="77777777" w:rsidR="00F3365A" w:rsidRPr="00F3365A" w:rsidRDefault="00F3365A" w:rsidP="00F3365A">
      <w:pPr>
        <w:rPr>
          <w:sz w:val="32"/>
          <w:szCs w:val="32"/>
        </w:rPr>
      </w:pPr>
    </w:p>
    <w:p w14:paraId="0C9D727B" w14:textId="77777777" w:rsidR="00F3365A" w:rsidRPr="00F3365A" w:rsidRDefault="00F3365A" w:rsidP="00F3365A">
      <w:pPr>
        <w:rPr>
          <w:b/>
          <w:sz w:val="32"/>
          <w:szCs w:val="32"/>
        </w:rPr>
      </w:pPr>
      <w:r w:rsidRPr="00F3365A">
        <w:rPr>
          <w:b/>
          <w:sz w:val="32"/>
          <w:szCs w:val="32"/>
        </w:rPr>
        <w:t>Характеристика объекта:</w:t>
      </w:r>
    </w:p>
    <w:p w14:paraId="0F3D874B" w14:textId="77777777" w:rsidR="00F3365A" w:rsidRPr="00F3365A" w:rsidRDefault="00F3365A" w:rsidP="00F3365A">
      <w:pPr>
        <w:rPr>
          <w:sz w:val="32"/>
          <w:szCs w:val="32"/>
        </w:rPr>
      </w:pPr>
      <w:r w:rsidRPr="00F3365A">
        <w:rPr>
          <w:sz w:val="32"/>
          <w:szCs w:val="32"/>
        </w:rPr>
        <w:t>Индивидуальный 2-х этажный жилой дом со следующим конструктивом:</w:t>
      </w:r>
    </w:p>
    <w:p w14:paraId="467BFAF9" w14:textId="77777777" w:rsidR="00F3365A" w:rsidRPr="00F3365A" w:rsidRDefault="00F3365A" w:rsidP="00F3365A">
      <w:pPr>
        <w:rPr>
          <w:sz w:val="32"/>
          <w:szCs w:val="32"/>
        </w:rPr>
      </w:pPr>
      <w:r w:rsidRPr="00F3365A">
        <w:rPr>
          <w:sz w:val="32"/>
          <w:szCs w:val="32"/>
        </w:rPr>
        <w:t>фундамент –  ж/б монолитная плита</w:t>
      </w:r>
    </w:p>
    <w:p w14:paraId="1D57FB2D" w14:textId="77777777" w:rsidR="00F3365A" w:rsidRPr="00F3365A" w:rsidRDefault="00F3365A" w:rsidP="00F3365A">
      <w:pPr>
        <w:rPr>
          <w:sz w:val="32"/>
          <w:szCs w:val="32"/>
        </w:rPr>
      </w:pPr>
      <w:r w:rsidRPr="00F3365A">
        <w:rPr>
          <w:sz w:val="32"/>
          <w:szCs w:val="32"/>
        </w:rPr>
        <w:t>наружные стены цокольного этажа – ж/б монолитные</w:t>
      </w:r>
    </w:p>
    <w:p w14:paraId="534BA338" w14:textId="77777777" w:rsidR="00F3365A" w:rsidRPr="00F3365A" w:rsidRDefault="00F3365A" w:rsidP="00F3365A">
      <w:pPr>
        <w:rPr>
          <w:sz w:val="32"/>
          <w:szCs w:val="32"/>
        </w:rPr>
      </w:pPr>
      <w:r w:rsidRPr="00F3365A">
        <w:rPr>
          <w:sz w:val="32"/>
          <w:szCs w:val="32"/>
        </w:rPr>
        <w:t xml:space="preserve">наружные стены 1-го и 2-го этажей – блоки Паротерм </w:t>
      </w:r>
    </w:p>
    <w:p w14:paraId="17C18C30" w14:textId="77777777" w:rsidR="00F3365A" w:rsidRPr="00F3365A" w:rsidRDefault="00F3365A" w:rsidP="00F3365A">
      <w:pPr>
        <w:rPr>
          <w:sz w:val="32"/>
          <w:szCs w:val="32"/>
        </w:rPr>
      </w:pPr>
      <w:r w:rsidRPr="00F3365A">
        <w:rPr>
          <w:sz w:val="32"/>
          <w:szCs w:val="32"/>
        </w:rPr>
        <w:t>внутренние несущие стены – блоки Паротерм</w:t>
      </w:r>
    </w:p>
    <w:p w14:paraId="772BD60A" w14:textId="77777777" w:rsidR="00F3365A" w:rsidRPr="00F3365A" w:rsidRDefault="00F3365A" w:rsidP="00F3365A">
      <w:pPr>
        <w:rPr>
          <w:sz w:val="32"/>
          <w:szCs w:val="32"/>
        </w:rPr>
      </w:pPr>
      <w:r w:rsidRPr="00F3365A">
        <w:rPr>
          <w:sz w:val="32"/>
          <w:szCs w:val="32"/>
        </w:rPr>
        <w:t>перегородки - кирпич</w:t>
      </w:r>
    </w:p>
    <w:p w14:paraId="67BF3E35" w14:textId="77777777" w:rsidR="00F3365A" w:rsidRPr="00F3365A" w:rsidRDefault="00F3365A" w:rsidP="00F3365A">
      <w:pPr>
        <w:rPr>
          <w:sz w:val="32"/>
          <w:szCs w:val="32"/>
        </w:rPr>
      </w:pPr>
      <w:r w:rsidRPr="00F3365A">
        <w:rPr>
          <w:sz w:val="32"/>
          <w:szCs w:val="32"/>
        </w:rPr>
        <w:t>перекрытие этажей-  сборные ж/б плиты</w:t>
      </w:r>
    </w:p>
    <w:p w14:paraId="2EC26BC5" w14:textId="77777777" w:rsidR="00F3365A" w:rsidRPr="00F3365A" w:rsidRDefault="00F3365A" w:rsidP="00F3365A">
      <w:pPr>
        <w:rPr>
          <w:sz w:val="32"/>
          <w:szCs w:val="32"/>
        </w:rPr>
      </w:pPr>
    </w:p>
    <w:p w14:paraId="73AD2959" w14:textId="77777777" w:rsidR="00F3365A" w:rsidRPr="00F3365A" w:rsidRDefault="00F3365A" w:rsidP="00F3365A">
      <w:pPr>
        <w:rPr>
          <w:sz w:val="32"/>
          <w:szCs w:val="32"/>
        </w:rPr>
      </w:pPr>
    </w:p>
    <w:p w14:paraId="551831CB" w14:textId="77777777" w:rsidR="00F3365A" w:rsidRPr="00F3365A" w:rsidRDefault="00F3365A" w:rsidP="00F3365A">
      <w:pPr>
        <w:rPr>
          <w:b/>
          <w:sz w:val="32"/>
          <w:szCs w:val="32"/>
        </w:rPr>
      </w:pPr>
      <w:r w:rsidRPr="00F3365A">
        <w:rPr>
          <w:b/>
          <w:sz w:val="32"/>
          <w:szCs w:val="32"/>
        </w:rPr>
        <w:t>Выявленные нарушения:</w:t>
      </w:r>
    </w:p>
    <w:p w14:paraId="1C3B1955" w14:textId="77777777" w:rsidR="00F3365A" w:rsidRPr="00F3365A" w:rsidRDefault="00F3365A" w:rsidP="00F3365A">
      <w:pPr>
        <w:rPr>
          <w:sz w:val="32"/>
          <w:szCs w:val="32"/>
        </w:rPr>
      </w:pPr>
      <w:r w:rsidRPr="00F3365A">
        <w:rPr>
          <w:sz w:val="32"/>
          <w:szCs w:val="32"/>
        </w:rPr>
        <w:t>В результате проверки проектной и исполнительной документации, выполненных строительно-монтажных работ выявлены следующие нарушения:</w:t>
      </w:r>
    </w:p>
    <w:p w14:paraId="22478A87" w14:textId="77777777" w:rsidR="00F3365A" w:rsidRPr="00F3365A" w:rsidRDefault="00F3365A" w:rsidP="00F3365A">
      <w:pPr>
        <w:rPr>
          <w:b/>
          <w:sz w:val="32"/>
          <w:szCs w:val="32"/>
        </w:rPr>
      </w:pPr>
      <w:r w:rsidRPr="00F3365A">
        <w:rPr>
          <w:b/>
          <w:sz w:val="32"/>
          <w:szCs w:val="32"/>
        </w:rPr>
        <w:t>Проектная документация</w:t>
      </w:r>
    </w:p>
    <w:p w14:paraId="2D9A1CCF" w14:textId="77777777" w:rsidR="00F3365A" w:rsidRPr="00F3365A" w:rsidRDefault="00F3365A" w:rsidP="00F3365A">
      <w:pPr>
        <w:rPr>
          <w:sz w:val="32"/>
          <w:szCs w:val="32"/>
        </w:rPr>
      </w:pPr>
      <w:r w:rsidRPr="00F3365A">
        <w:rPr>
          <w:sz w:val="32"/>
          <w:szCs w:val="32"/>
        </w:rPr>
        <w:t xml:space="preserve">Проектом предусмотрено выполнение фундамента в виде монолитной ж/б плиты и цоколя высотой 58 мм., монолитные ж/б плиты перекрытия, монолитные перемычки. Фактически высоту цоколя увеличили до высоты этажа, монолитные перекрытия и перемычки заменили на сборные ж/б плиты и перемычки Паротерм. Изменения не согласованы с  автором проекта. </w:t>
      </w:r>
    </w:p>
    <w:p w14:paraId="0C4FFAC8" w14:textId="77777777" w:rsidR="00F3365A" w:rsidRPr="00F3365A" w:rsidRDefault="00F3365A" w:rsidP="00F3365A">
      <w:pPr>
        <w:rPr>
          <w:b/>
          <w:sz w:val="32"/>
          <w:szCs w:val="32"/>
        </w:rPr>
      </w:pPr>
      <w:r w:rsidRPr="00F3365A">
        <w:rPr>
          <w:b/>
          <w:sz w:val="32"/>
          <w:szCs w:val="32"/>
        </w:rPr>
        <w:t xml:space="preserve">Исполнительная документация </w:t>
      </w:r>
    </w:p>
    <w:p w14:paraId="73548C5E" w14:textId="77777777" w:rsidR="00F3365A" w:rsidRPr="00F3365A" w:rsidRDefault="00F3365A" w:rsidP="00F3365A">
      <w:pPr>
        <w:rPr>
          <w:sz w:val="32"/>
          <w:szCs w:val="32"/>
        </w:rPr>
      </w:pPr>
      <w:r w:rsidRPr="00F3365A">
        <w:rPr>
          <w:sz w:val="32"/>
          <w:szCs w:val="32"/>
        </w:rPr>
        <w:t>При выполнении определенных этапов работ, подрядчику необходимо представить исполнительную документацию согласно  СП 70.13330.2012 п.3.23, 5.5.5</w:t>
      </w:r>
    </w:p>
    <w:p w14:paraId="0D99D774" w14:textId="77777777" w:rsidR="00F3365A" w:rsidRPr="00F3365A" w:rsidRDefault="00F3365A" w:rsidP="00F3365A">
      <w:pPr>
        <w:rPr>
          <w:sz w:val="32"/>
          <w:szCs w:val="32"/>
        </w:rPr>
      </w:pPr>
      <w:r w:rsidRPr="00F3365A">
        <w:rPr>
          <w:sz w:val="32"/>
          <w:szCs w:val="32"/>
        </w:rPr>
        <w:t>Подрядчиком были представлены сертификаты на арматуру, блоки Паротерм, паспорта на бетон В7,5  и В15</w:t>
      </w:r>
    </w:p>
    <w:p w14:paraId="61EB46CB" w14:textId="77777777" w:rsidR="00F3365A" w:rsidRPr="00F3365A" w:rsidRDefault="00F3365A" w:rsidP="00F3365A">
      <w:pPr>
        <w:rPr>
          <w:sz w:val="32"/>
          <w:szCs w:val="32"/>
        </w:rPr>
      </w:pPr>
      <w:r w:rsidRPr="00F3365A">
        <w:rPr>
          <w:sz w:val="32"/>
          <w:szCs w:val="32"/>
        </w:rPr>
        <w:t>Подрядчиком не представлены:                                                                                                     акты освидетельствования скрытых работ на:</w:t>
      </w:r>
    </w:p>
    <w:p w14:paraId="1A07C8CB" w14:textId="77777777" w:rsidR="00F3365A" w:rsidRPr="00F3365A" w:rsidRDefault="00F3365A" w:rsidP="00F3365A">
      <w:pPr>
        <w:rPr>
          <w:sz w:val="32"/>
          <w:szCs w:val="32"/>
        </w:rPr>
      </w:pPr>
      <w:r w:rsidRPr="00F3365A">
        <w:rPr>
          <w:sz w:val="32"/>
          <w:szCs w:val="32"/>
        </w:rPr>
        <w:t>- армирование фундамента</w:t>
      </w:r>
    </w:p>
    <w:p w14:paraId="37AECE91" w14:textId="77777777" w:rsidR="00F3365A" w:rsidRPr="00F3365A" w:rsidRDefault="00F3365A" w:rsidP="00F3365A">
      <w:pPr>
        <w:rPr>
          <w:sz w:val="32"/>
          <w:szCs w:val="32"/>
        </w:rPr>
      </w:pPr>
      <w:r w:rsidRPr="00F3365A">
        <w:rPr>
          <w:sz w:val="32"/>
          <w:szCs w:val="32"/>
        </w:rPr>
        <w:t>- гидроизоляцию фундамента</w:t>
      </w:r>
    </w:p>
    <w:p w14:paraId="48375AB4" w14:textId="77777777" w:rsidR="00F3365A" w:rsidRPr="00F3365A" w:rsidRDefault="00F3365A" w:rsidP="00F3365A">
      <w:pPr>
        <w:rPr>
          <w:sz w:val="32"/>
          <w:szCs w:val="32"/>
        </w:rPr>
      </w:pPr>
      <w:r w:rsidRPr="00F3365A">
        <w:rPr>
          <w:sz w:val="32"/>
          <w:szCs w:val="32"/>
        </w:rPr>
        <w:lastRenderedPageBreak/>
        <w:t>- утепление фундамента</w:t>
      </w:r>
    </w:p>
    <w:p w14:paraId="0E9F96EB" w14:textId="77777777" w:rsidR="00F3365A" w:rsidRPr="00F3365A" w:rsidRDefault="00F3365A" w:rsidP="00F3365A">
      <w:pPr>
        <w:rPr>
          <w:sz w:val="32"/>
          <w:szCs w:val="32"/>
        </w:rPr>
      </w:pPr>
      <w:r w:rsidRPr="00F3365A">
        <w:rPr>
          <w:sz w:val="32"/>
          <w:szCs w:val="32"/>
        </w:rPr>
        <w:t>- армирование кладки стен</w:t>
      </w:r>
    </w:p>
    <w:p w14:paraId="1B6D5B96" w14:textId="77777777" w:rsidR="00F3365A" w:rsidRPr="00F3365A" w:rsidRDefault="00F3365A" w:rsidP="00F3365A">
      <w:pPr>
        <w:rPr>
          <w:sz w:val="32"/>
          <w:szCs w:val="32"/>
        </w:rPr>
      </w:pPr>
      <w:r w:rsidRPr="00F3365A">
        <w:rPr>
          <w:sz w:val="32"/>
          <w:szCs w:val="32"/>
        </w:rPr>
        <w:t>- армирование монолитных участков перекрытия</w:t>
      </w:r>
    </w:p>
    <w:p w14:paraId="4D5F5565" w14:textId="77777777" w:rsidR="00F3365A" w:rsidRPr="00F3365A" w:rsidRDefault="00F3365A" w:rsidP="00F3365A">
      <w:pPr>
        <w:rPr>
          <w:sz w:val="32"/>
          <w:szCs w:val="32"/>
        </w:rPr>
      </w:pPr>
      <w:r w:rsidRPr="00F3365A">
        <w:rPr>
          <w:sz w:val="32"/>
          <w:szCs w:val="32"/>
        </w:rPr>
        <w:t xml:space="preserve">- утепление торцов плит перекрытия   </w:t>
      </w:r>
    </w:p>
    <w:p w14:paraId="5D5BDD9B" w14:textId="77777777" w:rsidR="00F3365A" w:rsidRPr="00F3365A" w:rsidRDefault="00F3365A" w:rsidP="00F3365A">
      <w:pPr>
        <w:rPr>
          <w:sz w:val="32"/>
          <w:szCs w:val="32"/>
        </w:rPr>
      </w:pPr>
      <w:r w:rsidRPr="00F3365A">
        <w:rPr>
          <w:sz w:val="32"/>
          <w:szCs w:val="32"/>
        </w:rPr>
        <w:t xml:space="preserve"> сертификаты и паспорта качества на:</w:t>
      </w:r>
    </w:p>
    <w:p w14:paraId="28515BF3" w14:textId="77777777" w:rsidR="00F3365A" w:rsidRPr="00F3365A" w:rsidRDefault="00F3365A" w:rsidP="00F3365A">
      <w:pPr>
        <w:rPr>
          <w:sz w:val="32"/>
          <w:szCs w:val="32"/>
        </w:rPr>
      </w:pPr>
      <w:r w:rsidRPr="00F3365A">
        <w:rPr>
          <w:sz w:val="32"/>
          <w:szCs w:val="32"/>
        </w:rPr>
        <w:t>- бетон В22,5</w:t>
      </w:r>
    </w:p>
    <w:p w14:paraId="54414E8B" w14:textId="77777777" w:rsidR="00F3365A" w:rsidRPr="00F3365A" w:rsidRDefault="00F3365A" w:rsidP="00F3365A">
      <w:pPr>
        <w:rPr>
          <w:sz w:val="32"/>
          <w:szCs w:val="32"/>
        </w:rPr>
      </w:pPr>
      <w:r w:rsidRPr="00F3365A">
        <w:rPr>
          <w:sz w:val="32"/>
          <w:szCs w:val="32"/>
        </w:rPr>
        <w:t>- перемычки Паротерм</w:t>
      </w:r>
    </w:p>
    <w:p w14:paraId="686F1F75" w14:textId="77777777" w:rsidR="00F3365A" w:rsidRPr="00F3365A" w:rsidRDefault="00F3365A" w:rsidP="00F3365A">
      <w:pPr>
        <w:rPr>
          <w:sz w:val="32"/>
          <w:szCs w:val="32"/>
        </w:rPr>
      </w:pPr>
      <w:r w:rsidRPr="00F3365A">
        <w:rPr>
          <w:sz w:val="32"/>
          <w:szCs w:val="32"/>
        </w:rPr>
        <w:t>- гидроизоляция</w:t>
      </w:r>
    </w:p>
    <w:p w14:paraId="0A16BA1A" w14:textId="77777777" w:rsidR="00F3365A" w:rsidRPr="00F3365A" w:rsidRDefault="00F3365A" w:rsidP="00F3365A">
      <w:pPr>
        <w:rPr>
          <w:sz w:val="32"/>
          <w:szCs w:val="32"/>
        </w:rPr>
      </w:pPr>
      <w:r w:rsidRPr="00F3365A">
        <w:rPr>
          <w:sz w:val="32"/>
          <w:szCs w:val="32"/>
        </w:rPr>
        <w:t>- утеплитель</w:t>
      </w:r>
    </w:p>
    <w:p w14:paraId="24EE2ED2" w14:textId="77777777" w:rsidR="00F3365A" w:rsidRPr="00F3365A" w:rsidRDefault="00F3365A" w:rsidP="00F3365A">
      <w:pPr>
        <w:rPr>
          <w:sz w:val="32"/>
          <w:szCs w:val="32"/>
        </w:rPr>
      </w:pPr>
      <w:r w:rsidRPr="00F3365A">
        <w:rPr>
          <w:sz w:val="32"/>
          <w:szCs w:val="32"/>
        </w:rPr>
        <w:t>- плиты перекрытия</w:t>
      </w:r>
    </w:p>
    <w:p w14:paraId="6086EAAE" w14:textId="77777777" w:rsidR="00F3365A" w:rsidRPr="00F3365A" w:rsidRDefault="00F3365A" w:rsidP="00F3365A">
      <w:pPr>
        <w:rPr>
          <w:sz w:val="32"/>
          <w:szCs w:val="32"/>
        </w:rPr>
      </w:pPr>
      <w:r w:rsidRPr="00F3365A">
        <w:rPr>
          <w:sz w:val="32"/>
          <w:szCs w:val="32"/>
        </w:rPr>
        <w:t xml:space="preserve"> </w:t>
      </w:r>
    </w:p>
    <w:p w14:paraId="32E5FE7C" w14:textId="77777777" w:rsidR="00F3365A" w:rsidRPr="00F3365A" w:rsidRDefault="00F3365A" w:rsidP="00F3365A">
      <w:pPr>
        <w:rPr>
          <w:sz w:val="32"/>
          <w:szCs w:val="32"/>
        </w:rPr>
      </w:pPr>
    </w:p>
    <w:p w14:paraId="3C60BCC1" w14:textId="77777777" w:rsidR="00F3365A" w:rsidRPr="00F3365A" w:rsidRDefault="00F3365A" w:rsidP="00F3365A">
      <w:pPr>
        <w:rPr>
          <w:b/>
          <w:sz w:val="32"/>
          <w:szCs w:val="32"/>
        </w:rPr>
      </w:pPr>
      <w:r w:rsidRPr="00F3365A">
        <w:rPr>
          <w:b/>
          <w:sz w:val="32"/>
          <w:szCs w:val="32"/>
        </w:rPr>
        <w:t>Строительно-монтажные работы</w:t>
      </w:r>
    </w:p>
    <w:p w14:paraId="66360C8E" w14:textId="77777777" w:rsidR="00F3365A" w:rsidRPr="00F3365A" w:rsidRDefault="00F3365A" w:rsidP="00F3365A">
      <w:pPr>
        <w:rPr>
          <w:sz w:val="32"/>
          <w:szCs w:val="32"/>
        </w:rPr>
      </w:pPr>
      <w:r w:rsidRPr="00F3365A">
        <w:rPr>
          <w:sz w:val="32"/>
          <w:szCs w:val="32"/>
        </w:rPr>
        <w:t>При обследовании объекта выявлено:</w:t>
      </w:r>
    </w:p>
    <w:p w14:paraId="428C98A0" w14:textId="77777777" w:rsidR="00F3365A" w:rsidRPr="00F3365A" w:rsidRDefault="00F3365A" w:rsidP="00F3365A">
      <w:pPr>
        <w:rPr>
          <w:sz w:val="32"/>
          <w:szCs w:val="32"/>
        </w:rPr>
      </w:pPr>
      <w:r w:rsidRPr="00F3365A">
        <w:rPr>
          <w:sz w:val="32"/>
          <w:szCs w:val="32"/>
        </w:rPr>
        <w:t>1.</w:t>
      </w:r>
      <w:r w:rsidRPr="00F3365A">
        <w:rPr>
          <w:sz w:val="32"/>
          <w:szCs w:val="32"/>
        </w:rPr>
        <w:tab/>
        <w:t>Не выполнено утепление подошвы фундаментной плиты (утеплить пеноплексом с армированной стяжкой)</w:t>
      </w:r>
    </w:p>
    <w:p w14:paraId="26C80153" w14:textId="77777777" w:rsidR="00F3365A" w:rsidRPr="00F3365A" w:rsidRDefault="00F3365A" w:rsidP="00F3365A">
      <w:pPr>
        <w:rPr>
          <w:sz w:val="32"/>
          <w:szCs w:val="32"/>
        </w:rPr>
      </w:pPr>
      <w:r w:rsidRPr="00F3365A">
        <w:rPr>
          <w:sz w:val="32"/>
          <w:szCs w:val="32"/>
        </w:rPr>
        <w:t>2.</w:t>
      </w:r>
      <w:r w:rsidRPr="00F3365A">
        <w:rPr>
          <w:sz w:val="32"/>
          <w:szCs w:val="32"/>
        </w:rPr>
        <w:tab/>
        <w:t>Внутренняя поверхность стен цоколя имеет наплывы и неровности (СП 70.13330.2012 прил. Х) ( отшлифовать неровности)</w:t>
      </w:r>
    </w:p>
    <w:p w14:paraId="61E7A6C4" w14:textId="77777777" w:rsidR="00F3365A" w:rsidRPr="00F3365A" w:rsidRDefault="00F3365A" w:rsidP="00F3365A">
      <w:pPr>
        <w:rPr>
          <w:sz w:val="32"/>
          <w:szCs w:val="32"/>
        </w:rPr>
      </w:pPr>
      <w:r w:rsidRPr="00F3365A">
        <w:rPr>
          <w:sz w:val="32"/>
          <w:szCs w:val="32"/>
        </w:rPr>
        <w:t>3.</w:t>
      </w:r>
      <w:r w:rsidRPr="00F3365A">
        <w:rPr>
          <w:sz w:val="32"/>
          <w:szCs w:val="32"/>
        </w:rPr>
        <w:tab/>
        <w:t>Торцы плит перекрытия и зазоры м/д плитой и наружной стеной не утеплены (мостик холода)- выполнить утепление через пустоты в плитах</w:t>
      </w:r>
    </w:p>
    <w:p w14:paraId="0EF59056" w14:textId="77777777" w:rsidR="00F3365A" w:rsidRPr="00F3365A" w:rsidRDefault="00F3365A" w:rsidP="00F3365A">
      <w:pPr>
        <w:rPr>
          <w:sz w:val="32"/>
          <w:szCs w:val="32"/>
        </w:rPr>
      </w:pPr>
      <w:r w:rsidRPr="00F3365A">
        <w:rPr>
          <w:sz w:val="32"/>
          <w:szCs w:val="32"/>
        </w:rPr>
        <w:t>4.</w:t>
      </w:r>
      <w:r w:rsidRPr="00F3365A">
        <w:rPr>
          <w:sz w:val="32"/>
          <w:szCs w:val="32"/>
        </w:rPr>
        <w:tab/>
        <w:t>Не зачеканены зазоры м/д верхом перегородок и плитами перекрытий</w:t>
      </w:r>
    </w:p>
    <w:p w14:paraId="7DAEF2A1" w14:textId="77777777" w:rsidR="00F3365A" w:rsidRPr="00F3365A" w:rsidRDefault="00F3365A" w:rsidP="00F3365A">
      <w:pPr>
        <w:rPr>
          <w:sz w:val="32"/>
          <w:szCs w:val="32"/>
        </w:rPr>
      </w:pPr>
      <w:r w:rsidRPr="00F3365A">
        <w:rPr>
          <w:sz w:val="32"/>
          <w:szCs w:val="32"/>
        </w:rPr>
        <w:t>5.</w:t>
      </w:r>
      <w:r w:rsidRPr="00F3365A">
        <w:rPr>
          <w:sz w:val="32"/>
          <w:szCs w:val="32"/>
        </w:rPr>
        <w:tab/>
        <w:t>Не заделаны швы м/д плитами перекрытий 1-го и 2-го этажей</w:t>
      </w:r>
    </w:p>
    <w:p w14:paraId="3B9EFDF4" w14:textId="77777777" w:rsidR="00F3365A" w:rsidRPr="00F3365A" w:rsidRDefault="00F3365A" w:rsidP="00F3365A">
      <w:pPr>
        <w:rPr>
          <w:sz w:val="32"/>
          <w:szCs w:val="32"/>
        </w:rPr>
      </w:pPr>
      <w:r w:rsidRPr="00F3365A">
        <w:rPr>
          <w:sz w:val="32"/>
          <w:szCs w:val="32"/>
        </w:rPr>
        <w:t>6.</w:t>
      </w:r>
      <w:r w:rsidRPr="00F3365A">
        <w:rPr>
          <w:sz w:val="32"/>
          <w:szCs w:val="32"/>
        </w:rPr>
        <w:tab/>
        <w:t>Не замоноличены участки монтажных петель плит перекрытия 1-го и 2-го этажей</w:t>
      </w:r>
    </w:p>
    <w:p w14:paraId="5D815008" w14:textId="77777777" w:rsidR="00F3365A" w:rsidRPr="00F3365A" w:rsidRDefault="00F3365A" w:rsidP="00F3365A">
      <w:pPr>
        <w:rPr>
          <w:sz w:val="32"/>
          <w:szCs w:val="32"/>
        </w:rPr>
      </w:pPr>
      <w:r w:rsidRPr="00F3365A">
        <w:rPr>
          <w:sz w:val="32"/>
          <w:szCs w:val="32"/>
        </w:rPr>
        <w:t>7.</w:t>
      </w:r>
      <w:r w:rsidRPr="00F3365A">
        <w:rPr>
          <w:sz w:val="32"/>
          <w:szCs w:val="32"/>
        </w:rPr>
        <w:tab/>
        <w:t>Откосы оконных проемов имеют неровную поверхность (оштукатурить)</w:t>
      </w:r>
    </w:p>
    <w:p w14:paraId="44E82D4E" w14:textId="77777777" w:rsidR="00F3365A" w:rsidRPr="00F3365A" w:rsidRDefault="00F3365A" w:rsidP="00F3365A">
      <w:pPr>
        <w:rPr>
          <w:sz w:val="32"/>
          <w:szCs w:val="32"/>
        </w:rPr>
      </w:pPr>
      <w:r w:rsidRPr="00F3365A">
        <w:rPr>
          <w:sz w:val="32"/>
          <w:szCs w:val="32"/>
        </w:rPr>
        <w:t>8.</w:t>
      </w:r>
      <w:r w:rsidRPr="00F3365A">
        <w:rPr>
          <w:sz w:val="32"/>
          <w:szCs w:val="32"/>
        </w:rPr>
        <w:tab/>
        <w:t>Монтажные связи плит перекрытия из арматуры не обработаны антикоррозийными составами</w:t>
      </w:r>
    </w:p>
    <w:p w14:paraId="1A1EE07B" w14:textId="77777777" w:rsidR="00F3365A" w:rsidRPr="00F3365A" w:rsidRDefault="00F3365A" w:rsidP="00F3365A">
      <w:pPr>
        <w:rPr>
          <w:sz w:val="32"/>
          <w:szCs w:val="32"/>
        </w:rPr>
      </w:pPr>
      <w:r w:rsidRPr="00F3365A">
        <w:rPr>
          <w:sz w:val="32"/>
          <w:szCs w:val="32"/>
        </w:rPr>
        <w:t>9.</w:t>
      </w:r>
      <w:r w:rsidRPr="00F3365A">
        <w:rPr>
          <w:sz w:val="32"/>
          <w:szCs w:val="32"/>
        </w:rPr>
        <w:tab/>
        <w:t>Не выполнены отверстия в плите перекрытия 2-го этажа под вентканалы в осях Б-В/2-3</w:t>
      </w:r>
    </w:p>
    <w:p w14:paraId="2D968BAD" w14:textId="77777777" w:rsidR="00F3365A" w:rsidRPr="00F3365A" w:rsidRDefault="00F3365A" w:rsidP="00F3365A">
      <w:pPr>
        <w:rPr>
          <w:sz w:val="32"/>
          <w:szCs w:val="32"/>
        </w:rPr>
      </w:pPr>
    </w:p>
    <w:p w14:paraId="03794025" w14:textId="77777777" w:rsidR="00F3365A" w:rsidRDefault="00F3365A" w:rsidP="00F3365A">
      <w:pPr>
        <w:rPr>
          <w:sz w:val="32"/>
          <w:szCs w:val="32"/>
        </w:rPr>
      </w:pPr>
    </w:p>
    <w:p w14:paraId="5D9E8C2E" w14:textId="77777777" w:rsidR="00F3365A" w:rsidRDefault="00F3365A" w:rsidP="00F3365A">
      <w:pPr>
        <w:rPr>
          <w:sz w:val="32"/>
          <w:szCs w:val="32"/>
        </w:rPr>
      </w:pPr>
    </w:p>
    <w:p w14:paraId="26749827" w14:textId="77777777" w:rsidR="00F3365A" w:rsidRDefault="00F3365A" w:rsidP="00F3365A">
      <w:pPr>
        <w:rPr>
          <w:sz w:val="32"/>
          <w:szCs w:val="32"/>
        </w:rPr>
      </w:pPr>
    </w:p>
    <w:p w14:paraId="61FDE908" w14:textId="77777777" w:rsidR="00F3365A" w:rsidRPr="00F3365A" w:rsidRDefault="00F3365A" w:rsidP="00F3365A">
      <w:pPr>
        <w:rPr>
          <w:sz w:val="32"/>
          <w:szCs w:val="32"/>
        </w:rPr>
      </w:pPr>
    </w:p>
    <w:p w14:paraId="64E1C214" w14:textId="77777777" w:rsidR="00F3365A" w:rsidRPr="00F3365A" w:rsidRDefault="00F3365A" w:rsidP="00F3365A">
      <w:pPr>
        <w:rPr>
          <w:b/>
          <w:sz w:val="32"/>
          <w:szCs w:val="32"/>
        </w:rPr>
      </w:pPr>
      <w:r w:rsidRPr="00F3365A">
        <w:rPr>
          <w:b/>
          <w:sz w:val="32"/>
          <w:szCs w:val="32"/>
        </w:rPr>
        <w:lastRenderedPageBreak/>
        <w:t xml:space="preserve">       Выводы:</w:t>
      </w:r>
    </w:p>
    <w:p w14:paraId="43DF61DE" w14:textId="77777777" w:rsidR="00F3365A" w:rsidRPr="00F3365A" w:rsidRDefault="00F3365A" w:rsidP="00F3365A">
      <w:pPr>
        <w:rPr>
          <w:sz w:val="32"/>
          <w:szCs w:val="32"/>
        </w:rPr>
      </w:pPr>
    </w:p>
    <w:p w14:paraId="6BBA4B00" w14:textId="77777777" w:rsidR="00F3365A" w:rsidRPr="00F3365A" w:rsidRDefault="00F3365A" w:rsidP="00F3365A">
      <w:pPr>
        <w:rPr>
          <w:sz w:val="32"/>
          <w:szCs w:val="32"/>
        </w:rPr>
      </w:pPr>
      <w:r w:rsidRPr="00F3365A">
        <w:rPr>
          <w:sz w:val="32"/>
          <w:szCs w:val="32"/>
        </w:rPr>
        <w:t>Подрядчику необходимо:</w:t>
      </w:r>
    </w:p>
    <w:p w14:paraId="64DC3888" w14:textId="77777777" w:rsidR="00F3365A" w:rsidRPr="00F3365A" w:rsidRDefault="00F3365A" w:rsidP="00F3365A">
      <w:pPr>
        <w:rPr>
          <w:sz w:val="32"/>
          <w:szCs w:val="32"/>
        </w:rPr>
      </w:pPr>
      <w:r w:rsidRPr="00F3365A">
        <w:rPr>
          <w:sz w:val="32"/>
          <w:szCs w:val="32"/>
        </w:rPr>
        <w:t>- согласовать изменения проекта с проектной организацией</w:t>
      </w:r>
    </w:p>
    <w:p w14:paraId="6F71AB38" w14:textId="77777777" w:rsidR="00F3365A" w:rsidRPr="00F3365A" w:rsidRDefault="00F3365A" w:rsidP="00F3365A">
      <w:pPr>
        <w:rPr>
          <w:sz w:val="32"/>
          <w:szCs w:val="32"/>
        </w:rPr>
      </w:pPr>
      <w:r w:rsidRPr="00F3365A">
        <w:rPr>
          <w:sz w:val="32"/>
          <w:szCs w:val="32"/>
        </w:rPr>
        <w:t>- оформить и представить недостающую исполнительную документацию</w:t>
      </w:r>
    </w:p>
    <w:p w14:paraId="76C2802C" w14:textId="77777777" w:rsidR="00F3365A" w:rsidRPr="00F3365A" w:rsidRDefault="00F3365A" w:rsidP="00F3365A">
      <w:pPr>
        <w:rPr>
          <w:sz w:val="32"/>
          <w:szCs w:val="32"/>
        </w:rPr>
      </w:pPr>
      <w:r w:rsidRPr="00F3365A">
        <w:rPr>
          <w:sz w:val="32"/>
          <w:szCs w:val="32"/>
        </w:rPr>
        <w:t>- устранить замечания по СМР</w:t>
      </w:r>
    </w:p>
    <w:p w14:paraId="1EBC0981" w14:textId="77777777" w:rsidR="00F3365A" w:rsidRPr="00F3365A" w:rsidRDefault="00F3365A" w:rsidP="00F3365A">
      <w:pPr>
        <w:rPr>
          <w:sz w:val="32"/>
          <w:szCs w:val="32"/>
        </w:rPr>
      </w:pPr>
    </w:p>
    <w:p w14:paraId="2EC55489" w14:textId="77777777" w:rsidR="00637633" w:rsidRPr="00637633" w:rsidRDefault="00F3365A" w:rsidP="00F3365A">
      <w:pPr>
        <w:rPr>
          <w:sz w:val="32"/>
          <w:szCs w:val="32"/>
        </w:rPr>
      </w:pPr>
      <w:r w:rsidRPr="00F3365A">
        <w:rPr>
          <w:sz w:val="32"/>
          <w:szCs w:val="32"/>
        </w:rPr>
        <w:t xml:space="preserve">  После выполнения всех условий можно перейти к рассмотрению приемки работ.</w:t>
      </w:r>
    </w:p>
    <w:p w14:paraId="6348C7DC" w14:textId="77777777" w:rsidR="00637633" w:rsidRDefault="00637633" w:rsidP="00637633">
      <w:pPr>
        <w:rPr>
          <w:sz w:val="32"/>
          <w:szCs w:val="32"/>
        </w:rPr>
      </w:pPr>
    </w:p>
    <w:p w14:paraId="7A2836AF" w14:textId="77777777" w:rsidR="0032398A" w:rsidRDefault="0032398A" w:rsidP="00637633">
      <w:pPr>
        <w:rPr>
          <w:sz w:val="32"/>
          <w:szCs w:val="32"/>
        </w:rPr>
      </w:pPr>
      <w:r w:rsidRPr="0032398A">
        <w:rPr>
          <w:b/>
          <w:sz w:val="32"/>
          <w:szCs w:val="32"/>
        </w:rPr>
        <w:t>Приложение:</w:t>
      </w:r>
      <w:r>
        <w:rPr>
          <w:sz w:val="32"/>
          <w:szCs w:val="32"/>
        </w:rPr>
        <w:t xml:space="preserve"> </w:t>
      </w:r>
    </w:p>
    <w:p w14:paraId="73C6C9C3" w14:textId="77777777" w:rsidR="00637633" w:rsidRDefault="0032398A" w:rsidP="00637633">
      <w:pPr>
        <w:rPr>
          <w:sz w:val="32"/>
          <w:szCs w:val="32"/>
        </w:rPr>
      </w:pPr>
      <w:r>
        <w:rPr>
          <w:sz w:val="32"/>
          <w:szCs w:val="32"/>
        </w:rPr>
        <w:t>Фотофиксация</w:t>
      </w:r>
    </w:p>
    <w:p w14:paraId="2C373726" w14:textId="77777777" w:rsidR="00637633" w:rsidRDefault="00637633" w:rsidP="00637633">
      <w:pPr>
        <w:rPr>
          <w:sz w:val="32"/>
          <w:szCs w:val="32"/>
        </w:rPr>
      </w:pPr>
      <w:r w:rsidRPr="00637633">
        <w:rPr>
          <w:sz w:val="32"/>
          <w:szCs w:val="32"/>
        </w:rPr>
        <w:t xml:space="preserve"> </w:t>
      </w:r>
      <w:r w:rsidR="0032398A">
        <w:rPr>
          <w:sz w:val="32"/>
          <w:szCs w:val="32"/>
        </w:rPr>
        <w:t>Наплывы бетона на внутренней части цоколя</w:t>
      </w:r>
    </w:p>
    <w:p w14:paraId="5D4B89A4" w14:textId="77777777" w:rsidR="00637633" w:rsidRDefault="0032398A" w:rsidP="00637633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B469CE8" wp14:editId="0EFE5F7A">
            <wp:extent cx="4476750" cy="2476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007" cy="2476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EC3471" w14:textId="77777777" w:rsidR="00637633" w:rsidRDefault="00637633" w:rsidP="00637633">
      <w:pPr>
        <w:rPr>
          <w:sz w:val="32"/>
          <w:szCs w:val="32"/>
        </w:rPr>
      </w:pPr>
    </w:p>
    <w:p w14:paraId="41A4A10D" w14:textId="77777777" w:rsidR="00637633" w:rsidRPr="00637633" w:rsidRDefault="0032398A" w:rsidP="00637633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FA19413" wp14:editId="04BA850E">
            <wp:extent cx="4533900" cy="25050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C34CEE" w14:textId="77777777" w:rsidR="00637633" w:rsidRPr="00637633" w:rsidRDefault="00637633" w:rsidP="00637633">
      <w:pPr>
        <w:rPr>
          <w:sz w:val="32"/>
          <w:szCs w:val="32"/>
        </w:rPr>
      </w:pPr>
    </w:p>
    <w:p w14:paraId="566B452A" w14:textId="77777777" w:rsidR="00637633" w:rsidRPr="00637633" w:rsidRDefault="00637633" w:rsidP="00637633">
      <w:pPr>
        <w:rPr>
          <w:sz w:val="32"/>
          <w:szCs w:val="32"/>
        </w:rPr>
      </w:pPr>
    </w:p>
    <w:p w14:paraId="6C493C04" w14:textId="77777777" w:rsidR="00637633" w:rsidRDefault="00637633" w:rsidP="00637633">
      <w:pPr>
        <w:rPr>
          <w:sz w:val="32"/>
          <w:szCs w:val="32"/>
        </w:rPr>
      </w:pPr>
      <w:r w:rsidRPr="00637633">
        <w:rPr>
          <w:sz w:val="32"/>
          <w:szCs w:val="32"/>
        </w:rPr>
        <w:lastRenderedPageBreak/>
        <w:t xml:space="preserve"> </w:t>
      </w:r>
      <w:r w:rsidR="0032398A" w:rsidRPr="0032398A">
        <w:rPr>
          <w:sz w:val="32"/>
          <w:szCs w:val="32"/>
        </w:rPr>
        <w:t>Не зачеканены зазоры м/д верхом перегородок и плитами перекрытий</w:t>
      </w:r>
    </w:p>
    <w:p w14:paraId="50904489" w14:textId="77777777" w:rsidR="0032398A" w:rsidRPr="00637633" w:rsidRDefault="0032398A" w:rsidP="00637633">
      <w:pPr>
        <w:rPr>
          <w:sz w:val="32"/>
          <w:szCs w:val="32"/>
        </w:rPr>
      </w:pPr>
    </w:p>
    <w:p w14:paraId="49A228F1" w14:textId="77777777" w:rsidR="00637633" w:rsidRPr="00637633" w:rsidRDefault="00637633" w:rsidP="00637633">
      <w:pPr>
        <w:rPr>
          <w:sz w:val="32"/>
          <w:szCs w:val="32"/>
        </w:rPr>
      </w:pPr>
      <w:r w:rsidRPr="00637633">
        <w:rPr>
          <w:sz w:val="32"/>
          <w:szCs w:val="32"/>
        </w:rPr>
        <w:t xml:space="preserve"> </w:t>
      </w:r>
      <w:r w:rsidR="0032398A">
        <w:rPr>
          <w:noProof/>
          <w:sz w:val="32"/>
          <w:szCs w:val="32"/>
        </w:rPr>
        <w:drawing>
          <wp:inline distT="0" distB="0" distL="0" distR="0" wp14:anchorId="028F3000" wp14:editId="4A310F2B">
            <wp:extent cx="5822315" cy="3274060"/>
            <wp:effectExtent l="0" t="0" r="698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327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0971FA" w14:textId="77777777" w:rsidR="00637633" w:rsidRPr="00637633" w:rsidRDefault="00637633" w:rsidP="00637633">
      <w:pPr>
        <w:rPr>
          <w:sz w:val="32"/>
          <w:szCs w:val="32"/>
        </w:rPr>
      </w:pPr>
    </w:p>
    <w:p w14:paraId="1E666827" w14:textId="77777777" w:rsidR="004F4948" w:rsidRDefault="0032398A" w:rsidP="004F494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71FD40A" wp14:editId="7B16784B">
            <wp:extent cx="5886450" cy="31642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B65C09" w14:textId="77777777" w:rsidR="0032398A" w:rsidRDefault="0032398A" w:rsidP="004F4948">
      <w:pPr>
        <w:rPr>
          <w:sz w:val="32"/>
          <w:szCs w:val="32"/>
        </w:rPr>
      </w:pPr>
    </w:p>
    <w:p w14:paraId="43F5A421" w14:textId="77777777" w:rsidR="0032398A" w:rsidRDefault="0032398A" w:rsidP="004F4948">
      <w:pPr>
        <w:rPr>
          <w:sz w:val="32"/>
          <w:szCs w:val="32"/>
        </w:rPr>
      </w:pPr>
    </w:p>
    <w:p w14:paraId="41A65E2E" w14:textId="77777777" w:rsidR="0032398A" w:rsidRDefault="0032398A" w:rsidP="004F4948">
      <w:pPr>
        <w:rPr>
          <w:sz w:val="32"/>
          <w:szCs w:val="32"/>
        </w:rPr>
      </w:pPr>
    </w:p>
    <w:p w14:paraId="2677DC89" w14:textId="77777777" w:rsidR="0032398A" w:rsidRDefault="0032398A" w:rsidP="004F4948">
      <w:pPr>
        <w:rPr>
          <w:sz w:val="32"/>
          <w:szCs w:val="32"/>
        </w:rPr>
      </w:pPr>
    </w:p>
    <w:p w14:paraId="5F5434BB" w14:textId="77777777" w:rsidR="0032398A" w:rsidRDefault="0032398A" w:rsidP="004F4948">
      <w:pPr>
        <w:rPr>
          <w:sz w:val="32"/>
          <w:szCs w:val="32"/>
        </w:rPr>
      </w:pPr>
    </w:p>
    <w:p w14:paraId="3C77D648" w14:textId="77777777" w:rsidR="0032398A" w:rsidRDefault="0032398A" w:rsidP="004F4948">
      <w:pPr>
        <w:rPr>
          <w:sz w:val="32"/>
          <w:szCs w:val="32"/>
        </w:rPr>
      </w:pPr>
    </w:p>
    <w:p w14:paraId="5C6454A8" w14:textId="77777777" w:rsidR="0032398A" w:rsidRDefault="0032398A" w:rsidP="004F4948">
      <w:pPr>
        <w:rPr>
          <w:sz w:val="32"/>
          <w:szCs w:val="32"/>
        </w:rPr>
      </w:pPr>
    </w:p>
    <w:p w14:paraId="10109C55" w14:textId="77777777" w:rsidR="0032398A" w:rsidRDefault="0032398A" w:rsidP="004F4948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2811CE55" wp14:editId="4E255ABC">
            <wp:extent cx="5590540" cy="31457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314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4A208C" w14:textId="77777777" w:rsidR="004F4948" w:rsidRDefault="004F4948" w:rsidP="004F4948"/>
    <w:p w14:paraId="7ECF997C" w14:textId="77777777" w:rsidR="004F4948" w:rsidRDefault="004F4948" w:rsidP="004F4948"/>
    <w:p w14:paraId="7D402932" w14:textId="77777777" w:rsidR="004F4948" w:rsidRDefault="0032398A" w:rsidP="004F4948">
      <w:r w:rsidRPr="0032398A">
        <w:t>Торцы плит перекрытия и зазоры м/д плитой и наружной стеной не утеплены</w:t>
      </w:r>
    </w:p>
    <w:p w14:paraId="21796CCF" w14:textId="77777777" w:rsidR="004F4948" w:rsidRDefault="004F4948" w:rsidP="004F4948"/>
    <w:p w14:paraId="4A500E9A" w14:textId="77777777" w:rsidR="004F4948" w:rsidRDefault="0032398A" w:rsidP="004F4948">
      <w:r>
        <w:rPr>
          <w:noProof/>
        </w:rPr>
        <w:drawing>
          <wp:inline distT="0" distB="0" distL="0" distR="0" wp14:anchorId="0A16BF8F" wp14:editId="25BF7B96">
            <wp:extent cx="5444490" cy="3060700"/>
            <wp:effectExtent l="0" t="0" r="381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4CF5C5" w14:textId="77777777" w:rsidR="004F4948" w:rsidRDefault="004F4948" w:rsidP="004F4948"/>
    <w:p w14:paraId="2F7D7FE0" w14:textId="77777777" w:rsidR="004F4948" w:rsidRDefault="004F4948" w:rsidP="004F4948"/>
    <w:p w14:paraId="7C9F9135" w14:textId="77777777" w:rsidR="0032398A" w:rsidRDefault="0032398A" w:rsidP="004F4948"/>
    <w:p w14:paraId="1092A07C" w14:textId="77777777" w:rsidR="0032398A" w:rsidRDefault="0032398A" w:rsidP="004F4948"/>
    <w:p w14:paraId="64235CD5" w14:textId="77777777" w:rsidR="0032398A" w:rsidRDefault="0032398A" w:rsidP="004F4948"/>
    <w:p w14:paraId="3BAD4287" w14:textId="77777777" w:rsidR="0032398A" w:rsidRDefault="0032398A" w:rsidP="004F4948"/>
    <w:p w14:paraId="00DE0525" w14:textId="77777777" w:rsidR="0032398A" w:rsidRDefault="0032398A" w:rsidP="004F4948"/>
    <w:p w14:paraId="60781696" w14:textId="77777777" w:rsidR="0032398A" w:rsidRDefault="0032398A" w:rsidP="004F4948"/>
    <w:p w14:paraId="7A075088" w14:textId="77777777" w:rsidR="0032398A" w:rsidRDefault="0032398A" w:rsidP="004F4948"/>
    <w:p w14:paraId="05A9671F" w14:textId="77777777" w:rsidR="0032398A" w:rsidRDefault="0032398A" w:rsidP="004F4948"/>
    <w:p w14:paraId="4EE5D186" w14:textId="77777777" w:rsidR="004F4948" w:rsidRDefault="0032398A" w:rsidP="004F4948">
      <w:r w:rsidRPr="0032398A">
        <w:lastRenderedPageBreak/>
        <w:t>Откосы оконных проемов имеют неровную поверхность</w:t>
      </w:r>
    </w:p>
    <w:p w14:paraId="61A3E389" w14:textId="77777777" w:rsidR="004F4948" w:rsidRDefault="004F4948" w:rsidP="004F4948"/>
    <w:p w14:paraId="675CE126" w14:textId="77777777" w:rsidR="004F4948" w:rsidRDefault="0032398A" w:rsidP="004F4948">
      <w:r>
        <w:rPr>
          <w:noProof/>
        </w:rPr>
        <w:drawing>
          <wp:inline distT="0" distB="0" distL="0" distR="0" wp14:anchorId="3DF4EA88" wp14:editId="77D6305B">
            <wp:extent cx="5267325" cy="2962910"/>
            <wp:effectExtent l="0" t="0" r="952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365B99" w14:textId="77777777" w:rsidR="004F4948" w:rsidRDefault="004F4948" w:rsidP="004F4948"/>
    <w:p w14:paraId="4D64F2E5" w14:textId="77777777" w:rsidR="004F4948" w:rsidRDefault="004F4948" w:rsidP="004F4948"/>
    <w:p w14:paraId="34C70DD7" w14:textId="77777777" w:rsidR="004F4948" w:rsidRDefault="0032398A" w:rsidP="004F4948">
      <w:r>
        <w:rPr>
          <w:noProof/>
        </w:rPr>
        <w:drawing>
          <wp:inline distT="0" distB="0" distL="0" distR="0" wp14:anchorId="6F0A01CD" wp14:editId="6DF4014B">
            <wp:extent cx="2908300" cy="516382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516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6AB1FE" w14:textId="77777777" w:rsidR="004F4948" w:rsidRDefault="004F4948" w:rsidP="004F4948"/>
    <w:p w14:paraId="3F3B42A7" w14:textId="77777777" w:rsidR="004F4948" w:rsidRDefault="004F4948" w:rsidP="004F4948"/>
    <w:p w14:paraId="5F78D14A" w14:textId="77777777" w:rsidR="004F4948" w:rsidRDefault="004F4948" w:rsidP="004F4948"/>
    <w:p w14:paraId="3901EECE" w14:textId="77777777" w:rsidR="004F4948" w:rsidRDefault="004F4948" w:rsidP="004F4948"/>
    <w:p w14:paraId="1A333665" w14:textId="77777777" w:rsidR="004F4948" w:rsidRDefault="004F4948" w:rsidP="004F4948"/>
    <w:p w14:paraId="39BA8733" w14:textId="77777777" w:rsidR="004F4948" w:rsidRDefault="004F4948" w:rsidP="004F4948"/>
    <w:p w14:paraId="43E18672" w14:textId="77777777" w:rsidR="004F4948" w:rsidRDefault="004F4948" w:rsidP="004F4948"/>
    <w:p w14:paraId="3DEF91DD" w14:textId="77777777" w:rsidR="004F4948" w:rsidRDefault="004F4948" w:rsidP="004F4948"/>
    <w:p w14:paraId="2ABBABF2" w14:textId="77777777" w:rsidR="004F4948" w:rsidRDefault="004F4948" w:rsidP="004F4948"/>
    <w:p w14:paraId="7CC02286" w14:textId="77777777" w:rsidR="004F4948" w:rsidRDefault="004F4948" w:rsidP="004F4948"/>
    <w:p w14:paraId="71F9770C" w14:textId="77777777" w:rsidR="004F4948" w:rsidRDefault="004F4948" w:rsidP="004F4948"/>
    <w:p w14:paraId="0A58F7AE" w14:textId="77777777" w:rsidR="004F4948" w:rsidRDefault="004F4948" w:rsidP="004F4948"/>
    <w:p w14:paraId="12228C7B" w14:textId="77777777" w:rsidR="004F4948" w:rsidRDefault="004F4948" w:rsidP="004F4948"/>
    <w:p w14:paraId="5273FBFC" w14:textId="77777777" w:rsidR="004F4948" w:rsidRDefault="004F4948" w:rsidP="004F4948"/>
    <w:p w14:paraId="4696E051" w14:textId="77777777" w:rsidR="004F4948" w:rsidRDefault="004F4948" w:rsidP="004F4948"/>
    <w:p w14:paraId="2528613D" w14:textId="77777777" w:rsidR="004F4948" w:rsidRPr="004F4948" w:rsidRDefault="004F4948" w:rsidP="004F4948"/>
    <w:p w14:paraId="19272486" w14:textId="77777777" w:rsidR="004F4948" w:rsidRPr="00637633" w:rsidRDefault="004F4948" w:rsidP="004F4948"/>
    <w:p w14:paraId="0DB0E779" w14:textId="77777777" w:rsidR="00EC519A" w:rsidRPr="00637633" w:rsidRDefault="00EC519A" w:rsidP="004F4948">
      <w:pPr>
        <w:sectPr w:rsidR="00EC519A" w:rsidRPr="00637633">
          <w:headerReference w:type="default" r:id="rId17"/>
          <w:pgSz w:w="11907" w:h="16840" w:code="9"/>
          <w:pgMar w:top="709" w:right="567" w:bottom="1418" w:left="1560" w:header="284" w:footer="284" w:gutter="0"/>
          <w:cols w:space="720"/>
        </w:sectPr>
      </w:pPr>
    </w:p>
    <w:p w14:paraId="56ACC8AC" w14:textId="77777777" w:rsidR="00D84ACB" w:rsidRPr="00637633" w:rsidRDefault="00D84ACB" w:rsidP="004F4948">
      <w:pPr>
        <w:pStyle w:val="a6"/>
        <w:ind w:firstLine="0"/>
      </w:pPr>
    </w:p>
    <w:p w14:paraId="3D9B65C5" w14:textId="77777777" w:rsidR="004F4948" w:rsidRPr="00637633" w:rsidRDefault="004F4948">
      <w:pPr>
        <w:pStyle w:val="a6"/>
        <w:ind w:firstLine="0"/>
      </w:pPr>
    </w:p>
    <w:sectPr w:rsidR="004F4948" w:rsidRPr="00637633">
      <w:headerReference w:type="default" r:id="rId18"/>
      <w:pgSz w:w="11907" w:h="16840" w:code="9"/>
      <w:pgMar w:top="851" w:right="567" w:bottom="1134" w:left="1418" w:header="284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531979" w14:textId="77777777" w:rsidR="004B3D31" w:rsidRDefault="004B3D31">
      <w:r>
        <w:separator/>
      </w:r>
    </w:p>
  </w:endnote>
  <w:endnote w:type="continuationSeparator" w:id="0">
    <w:p w14:paraId="7D03DA93" w14:textId="77777777" w:rsidR="004B3D31" w:rsidRDefault="004B3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ГОСТ тип А">
    <w:altName w:val="Calibri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8433D8" w14:textId="77777777" w:rsidR="004B3D31" w:rsidRDefault="004B3D31">
      <w:r>
        <w:separator/>
      </w:r>
    </w:p>
  </w:footnote>
  <w:footnote w:type="continuationSeparator" w:id="0">
    <w:p w14:paraId="24CD456D" w14:textId="77777777" w:rsidR="004B3D31" w:rsidRDefault="004B3D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3DF38F" w14:textId="77777777" w:rsidR="00EC519A" w:rsidRDefault="00D84ACB">
    <w:pPr>
      <w:pStyle w:val="a4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DE2EE48" wp14:editId="65DC387D">
              <wp:simplePos x="0" y="0"/>
              <wp:positionH relativeFrom="page">
                <wp:posOffset>360045</wp:posOffset>
              </wp:positionH>
              <wp:positionV relativeFrom="page">
                <wp:posOffset>180340</wp:posOffset>
              </wp:positionV>
              <wp:extent cx="7020560" cy="10332085"/>
              <wp:effectExtent l="0" t="0" r="0" b="0"/>
              <wp:wrapNone/>
              <wp:docPr id="498" name="Group 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0560" cy="10332085"/>
                        <a:chOff x="567" y="284"/>
                        <a:chExt cx="11056" cy="16271"/>
                      </a:xfrm>
                    </wpg:grpSpPr>
                    <wpg:grpSp>
                      <wpg:cNvPr id="499" name="Group 414"/>
                      <wpg:cNvGrpSpPr>
                        <a:grpSpLocks/>
                      </wpg:cNvGrpSpPr>
                      <wpg:grpSpPr bwMode="auto">
                        <a:xfrm>
                          <a:off x="567" y="8552"/>
                          <a:ext cx="561" cy="8003"/>
                          <a:chOff x="3194" y="6929"/>
                          <a:chExt cx="561" cy="8155"/>
                        </a:xfrm>
                      </wpg:grpSpPr>
                      <wpg:grpSp>
                        <wpg:cNvPr id="500" name="Group 415"/>
                        <wpg:cNvGrpSpPr>
                          <a:grpSpLocks/>
                        </wpg:cNvGrpSpPr>
                        <wpg:grpSpPr bwMode="auto">
                          <a:xfrm>
                            <a:off x="3194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501" name="Text Box 4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7008AC" w14:textId="77777777" w:rsidR="00EC519A" w:rsidRDefault="00045735">
                                <w:pPr>
                                  <w:pStyle w:val="a3"/>
                                </w:pPr>
                                <w:r>
                                  <w:t>Инв. № подп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2" name="Text Box 4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49781B" w14:textId="77777777" w:rsidR="00EC519A" w:rsidRDefault="00045735">
                                <w:pPr>
                                  <w:pStyle w:val="a3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3" name="Text Box 4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1DB477" w14:textId="77777777" w:rsidR="00EC519A" w:rsidRDefault="00045735">
                                <w:pPr>
                                  <w:pStyle w:val="a3"/>
                                </w:pPr>
                                <w:r>
                                  <w:t>Взам. инв. №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4" name="Text Box 4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85354D" w14:textId="77777777" w:rsidR="00EC519A" w:rsidRDefault="00045735">
                                <w:pPr>
                                  <w:pStyle w:val="a3"/>
                                </w:pPr>
                                <w:r>
                                  <w:t>Инв. № дубл.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5" name="Text Box 4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CE3B22" w14:textId="77777777" w:rsidR="00EC519A" w:rsidRDefault="00045735">
                                <w:pPr>
                                  <w:pStyle w:val="a3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421"/>
                        <wpg:cNvGrpSpPr>
                          <a:grpSpLocks/>
                        </wpg:cNvGrpSpPr>
                        <wpg:grpSpPr bwMode="auto">
                          <a:xfrm>
                            <a:off x="3472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507" name="Text Box 4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8F720B" w14:textId="77777777" w:rsidR="00EC519A" w:rsidRDefault="00EC519A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8" name="Text Box 4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8905C5" w14:textId="77777777" w:rsidR="00EC519A" w:rsidRDefault="00EC519A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9" name="Text Box 4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08BE9F" w14:textId="77777777" w:rsidR="00EC519A" w:rsidRDefault="00EC519A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10" name="Text Box 4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64544E" w14:textId="77777777" w:rsidR="00EC519A" w:rsidRDefault="00EC519A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11" name="Text Box 4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12F3BA" w14:textId="77777777" w:rsidR="00EC519A" w:rsidRDefault="00EC519A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512" name="Rectangle 427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6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513" name="Group 428"/>
                      <wpg:cNvGrpSpPr>
                        <a:grpSpLocks/>
                      </wpg:cNvGrpSpPr>
                      <wpg:grpSpPr bwMode="auto">
                        <a:xfrm>
                          <a:off x="1134" y="15717"/>
                          <a:ext cx="10489" cy="837"/>
                          <a:chOff x="1140" y="12894"/>
                          <a:chExt cx="10489" cy="853"/>
                        </a:xfrm>
                      </wpg:grpSpPr>
                      <wps:wsp>
                        <wps:cNvPr id="514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1140" y="12894"/>
                            <a:ext cx="10488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5" name="Group 430"/>
                        <wpg:cNvGrpSpPr>
                          <a:grpSpLocks/>
                        </wpg:cNvGrpSpPr>
                        <wpg:grpSpPr bwMode="auto">
                          <a:xfrm>
                            <a:off x="1143" y="12894"/>
                            <a:ext cx="10486" cy="853"/>
                            <a:chOff x="989" y="11410"/>
                            <a:chExt cx="10486" cy="853"/>
                          </a:xfrm>
                        </wpg:grpSpPr>
                        <wpg:grpSp>
                          <wpg:cNvPr id="516" name="Group 431"/>
                          <wpg:cNvGrpSpPr>
                            <a:grpSpLocks/>
                          </wpg:cNvGrpSpPr>
                          <wpg:grpSpPr bwMode="auto">
                            <a:xfrm>
                              <a:off x="10908" y="11410"/>
                              <a:ext cx="567" cy="853"/>
                              <a:chOff x="9096" y="9973"/>
                              <a:chExt cx="851" cy="853"/>
                            </a:xfrm>
                          </wpg:grpSpPr>
                          <wps:wsp>
                            <wps:cNvPr id="517" name="Text Box 4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6" y="99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CD74FD" w14:textId="77777777" w:rsidR="00EC519A" w:rsidRDefault="00045735">
                                  <w:pPr>
                                    <w:pStyle w:val="a3"/>
                                    <w:rPr>
                                      <w:noProof w:val="0"/>
                                    </w:rPr>
                                  </w:pPr>
                                  <w:r>
                                    <w:rPr>
                                      <w:noProof w:val="0"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  <wps:wsp>
                            <wps:cNvPr id="518" name="Text Box 4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7" y="10259"/>
                                <a:ext cx="850" cy="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D76C96" w14:textId="77777777" w:rsidR="00EC519A" w:rsidRDefault="00045735">
                                  <w:pPr>
                                    <w:pStyle w:val="a3"/>
                                    <w:spacing w:before="120"/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instrText xml:space="preserve"> PAGE  \* MERGEFORMAT </w:instrTex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separate"/>
                                  </w:r>
                                  <w:r w:rsidR="00007577">
                                    <w:rPr>
                                      <w:sz w:val="22"/>
                                      <w:lang w:val="en-US"/>
                                    </w:rPr>
                                    <w:t>1</w: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519" name="Text Box 4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2" y="11413"/>
                              <a:ext cx="6236" cy="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92A040" w14:textId="77777777" w:rsidR="00EC519A" w:rsidRDefault="00045735">
                                <w:pPr>
                                  <w:pStyle w:val="a3"/>
                                  <w:spacing w:before="160"/>
                                  <w:rPr>
                                    <w:noProof w:val="0"/>
                                    <w:sz w:val="32"/>
                                  </w:rPr>
                                </w:pPr>
                                <w:r>
                                  <w:rPr>
                                    <w:noProof w:val="0"/>
                                    <w:sz w:val="32"/>
                                  </w:rPr>
                                  <w:fldChar w:fldCharType="begin"/>
                                </w:r>
                                <w:r>
                                  <w:rPr>
                                    <w:noProof w:val="0"/>
                                    <w:sz w:val="32"/>
                                  </w:rPr>
                                  <w:instrText xml:space="preserve"> DOCPROPERTY "Номер документа"  \* MERGEFORMAT </w:instrText>
                                </w:r>
                                <w:r>
                                  <w:rPr>
                                    <w:noProof w:val="0"/>
                                    <w:sz w:val="32"/>
                                  </w:rPr>
                                  <w:fldChar w:fldCharType="separate"/>
                                </w:r>
                                <w:r w:rsidR="00E208CE">
                                  <w:rPr>
                                    <w:noProof w:val="0"/>
                                    <w:sz w:val="32"/>
                                  </w:rPr>
                                  <w:t xml:space="preserve">Обследование </w:t>
                                </w:r>
                                <w:r>
                                  <w:rPr>
                                    <w:noProof w:val="0"/>
                                    <w:sz w:val="32"/>
                                  </w:rPr>
                                  <w:fldChar w:fldCharType="end"/>
                                </w:r>
                                <w:r w:rsidR="00E208CE">
                                  <w:rPr>
                                    <w:noProof w:val="0"/>
                                    <w:sz w:val="32"/>
                                  </w:rPr>
                                  <w:t>жилого дома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g:grpSp>
                          <wpg:cNvPr id="520" name="Group 435"/>
                          <wpg:cNvGrpSpPr>
                            <a:grpSpLocks/>
                          </wpg:cNvGrpSpPr>
                          <wpg:grpSpPr bwMode="auto">
                            <a:xfrm>
                              <a:off x="989" y="11413"/>
                              <a:ext cx="3683" cy="850"/>
                              <a:chOff x="1248" y="9691"/>
                              <a:chExt cx="3683" cy="861"/>
                            </a:xfrm>
                          </wpg:grpSpPr>
                          <wpg:grpSp>
                            <wpg:cNvPr id="521" name="Group 4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10272"/>
                                <a:ext cx="3682" cy="280"/>
                                <a:chOff x="3332" y="11725"/>
                                <a:chExt cx="3681" cy="283"/>
                              </a:xfrm>
                            </wpg:grpSpPr>
                            <wps:wsp>
                              <wps:cNvPr id="522" name="Text Box 4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2" y="11725"/>
                                  <a:ext cx="39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8B34E42" w14:textId="77777777" w:rsidR="00EC519A" w:rsidRDefault="00045735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Лит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23" name="Text Box 4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95" y="11725"/>
                                  <a:ext cx="130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5A23B3A" w14:textId="77777777" w:rsidR="00EC519A" w:rsidRDefault="00045735">
                                    <w:pPr>
                                      <w:pStyle w:val="a3"/>
                                    </w:pPr>
                                    <w:r>
                                      <w:t>№ докум.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24" name="Text Box 4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8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7DC1A72" w14:textId="77777777" w:rsidR="00EC519A" w:rsidRDefault="00045735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Изм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25" name="Text Box 4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7" y="11725"/>
                                  <a:ext cx="850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28D84AB" w14:textId="77777777" w:rsidR="00EC519A" w:rsidRDefault="00045735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Подп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26" name="Text Box 4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46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A6F518B" w14:textId="77777777" w:rsidR="00EC519A" w:rsidRDefault="00045735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27" name="Group 4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9691"/>
                                <a:ext cx="3683" cy="581"/>
                                <a:chOff x="3033" y="9482"/>
                                <a:chExt cx="3683" cy="581"/>
                              </a:xfrm>
                            </wpg:grpSpPr>
                            <wpg:grpSp>
                              <wpg:cNvPr id="528" name="Group 4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4" y="9492"/>
                                  <a:ext cx="3682" cy="561"/>
                                  <a:chOff x="1240" y="9793"/>
                                  <a:chExt cx="3685" cy="568"/>
                                </a:xfrm>
                              </wpg:grpSpPr>
                              <wpg:grpSp>
                                <wpg:cNvPr id="529" name="Group 4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10078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530" name="Text Box 44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EAF30DD" w14:textId="77777777" w:rsidR="00EC519A" w:rsidRDefault="00EC519A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1" name="Text Box 44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B048BA2" w14:textId="77777777" w:rsidR="00EC519A" w:rsidRDefault="00EC519A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2" name="Text Box 44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206EA4A" w14:textId="77777777" w:rsidR="00EC519A" w:rsidRDefault="00EC519A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3" name="Text Box 44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96B0C37" w14:textId="77777777" w:rsidR="00EC519A" w:rsidRDefault="00EC519A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4" name="Text Box 44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2F47ECD" w14:textId="77777777" w:rsidR="00EC519A" w:rsidRDefault="00EC519A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535" name="Group 4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9793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536" name="Text Box 45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39C0901" w14:textId="77777777" w:rsidR="00EC519A" w:rsidRDefault="00EC519A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7" name="Text Box 45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E936F6D" w14:textId="77777777" w:rsidR="00EC519A" w:rsidRDefault="00EC519A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8" name="Text Box 45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AEA3503" w14:textId="77777777" w:rsidR="00EC519A" w:rsidRDefault="00EC519A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9" name="Text Box 45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C0FEF21" w14:textId="77777777" w:rsidR="00EC519A" w:rsidRDefault="00EC519A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40" name="Text Box 45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F50F87E" w14:textId="77777777" w:rsidR="00EC519A" w:rsidRDefault="00EC519A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541" name="Line 4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99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2" name="Line 4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33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3" name="Line 4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5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4" name="Line 4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48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5" name="Line 4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30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6" name="Line 4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96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E2EE48" id="Group 413" o:spid="_x0000_s1026" style="position:absolute;left:0;text-align:left;margin-left:28.35pt;margin-top:14.2pt;width:552.8pt;height:813.55pt;z-index:-251659264;mso-position-horizontal-relative:page;mso-position-vertical-relative:page" coordorigin="567,284" coordsize="11056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" o:allowincell="f">
              <v:group id="Group 414" o:spid="_x0000_s1027" style="position:absolute;left:567;top:8552;width:561;height:8003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<v:group id="Group 415" o:spid="_x0000_s1028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16" o:spid="_x0000_s1029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14:paraId="4C7008AC" w14:textId="77777777" w:rsidR="00EC519A" w:rsidRDefault="00045735">
                          <w:pPr>
                            <w:pStyle w:val="a3"/>
                          </w:pPr>
                          <w:r>
                            <w:t>Инв. № подп</w:t>
                          </w:r>
                        </w:p>
                      </w:txbxContent>
                    </v:textbox>
                  </v:shape>
                  <v:shape id="Text Box 417" o:spid="_x0000_s1030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14:paraId="6749781B" w14:textId="77777777" w:rsidR="00EC519A" w:rsidRDefault="00045735">
                          <w:pPr>
                            <w:pStyle w:val="a3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  <v:shape id="Text Box 418" o:spid="_x0000_s1031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14:paraId="521DB477" w14:textId="77777777" w:rsidR="00EC519A" w:rsidRDefault="00045735">
                          <w:pPr>
                            <w:pStyle w:val="a3"/>
                          </w:pPr>
                          <w:r>
                            <w:t>Взам. инв. №</w:t>
                          </w:r>
                        </w:p>
                      </w:txbxContent>
                    </v:textbox>
                  </v:shape>
                  <v:shape id="Text Box 419" o:spid="_x0000_s1032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14:paraId="3585354D" w14:textId="77777777" w:rsidR="00EC519A" w:rsidRDefault="00045735">
                          <w:pPr>
                            <w:pStyle w:val="a3"/>
                          </w:pPr>
                          <w:r>
                            <w:t>Инв. № дубл.</w:t>
                          </w:r>
                        </w:p>
                      </w:txbxContent>
                    </v:textbox>
                  </v:shape>
                  <v:shape id="Text Box 420" o:spid="_x0000_s1033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" strokeweight="2.25pt">
                    <v:textbox style="layout-flow:vertical;mso-layout-flow-alt:bottom-to-top" inset=".5mm,.3mm,.5mm,.3mm">
                      <w:txbxContent>
                        <w:p w14:paraId="76CE3B22" w14:textId="77777777" w:rsidR="00EC519A" w:rsidRDefault="00045735">
                          <w:pPr>
                            <w:pStyle w:val="a3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</v:group>
                <v:group id="Group 421" o:spid="_x0000_s1034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Text Box 422" o:spid="_x0000_s1035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14:paraId="2D8F720B" w14:textId="77777777" w:rsidR="00EC519A" w:rsidRDefault="00EC519A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3" o:spid="_x0000_s1036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" strokeweight="2.25pt">
                    <v:textbox style="layout-flow:vertical;mso-layout-flow-alt:bottom-to-top" inset=".5mm,.3mm,.5mm,.3mm">
                      <w:txbxContent>
                        <w:p w14:paraId="4E8905C5" w14:textId="77777777" w:rsidR="00EC519A" w:rsidRDefault="00EC519A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4" o:spid="_x0000_s1037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14:paraId="5308BE9F" w14:textId="77777777" w:rsidR="00EC519A" w:rsidRDefault="00EC519A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5" o:spid="_x0000_s1038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" strokeweight="2.25pt">
                    <v:textbox style="layout-flow:vertical;mso-layout-flow-alt:bottom-to-top" inset=".5mm,.3mm,.5mm,.3mm">
                      <w:txbxContent>
                        <w:p w14:paraId="5364544E" w14:textId="77777777" w:rsidR="00EC519A" w:rsidRDefault="00EC519A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6" o:spid="_x0000_s1039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4E12F3BA" w14:textId="77777777" w:rsidR="00EC519A" w:rsidRDefault="00EC519A">
                          <w:pPr>
                            <w:pStyle w:val="a3"/>
                          </w:pPr>
                        </w:p>
                      </w:txbxContent>
                    </v:textbox>
                  </v:shape>
                </v:group>
              </v:group>
              <v:rect id="Rectangle 427" o:spid="_x0000_s1040" style="position:absolute;left:1134;top:284;width:1048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" strokeweight="2.25pt"/>
              <v:group id="Group 428" o:spid="_x0000_s1041" style="position:absolute;left:1134;top:15717;width:10489;height:837" coordorigin="1140,12894" coordsize="10489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<v:rect id="Rectangle 429" o:spid="_x0000_s1042" style="position:absolute;left:1140;top:12894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" strokeweight="2.25pt"/>
                <v:group id="Group 430" o:spid="_x0000_s1043" style="position:absolute;left:1143;top:12894;width:10486;height:853" coordorigin="989,11410" coordsize="10486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group id="Group 431" o:spid="_x0000_s1044" style="position:absolute;left:10908;top:11410;width:567;height:853" coordorigin="9096,9973" coordsize="851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  <v:shape id="Text Box 432" o:spid="_x0000_s1045" type="#_x0000_t202" style="position:absolute;left:9096;top:99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" strokeweight="2.25pt">
                      <v:textbox inset=".5mm,.3mm,.5mm,.3mm">
                        <w:txbxContent>
                          <w:p w14:paraId="1DCD74FD" w14:textId="77777777" w:rsidR="00EC519A" w:rsidRDefault="00045735">
                            <w:pPr>
                              <w:pStyle w:val="a3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433" o:spid="_x0000_s1046" type="#_x0000_t202" style="position:absolute;left:9097;top:10259;width:850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" strokeweight="2.25pt">
                      <v:textbox inset=".5mm,.3mm,.5mm,.3mm">
                        <w:txbxContent>
                          <w:p w14:paraId="22D76C96" w14:textId="77777777" w:rsidR="00EC519A" w:rsidRDefault="00045735">
                            <w:pPr>
                              <w:pStyle w:val="a3"/>
                              <w:spacing w:before="120"/>
                              <w:rPr>
                                <w:noProof w:val="0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begin"/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instrText xml:space="preserve"> PAGE  \* MERGEFORMAT </w:instrTex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separate"/>
                            </w:r>
                            <w:r w:rsidR="00007577">
                              <w:rPr>
                                <w:sz w:val="22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v:group>
                  <v:shape id="Text Box 434" o:spid="_x0000_s1047" type="#_x0000_t202" style="position:absolute;left:4672;top:11413;width:6236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" strokeweight="2.25pt">
                    <v:textbox inset=".5mm,.3mm,.5mm,.3mm">
                      <w:txbxContent>
                        <w:p w14:paraId="2992A040" w14:textId="77777777" w:rsidR="00EC519A" w:rsidRDefault="00045735">
                          <w:pPr>
                            <w:pStyle w:val="a3"/>
                            <w:spacing w:before="160"/>
                            <w:rPr>
                              <w:noProof w:val="0"/>
                              <w:sz w:val="32"/>
                            </w:rPr>
                          </w:pPr>
                          <w:r>
                            <w:rPr>
                              <w:noProof w:val="0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noProof w:val="0"/>
                              <w:sz w:val="32"/>
                            </w:rPr>
                            <w:instrText xml:space="preserve"> DOCPROPERTY "Номер документа"  \* MERGEFORMAT </w:instrText>
                          </w:r>
                          <w:r>
                            <w:rPr>
                              <w:noProof w:val="0"/>
                              <w:sz w:val="32"/>
                            </w:rPr>
                            <w:fldChar w:fldCharType="separate"/>
                          </w:r>
                          <w:r w:rsidR="00E208CE">
                            <w:rPr>
                              <w:noProof w:val="0"/>
                              <w:sz w:val="32"/>
                            </w:rPr>
                            <w:t xml:space="preserve">Обследование </w:t>
                          </w:r>
                          <w:r>
                            <w:rPr>
                              <w:noProof w:val="0"/>
                              <w:sz w:val="32"/>
                            </w:rPr>
                            <w:fldChar w:fldCharType="end"/>
                          </w:r>
                          <w:r w:rsidR="00E208CE">
                            <w:rPr>
                              <w:noProof w:val="0"/>
                              <w:sz w:val="32"/>
                            </w:rPr>
                            <w:t>жилого дома</w:t>
                          </w:r>
                        </w:p>
                      </w:txbxContent>
                    </v:textbox>
                  </v:shape>
                  <v:group id="Group 435" o:spid="_x0000_s1048" style="position:absolute;left:989;top:11413;width:3683;height:850" coordorigin="1248,9691" coordsize="3683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  <v:group id="Group 436" o:spid="_x0000_s1049" style="position:absolute;left:1248;top:10272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    <v:shape id="Text Box 437" o:spid="_x0000_s1050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" strokeweight="2.25pt">
                        <v:textbox inset=".5mm,.3mm,.5mm,.3mm">
                          <w:txbxContent>
                            <w:p w14:paraId="08B34E42" w14:textId="77777777" w:rsidR="00EC519A" w:rsidRDefault="00045735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Лит</w:t>
                              </w:r>
                            </w:p>
                          </w:txbxContent>
                        </v:textbox>
                      </v:shape>
                      <v:shape id="Text Box 438" o:spid="_x0000_s1051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" strokeweight="2.25pt">
                        <v:textbox inset=".5mm,.3mm,.5mm,.3mm">
                          <w:txbxContent>
                            <w:p w14:paraId="35A23B3A" w14:textId="77777777" w:rsidR="00EC519A" w:rsidRDefault="00045735">
                              <w:pPr>
                                <w:pStyle w:val="a3"/>
                              </w:pPr>
                              <w:r>
                                <w:t>№ докум.</w:t>
                              </w:r>
                            </w:p>
                          </w:txbxContent>
                        </v:textbox>
                      </v:shape>
                      <v:shape id="Text Box 439" o:spid="_x0000_s1052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" strokeweight="2.25pt">
                        <v:textbox inset=".5mm,.3mm,.5mm,.3mm">
                          <w:txbxContent>
                            <w:p w14:paraId="07DC1A72" w14:textId="77777777" w:rsidR="00EC519A" w:rsidRDefault="00045735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t>Изм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40" o:spid="_x0000_s1053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" strokeweight="2.25pt">
                        <v:textbox inset=".5mm,.3mm,.5mm,.3mm">
                          <w:txbxContent>
                            <w:p w14:paraId="728D84AB" w14:textId="77777777" w:rsidR="00EC519A" w:rsidRDefault="00045735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t>Подп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41" o:spid="_x0000_s1054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" strokeweight="2.25pt">
                        <v:textbox inset=".5mm,.3mm,.5mm,.3mm">
                          <w:txbxContent>
                            <w:p w14:paraId="1A6F518B" w14:textId="77777777" w:rsidR="00EC519A" w:rsidRDefault="00045735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Дата</w:t>
                              </w:r>
                            </w:p>
                          </w:txbxContent>
                        </v:textbox>
                      </v:shape>
                    </v:group>
                    <v:group id="Group 442" o:spid="_x0000_s1055" style="position:absolute;left:1248;top:9691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    <v:group id="Group 443" o:spid="_x0000_s1056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      <v:group id="Group 444" o:spid="_x0000_s1057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        <v:shape id="Text Box 445" o:spid="_x0000_s1058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" strokeweight="1pt">
                            <v:textbox inset=".5mm,.3mm,.5mm,.3mm">
                              <w:txbxContent>
                                <w:p w14:paraId="4EAF30DD" w14:textId="77777777" w:rsidR="00EC519A" w:rsidRDefault="00EC519A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6" o:spid="_x0000_s1059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" strokeweight="1pt">
                            <v:textbox inset=".5mm,.3mm,.5mm,.3mm">
                              <w:txbxContent>
                                <w:p w14:paraId="3B048BA2" w14:textId="77777777" w:rsidR="00EC519A" w:rsidRDefault="00EC519A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7" o:spid="_x0000_s1060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" strokeweight="1pt">
                            <v:textbox inset=".5mm,.3mm,.5mm,.3mm">
                              <w:txbxContent>
                                <w:p w14:paraId="6206EA4A" w14:textId="77777777" w:rsidR="00EC519A" w:rsidRDefault="00EC519A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8" o:spid="_x0000_s1061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" strokeweight="1pt">
                            <v:textbox inset=".5mm,.3mm,.5mm,.3mm">
                              <w:txbxContent>
                                <w:p w14:paraId="296B0C37" w14:textId="77777777" w:rsidR="00EC519A" w:rsidRDefault="00EC519A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9" o:spid="_x0000_s1062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" strokeweight="1pt">
                            <v:textbox inset=".5mm,.3mm,.5mm,.3mm">
                              <w:txbxContent>
                                <w:p w14:paraId="12F47ECD" w14:textId="77777777" w:rsidR="00EC519A" w:rsidRDefault="00EC519A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450" o:spid="_x0000_s1063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        <v:shape id="Text Box 451" o:spid="_x0000_s1064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" strokeweight="1pt">
                            <v:textbox inset=".5mm,.3mm,.5mm,.3mm">
                              <w:txbxContent>
                                <w:p w14:paraId="539C0901" w14:textId="77777777" w:rsidR="00EC519A" w:rsidRDefault="00EC519A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2" o:spid="_x0000_s1065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" strokeweight="1pt">
                            <v:textbox inset=".5mm,.3mm,.5mm,.3mm">
                              <w:txbxContent>
                                <w:p w14:paraId="6E936F6D" w14:textId="77777777" w:rsidR="00EC519A" w:rsidRDefault="00EC519A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3" o:spid="_x0000_s1066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" strokeweight="1pt">
                            <v:textbox inset=".5mm,.3mm,.5mm,.3mm">
                              <w:txbxContent>
                                <w:p w14:paraId="4AEA3503" w14:textId="77777777" w:rsidR="00EC519A" w:rsidRDefault="00EC519A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4" o:spid="_x0000_s1067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" strokeweight="1pt">
                            <v:textbox inset=".5mm,.3mm,.5mm,.3mm">
                              <w:txbxContent>
                                <w:p w14:paraId="2C0FEF21" w14:textId="77777777" w:rsidR="00EC519A" w:rsidRDefault="00EC519A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5" o:spid="_x0000_s1068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" strokeweight="1pt">
                            <v:textbox inset=".5mm,.3mm,.5mm,.3mm">
                              <w:txbxContent>
                                <w:p w14:paraId="3F50F87E" w14:textId="77777777" w:rsidR="00EC519A" w:rsidRDefault="00EC519A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line id="Line 456" o:spid="_x0000_s1069" style="position:absolute;visibility:visible;mso-wrap-style:squar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" strokeweight="2.25pt"/>
                      <v:line id="Line 457" o:spid="_x0000_s1070" style="position:absolute;visibility:visible;mso-wrap-style:squar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" strokeweight="2.25pt"/>
                      <v:line id="Line 458" o:spid="_x0000_s1071" style="position:absolute;visibility:visible;mso-wrap-style:squar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" strokeweight="2.25pt"/>
                      <v:line id="Line 459" o:spid="_x0000_s1072" style="position:absolute;visibility:visible;mso-wrap-style:squar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" strokeweight="2.25pt"/>
                      <v:line id="Line 460" o:spid="_x0000_s1073" style="position:absolute;visibility:visible;mso-wrap-style:squar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" strokeweight="2.25pt"/>
                      <v:line id="Line 461" o:spid="_x0000_s1074" style="position:absolute;visibility:visible;mso-wrap-style:squar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" strokeweight="2.25pt"/>
                    </v:group>
                  </v:group>
                </v:group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F1BB8A" w14:textId="77777777" w:rsidR="00EC519A" w:rsidRDefault="00EC519A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361D0D"/>
    <w:multiLevelType w:val="hybridMultilevel"/>
    <w:tmpl w:val="AE7AF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433FFC"/>
    <w:multiLevelType w:val="hybridMultilevel"/>
    <w:tmpl w:val="8F263468"/>
    <w:lvl w:ilvl="0" w:tplc="16B8145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ACB"/>
    <w:rsid w:val="00007577"/>
    <w:rsid w:val="000301FC"/>
    <w:rsid w:val="00045735"/>
    <w:rsid w:val="0032398A"/>
    <w:rsid w:val="0048441D"/>
    <w:rsid w:val="004B3D31"/>
    <w:rsid w:val="004F4948"/>
    <w:rsid w:val="005363DA"/>
    <w:rsid w:val="00637633"/>
    <w:rsid w:val="00B84CC2"/>
    <w:rsid w:val="00B916FF"/>
    <w:rsid w:val="00D84ACB"/>
    <w:rsid w:val="00E208CE"/>
    <w:rsid w:val="00EC519A"/>
    <w:rsid w:val="00F33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CC5CE96"/>
  <w15:chartTrackingRefBased/>
  <w15:docId w15:val="{75C2D1BA-DF3B-4CC6-A51A-024FA4D88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jc w:val="both"/>
    </w:pPr>
    <w:rPr>
      <w:rFonts w:ascii="ГОСТ тип А" w:hAnsi="ГОСТ тип А"/>
      <w:i/>
      <w:sz w:val="28"/>
    </w:rPr>
  </w:style>
  <w:style w:type="paragraph" w:styleId="1">
    <w:name w:val="heading 1"/>
    <w:basedOn w:val="a"/>
    <w:next w:val="a"/>
    <w:qFormat/>
    <w:pPr>
      <w:keepNext/>
      <w:pageBreakBefore/>
      <w:suppressAutoHyphens/>
      <w:spacing w:before="120" w:after="240"/>
      <w:jc w:val="left"/>
      <w:outlineLvl w:val="0"/>
    </w:pPr>
    <w:rPr>
      <w:b/>
      <w:sz w:val="36"/>
    </w:rPr>
  </w:style>
  <w:style w:type="paragraph" w:styleId="2">
    <w:name w:val="heading 2"/>
    <w:basedOn w:val="a"/>
    <w:next w:val="a"/>
    <w:qFormat/>
    <w:pPr>
      <w:keepNext/>
      <w:suppressAutoHyphens/>
      <w:spacing w:before="120" w:after="120"/>
      <w:jc w:val="left"/>
      <w:outlineLvl w:val="1"/>
    </w:pPr>
    <w:rPr>
      <w:rFonts w:cs="Arial"/>
      <w:b/>
      <w:bCs/>
      <w:iCs/>
      <w:sz w:val="32"/>
      <w:szCs w:val="28"/>
    </w:rPr>
  </w:style>
  <w:style w:type="paragraph" w:styleId="3">
    <w:name w:val="heading 3"/>
    <w:basedOn w:val="a"/>
    <w:next w:val="a"/>
    <w:qFormat/>
    <w:pPr>
      <w:keepNext/>
      <w:suppressAutoHyphens/>
      <w:spacing w:before="120" w:after="60"/>
      <w:jc w:val="left"/>
      <w:outlineLvl w:val="2"/>
    </w:pPr>
    <w:rPr>
      <w:rFonts w:cs="Arial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Штамп"/>
    <w:basedOn w:val="a"/>
    <w:pPr>
      <w:jc w:val="center"/>
    </w:pPr>
    <w:rPr>
      <w:noProof/>
      <w:sz w:val="18"/>
    </w:rPr>
  </w:style>
  <w:style w:type="paragraph" w:styleId="a4">
    <w:name w:val="header"/>
    <w:basedOn w:val="a"/>
    <w:semiHidden/>
    <w:pPr>
      <w:tabs>
        <w:tab w:val="center" w:pos="4153"/>
        <w:tab w:val="right" w:pos="8306"/>
      </w:tabs>
    </w:pPr>
  </w:style>
  <w:style w:type="paragraph" w:styleId="a5">
    <w:name w:val="footer"/>
    <w:basedOn w:val="a"/>
    <w:semiHidden/>
    <w:pPr>
      <w:tabs>
        <w:tab w:val="center" w:pos="4153"/>
        <w:tab w:val="right" w:pos="8306"/>
      </w:tabs>
    </w:pPr>
  </w:style>
  <w:style w:type="paragraph" w:styleId="a6">
    <w:name w:val="Body Text"/>
    <w:basedOn w:val="a"/>
    <w:semiHidden/>
    <w:pPr>
      <w:ind w:firstLine="709"/>
    </w:pPr>
  </w:style>
  <w:style w:type="paragraph" w:customStyle="1" w:styleId="a7">
    <w:name w:val="Формула"/>
    <w:basedOn w:val="a"/>
    <w:next w:val="a"/>
    <w:pPr>
      <w:spacing w:before="60" w:after="60"/>
      <w:ind w:left="567"/>
    </w:pPr>
  </w:style>
  <w:style w:type="paragraph" w:styleId="a8">
    <w:name w:val="caption"/>
    <w:basedOn w:val="a"/>
    <w:next w:val="a"/>
    <w:qFormat/>
    <w:pPr>
      <w:spacing w:before="120" w:after="120"/>
      <w:jc w:val="center"/>
    </w:pPr>
    <w:rPr>
      <w:b/>
      <w:bCs/>
      <w:sz w:val="24"/>
    </w:rPr>
  </w:style>
  <w:style w:type="paragraph" w:customStyle="1" w:styleId="a9">
    <w:name w:val="Таблица"/>
    <w:basedOn w:val="a"/>
    <w:pPr>
      <w:jc w:val="center"/>
    </w:pPr>
    <w:rPr>
      <w:sz w:val="24"/>
    </w:rPr>
  </w:style>
  <w:style w:type="paragraph" w:styleId="aa">
    <w:name w:val="List Paragraph"/>
    <w:basedOn w:val="a"/>
    <w:uiPriority w:val="34"/>
    <w:qFormat/>
    <w:rsid w:val="004F4948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i w:val="0"/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6376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7928223@technadzor77.com" TargetMode="External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4011\Downloads\GOST-to-Word\&#1064;&#1072;&#1073;&#1083;&#1086;&#1085;%20&#1043;&#1054;&#1057;&#1058;%20&#1076;&#1083;&#1103;%20MSWord\&#1064;&#1072;&#1073;&#1083;&#1086;&#1085;%20&#1043;&#1054;&#1057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ГОСТ.dot</Template>
  <TotalTime>2</TotalTime>
  <Pages>1</Pages>
  <Words>577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для создания отчетов по ГОСТу</vt:lpstr>
    </vt:vector>
  </TitlesOfParts>
  <Company>Авиационная корпорация "Рубин"</Company>
  <LinksUpToDate>false</LinksUpToDate>
  <CharactersWithSpaces>3865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для создания отчетов по ГОСТу</dc:title>
  <dc:subject/>
  <dc:creator>Коржев Дмитрий</dc:creator>
  <cp:keywords/>
  <cp:lastModifiedBy>Denis Dolgov</cp:lastModifiedBy>
  <cp:revision>4</cp:revision>
  <dcterms:created xsi:type="dcterms:W3CDTF">2018-01-12T05:41:00Z</dcterms:created>
  <dcterms:modified xsi:type="dcterms:W3CDTF">2019-10-31T14:53:00Z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омер документа">
    <vt:lpwstr>XXX-XXX-XXXX</vt:lpwstr>
  </property>
</Properties>
</file>