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E2053C" w14:textId="77777777" w:rsidR="00BB414C" w:rsidRDefault="00BB414C" w:rsidP="002B2ADA">
      <w:pPr>
        <w:jc w:val="left"/>
        <w:rPr>
          <w:sz w:val="32"/>
          <w:szCs w:val="32"/>
        </w:rPr>
      </w:pPr>
    </w:p>
    <w:p w14:paraId="08EFA531" w14:textId="77777777" w:rsidR="003F7B60" w:rsidRDefault="003F7B60" w:rsidP="002B2ADA">
      <w:pPr>
        <w:jc w:val="left"/>
        <w:rPr>
          <w:sz w:val="32"/>
          <w:szCs w:val="32"/>
        </w:rPr>
      </w:pPr>
    </w:p>
    <w:p w14:paraId="6CA10CD5" w14:textId="77777777" w:rsidR="003F7B60" w:rsidRDefault="000B0871" w:rsidP="002B2ADA">
      <w:pPr>
        <w:jc w:val="left"/>
        <w:rPr>
          <w:sz w:val="32"/>
          <w:szCs w:val="3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0B4F5400" wp14:editId="7D5648DB">
            <wp:extent cx="1061085" cy="794385"/>
            <wp:effectExtent l="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9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644E1" w14:textId="77777777" w:rsidR="000B0871" w:rsidRPr="000B0871" w:rsidRDefault="000B0871" w:rsidP="002B2ADA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0B0871">
        <w:rPr>
          <w:rFonts w:ascii="Times New Roman" w:hAnsi="Times New Roman"/>
          <w:i w:val="0"/>
          <w:sz w:val="18"/>
          <w:szCs w:val="18"/>
        </w:rPr>
        <w:t>Тел. +7(495)792-82-23</w:t>
      </w:r>
    </w:p>
    <w:p w14:paraId="493D7588" w14:textId="77777777" w:rsidR="000B0871" w:rsidRPr="000B0871" w:rsidRDefault="000B0871" w:rsidP="002B2ADA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0B0871">
        <w:rPr>
          <w:rFonts w:ascii="Times New Roman" w:hAnsi="Times New Roman"/>
          <w:i w:val="0"/>
          <w:sz w:val="18"/>
          <w:szCs w:val="18"/>
        </w:rPr>
        <w:t>E-mail: 7928223@technadzor77.com</w:t>
      </w:r>
    </w:p>
    <w:p w14:paraId="55D2BDBE" w14:textId="77777777" w:rsidR="000B0871" w:rsidRDefault="000B0871" w:rsidP="002B2ADA">
      <w:pPr>
        <w:jc w:val="left"/>
        <w:rPr>
          <w:sz w:val="32"/>
          <w:szCs w:val="32"/>
        </w:rPr>
      </w:pPr>
    </w:p>
    <w:p w14:paraId="10C60BFA" w14:textId="77777777" w:rsidR="000B0871" w:rsidRDefault="000B0871" w:rsidP="002B2ADA">
      <w:pPr>
        <w:jc w:val="left"/>
        <w:rPr>
          <w:sz w:val="32"/>
          <w:szCs w:val="32"/>
        </w:rPr>
      </w:pPr>
    </w:p>
    <w:p w14:paraId="18C62328" w14:textId="77777777" w:rsidR="000B0871" w:rsidRDefault="000B0871" w:rsidP="002B2ADA">
      <w:pPr>
        <w:jc w:val="left"/>
        <w:rPr>
          <w:sz w:val="32"/>
          <w:szCs w:val="32"/>
        </w:rPr>
      </w:pPr>
    </w:p>
    <w:p w14:paraId="043F64E4" w14:textId="77777777" w:rsidR="000B0871" w:rsidRDefault="000B0871" w:rsidP="002B2ADA">
      <w:pPr>
        <w:jc w:val="left"/>
        <w:rPr>
          <w:sz w:val="32"/>
          <w:szCs w:val="32"/>
        </w:rPr>
      </w:pPr>
    </w:p>
    <w:p w14:paraId="0F0E2A84" w14:textId="77777777" w:rsidR="000B0871" w:rsidRDefault="000B0871" w:rsidP="002B2ADA">
      <w:pPr>
        <w:jc w:val="left"/>
        <w:rPr>
          <w:sz w:val="32"/>
          <w:szCs w:val="32"/>
        </w:rPr>
      </w:pPr>
    </w:p>
    <w:p w14:paraId="2D81B976" w14:textId="77777777" w:rsidR="000B0871" w:rsidRPr="000B0871" w:rsidRDefault="000B0871" w:rsidP="002B2ADA">
      <w:pPr>
        <w:jc w:val="center"/>
        <w:rPr>
          <w:b/>
          <w:sz w:val="32"/>
          <w:szCs w:val="32"/>
        </w:rPr>
      </w:pPr>
      <w:r w:rsidRPr="000B0871">
        <w:rPr>
          <w:b/>
          <w:sz w:val="32"/>
          <w:szCs w:val="32"/>
        </w:rPr>
        <w:t>Технический отчет по обследованию объекта.</w:t>
      </w:r>
    </w:p>
    <w:p w14:paraId="64B49D7C" w14:textId="54C3DA53" w:rsidR="000B0871" w:rsidRDefault="00CF4ECB" w:rsidP="002B2ADA">
      <w:pPr>
        <w:jc w:val="center"/>
        <w:rPr>
          <w:sz w:val="32"/>
          <w:szCs w:val="32"/>
        </w:rPr>
      </w:pPr>
      <w:r w:rsidRPr="00CF4ECB">
        <w:rPr>
          <w:sz w:val="32"/>
          <w:szCs w:val="32"/>
        </w:rPr>
        <w:t>(Договор на проведение экспертизы №</w:t>
      </w:r>
      <w:r w:rsidR="00BC4297" w:rsidRPr="00BC4297">
        <w:rPr>
          <w:sz w:val="32"/>
          <w:szCs w:val="32"/>
        </w:rPr>
        <w:t xml:space="preserve"> </w:t>
      </w:r>
      <w:r w:rsidR="00603B3B">
        <w:rPr>
          <w:sz w:val="32"/>
          <w:szCs w:val="32"/>
        </w:rPr>
        <w:t>_____</w:t>
      </w:r>
      <w:r w:rsidR="00BC4297">
        <w:rPr>
          <w:sz w:val="32"/>
          <w:szCs w:val="32"/>
        </w:rPr>
        <w:t xml:space="preserve"> </w:t>
      </w:r>
      <w:r w:rsidRPr="00CF4ECB">
        <w:rPr>
          <w:sz w:val="32"/>
          <w:szCs w:val="32"/>
        </w:rPr>
        <w:t xml:space="preserve">от </w:t>
      </w:r>
      <w:r w:rsidR="000E5EDB">
        <w:rPr>
          <w:sz w:val="32"/>
          <w:szCs w:val="32"/>
        </w:rPr>
        <w:t>______</w:t>
      </w:r>
      <w:r w:rsidRPr="00CF4ECB">
        <w:rPr>
          <w:sz w:val="32"/>
          <w:szCs w:val="32"/>
        </w:rPr>
        <w:t>2018.)</w:t>
      </w:r>
    </w:p>
    <w:p w14:paraId="000A920A" w14:textId="77777777" w:rsidR="00CF4ECB" w:rsidRDefault="00CF4ECB" w:rsidP="002B2ADA">
      <w:pPr>
        <w:jc w:val="left"/>
        <w:rPr>
          <w:b/>
          <w:sz w:val="32"/>
          <w:szCs w:val="32"/>
        </w:rPr>
      </w:pPr>
    </w:p>
    <w:p w14:paraId="30914401" w14:textId="77777777" w:rsidR="00CF4ECB" w:rsidRDefault="00CF4ECB" w:rsidP="002B2ADA">
      <w:pPr>
        <w:jc w:val="left"/>
        <w:rPr>
          <w:b/>
          <w:sz w:val="32"/>
          <w:szCs w:val="32"/>
        </w:rPr>
      </w:pPr>
    </w:p>
    <w:p w14:paraId="4FEAA0F2" w14:textId="6E03ECBD" w:rsidR="000B0871" w:rsidRDefault="000B0871" w:rsidP="002B2ADA">
      <w:pPr>
        <w:jc w:val="left"/>
        <w:rPr>
          <w:sz w:val="32"/>
          <w:szCs w:val="32"/>
        </w:rPr>
      </w:pPr>
      <w:r w:rsidRPr="000B0871">
        <w:rPr>
          <w:b/>
          <w:sz w:val="32"/>
          <w:szCs w:val="32"/>
        </w:rPr>
        <w:t>Заказчик</w:t>
      </w:r>
      <w:r>
        <w:rPr>
          <w:sz w:val="32"/>
          <w:szCs w:val="32"/>
        </w:rPr>
        <w:t xml:space="preserve">     </w:t>
      </w:r>
      <w:r w:rsidR="000E6E13" w:rsidRPr="000E6E13">
        <w:rPr>
          <w:sz w:val="32"/>
          <w:szCs w:val="32"/>
          <w:highlight w:val="black"/>
        </w:rPr>
        <w:t>###########################</w:t>
      </w:r>
    </w:p>
    <w:p w14:paraId="2C4D34A0" w14:textId="28E8B56B" w:rsidR="00941193" w:rsidRDefault="00941193" w:rsidP="002B2ADA">
      <w:pPr>
        <w:jc w:val="left"/>
        <w:rPr>
          <w:sz w:val="32"/>
          <w:szCs w:val="32"/>
        </w:rPr>
      </w:pPr>
    </w:p>
    <w:p w14:paraId="028494CE" w14:textId="61D06B60" w:rsidR="00941193" w:rsidRDefault="00941193" w:rsidP="002B2ADA">
      <w:pPr>
        <w:jc w:val="left"/>
        <w:rPr>
          <w:sz w:val="32"/>
          <w:szCs w:val="32"/>
        </w:rPr>
      </w:pPr>
      <w:r w:rsidRPr="00941193">
        <w:rPr>
          <w:b/>
          <w:sz w:val="32"/>
          <w:szCs w:val="32"/>
        </w:rPr>
        <w:t>Подрядчик</w:t>
      </w:r>
      <w:r>
        <w:rPr>
          <w:sz w:val="32"/>
          <w:szCs w:val="32"/>
        </w:rPr>
        <w:t xml:space="preserve"> </w:t>
      </w:r>
      <w:bookmarkStart w:id="0" w:name="_Hlk524504307"/>
      <w:r w:rsidR="000E6E13" w:rsidRPr="000E6E13">
        <w:rPr>
          <w:sz w:val="32"/>
          <w:szCs w:val="32"/>
          <w:highlight w:val="black"/>
        </w:rPr>
        <w:t>###################</w:t>
      </w:r>
    </w:p>
    <w:bookmarkEnd w:id="0"/>
    <w:p w14:paraId="772D4F6F" w14:textId="77777777" w:rsidR="003F7B60" w:rsidRDefault="003F7B60" w:rsidP="002B2ADA">
      <w:pPr>
        <w:jc w:val="left"/>
        <w:rPr>
          <w:sz w:val="32"/>
          <w:szCs w:val="32"/>
        </w:rPr>
      </w:pPr>
    </w:p>
    <w:p w14:paraId="204D4844" w14:textId="77777777" w:rsidR="003F7B60" w:rsidRDefault="000B0871" w:rsidP="002B2ADA">
      <w:pPr>
        <w:jc w:val="left"/>
        <w:rPr>
          <w:sz w:val="32"/>
          <w:szCs w:val="32"/>
        </w:rPr>
      </w:pPr>
      <w:r w:rsidRPr="000E5EDB">
        <w:rPr>
          <w:b/>
          <w:sz w:val="32"/>
          <w:szCs w:val="32"/>
        </w:rPr>
        <w:t>Исполнитель</w:t>
      </w:r>
      <w:r>
        <w:rPr>
          <w:sz w:val="32"/>
          <w:szCs w:val="32"/>
        </w:rPr>
        <w:t xml:space="preserve"> </w:t>
      </w:r>
      <w:r w:rsidR="00CF4ECB">
        <w:rPr>
          <w:sz w:val="32"/>
          <w:szCs w:val="32"/>
        </w:rPr>
        <w:t xml:space="preserve">                     </w:t>
      </w:r>
      <w:r>
        <w:rPr>
          <w:sz w:val="32"/>
          <w:szCs w:val="32"/>
        </w:rPr>
        <w:t xml:space="preserve"> ООО «Технадзор 77»</w:t>
      </w:r>
    </w:p>
    <w:p w14:paraId="4FDA24C1" w14:textId="77777777" w:rsidR="00CF4ECB" w:rsidRDefault="00CF4ECB" w:rsidP="002B2ADA">
      <w:pPr>
        <w:jc w:val="left"/>
        <w:rPr>
          <w:sz w:val="32"/>
          <w:szCs w:val="32"/>
        </w:rPr>
      </w:pPr>
    </w:p>
    <w:p w14:paraId="7EC0E7F6" w14:textId="77777777" w:rsidR="00CF4ECB" w:rsidRDefault="00CF4ECB" w:rsidP="002B2ADA">
      <w:pPr>
        <w:jc w:val="left"/>
        <w:rPr>
          <w:sz w:val="32"/>
          <w:szCs w:val="32"/>
        </w:rPr>
      </w:pPr>
    </w:p>
    <w:p w14:paraId="498FBF21" w14:textId="77777777" w:rsidR="00996F32" w:rsidRPr="00CF4ECB" w:rsidRDefault="00996F32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Генеральный директор</w:t>
      </w:r>
    </w:p>
    <w:p w14:paraId="2AA42B15" w14:textId="77777777" w:rsidR="000B0871" w:rsidRPr="00CF4ECB" w:rsidRDefault="00996F32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ООО «Технадзор 77»</w:t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  <w:t>Коржев Д.С.</w:t>
      </w:r>
    </w:p>
    <w:p w14:paraId="77159327" w14:textId="77777777" w:rsidR="003F7B60" w:rsidRDefault="003F7B60" w:rsidP="002B2ADA">
      <w:pPr>
        <w:jc w:val="left"/>
        <w:rPr>
          <w:sz w:val="32"/>
          <w:szCs w:val="32"/>
        </w:rPr>
      </w:pPr>
    </w:p>
    <w:p w14:paraId="53CC1BAD" w14:textId="77777777" w:rsidR="00CF4ECB" w:rsidRPr="00CF4ECB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 xml:space="preserve">Ответственный исполнитель проведения </w:t>
      </w:r>
    </w:p>
    <w:p w14:paraId="584EA532" w14:textId="77777777" w:rsidR="00CF4ECB" w:rsidRPr="00CF4ECB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 xml:space="preserve">строительной экспертизы </w:t>
      </w:r>
    </w:p>
    <w:p w14:paraId="5C2457D6" w14:textId="77777777" w:rsidR="003F7B60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Инженеры ООО «Технадзор 77»</w:t>
      </w:r>
    </w:p>
    <w:p w14:paraId="794AA36D" w14:textId="77777777" w:rsidR="00CF4ECB" w:rsidRDefault="00CF4ECB" w:rsidP="002B2ADA">
      <w:pPr>
        <w:jc w:val="left"/>
        <w:rPr>
          <w:sz w:val="32"/>
          <w:szCs w:val="32"/>
        </w:rPr>
      </w:pPr>
    </w:p>
    <w:p w14:paraId="630270D1" w14:textId="4F6A3F7C" w:rsidR="002B2ADA" w:rsidRDefault="000E6E13" w:rsidP="002B2ADA">
      <w:pPr>
        <w:jc w:val="left"/>
        <w:rPr>
          <w:sz w:val="32"/>
          <w:szCs w:val="32"/>
        </w:rPr>
      </w:pPr>
      <w:r w:rsidRPr="000E6E13">
        <w:rPr>
          <w:sz w:val="32"/>
          <w:szCs w:val="32"/>
          <w:highlight w:val="black"/>
        </w:rPr>
        <w:t>###################</w:t>
      </w:r>
      <w:r>
        <w:rPr>
          <w:sz w:val="32"/>
          <w:szCs w:val="32"/>
        </w:rPr>
        <w:br/>
      </w:r>
      <w:r w:rsidRPr="000E6E13">
        <w:rPr>
          <w:sz w:val="32"/>
          <w:szCs w:val="32"/>
          <w:highlight w:val="black"/>
        </w:rPr>
        <w:t>###################</w:t>
      </w:r>
      <w:r>
        <w:rPr>
          <w:sz w:val="32"/>
          <w:szCs w:val="32"/>
        </w:rPr>
        <w:br/>
      </w:r>
    </w:p>
    <w:p w14:paraId="3A12564F" w14:textId="77777777" w:rsidR="000E6E13" w:rsidRDefault="000E6E13" w:rsidP="002B2ADA">
      <w:pPr>
        <w:jc w:val="left"/>
        <w:rPr>
          <w:sz w:val="32"/>
          <w:szCs w:val="32"/>
        </w:rPr>
      </w:pPr>
    </w:p>
    <w:p w14:paraId="2622B27C" w14:textId="77777777" w:rsidR="002B2ADA" w:rsidRDefault="002B2ADA" w:rsidP="002B2ADA">
      <w:pPr>
        <w:jc w:val="left"/>
        <w:rPr>
          <w:sz w:val="32"/>
          <w:szCs w:val="32"/>
        </w:rPr>
      </w:pPr>
    </w:p>
    <w:p w14:paraId="1D9C704C" w14:textId="77777777" w:rsidR="003F7B60" w:rsidRDefault="00CF4ECB" w:rsidP="002B2ADA">
      <w:pPr>
        <w:jc w:val="center"/>
        <w:rPr>
          <w:sz w:val="32"/>
          <w:szCs w:val="32"/>
        </w:rPr>
      </w:pPr>
      <w:r w:rsidRPr="00CF4ECB">
        <w:rPr>
          <w:sz w:val="32"/>
          <w:szCs w:val="32"/>
        </w:rPr>
        <w:t>Г. Москва</w:t>
      </w:r>
    </w:p>
    <w:p w14:paraId="3772C6BB" w14:textId="77777777" w:rsidR="00603B3B" w:rsidRDefault="00603B3B" w:rsidP="002B2ADA">
      <w:pPr>
        <w:jc w:val="left"/>
        <w:rPr>
          <w:b/>
          <w:sz w:val="32"/>
          <w:szCs w:val="32"/>
        </w:rPr>
      </w:pPr>
    </w:p>
    <w:p w14:paraId="06EDB330" w14:textId="77777777" w:rsidR="00603B3B" w:rsidRDefault="00603B3B" w:rsidP="002B2ADA">
      <w:pPr>
        <w:jc w:val="left"/>
        <w:rPr>
          <w:b/>
          <w:sz w:val="32"/>
          <w:szCs w:val="32"/>
        </w:rPr>
      </w:pPr>
    </w:p>
    <w:p w14:paraId="5201AE1D" w14:textId="493EBD37" w:rsidR="003F7B60" w:rsidRPr="000D267E" w:rsidRDefault="005701CB" w:rsidP="002B2ADA">
      <w:pPr>
        <w:jc w:val="left"/>
        <w:rPr>
          <w:b/>
          <w:sz w:val="32"/>
          <w:szCs w:val="32"/>
          <w:u w:val="single"/>
        </w:rPr>
      </w:pPr>
      <w:r w:rsidRPr="000D267E">
        <w:rPr>
          <w:b/>
          <w:sz w:val="32"/>
          <w:szCs w:val="32"/>
          <w:u w:val="single"/>
        </w:rPr>
        <w:lastRenderedPageBreak/>
        <w:t>Вводная часть.</w:t>
      </w:r>
    </w:p>
    <w:p w14:paraId="25815D83" w14:textId="77777777" w:rsidR="00CF4ECB" w:rsidRDefault="00CF4ECB" w:rsidP="002B2ADA">
      <w:pPr>
        <w:jc w:val="left"/>
        <w:rPr>
          <w:sz w:val="32"/>
          <w:szCs w:val="32"/>
        </w:rPr>
      </w:pPr>
    </w:p>
    <w:p w14:paraId="1C3C661B" w14:textId="474E1D5D" w:rsidR="003F7B60" w:rsidRDefault="003F7B60" w:rsidP="00D22452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>Объект строительного обследования:</w:t>
      </w:r>
      <w:r w:rsidRPr="003F7B60">
        <w:rPr>
          <w:sz w:val="32"/>
          <w:szCs w:val="32"/>
        </w:rPr>
        <w:t xml:space="preserve"> </w:t>
      </w:r>
      <w:bookmarkStart w:id="1" w:name="_Hlk524503799"/>
      <w:r w:rsidR="00603B3B">
        <w:rPr>
          <w:sz w:val="32"/>
          <w:szCs w:val="32"/>
        </w:rPr>
        <w:t xml:space="preserve">Комплексный </w:t>
      </w:r>
      <w:r w:rsidR="00D22452">
        <w:rPr>
          <w:sz w:val="32"/>
          <w:szCs w:val="32"/>
        </w:rPr>
        <w:t xml:space="preserve">ремонт </w:t>
      </w:r>
      <w:r w:rsidR="00603B3B">
        <w:rPr>
          <w:sz w:val="32"/>
          <w:szCs w:val="32"/>
        </w:rPr>
        <w:t>апартаментов</w:t>
      </w:r>
      <w:r w:rsidR="002347F3">
        <w:rPr>
          <w:sz w:val="32"/>
          <w:szCs w:val="32"/>
        </w:rPr>
        <w:t xml:space="preserve"> </w:t>
      </w:r>
      <w:r w:rsidR="002347F3" w:rsidRPr="002347F3">
        <w:rPr>
          <w:sz w:val="32"/>
          <w:szCs w:val="32"/>
        </w:rPr>
        <w:t>Е244, Е246</w:t>
      </w:r>
      <w:r w:rsidR="00DE3BE0">
        <w:rPr>
          <w:sz w:val="32"/>
          <w:szCs w:val="32"/>
        </w:rPr>
        <w:t>, Е247, Е248, Е</w:t>
      </w:r>
      <w:r w:rsidR="002347F3" w:rsidRPr="002347F3">
        <w:rPr>
          <w:sz w:val="32"/>
          <w:szCs w:val="32"/>
        </w:rPr>
        <w:t>-249</w:t>
      </w:r>
      <w:r w:rsidR="002347F3">
        <w:rPr>
          <w:sz w:val="32"/>
          <w:szCs w:val="32"/>
        </w:rPr>
        <w:t>.</w:t>
      </w:r>
    </w:p>
    <w:p w14:paraId="5C5376EA" w14:textId="77777777" w:rsidR="00D22452" w:rsidRPr="003F7B60" w:rsidRDefault="00D22452" w:rsidP="00D22452">
      <w:pPr>
        <w:jc w:val="left"/>
        <w:rPr>
          <w:sz w:val="32"/>
          <w:szCs w:val="32"/>
        </w:rPr>
      </w:pPr>
    </w:p>
    <w:bookmarkEnd w:id="1"/>
    <w:p w14:paraId="25248935" w14:textId="6642D6A7" w:rsidR="00D22452" w:rsidRDefault="003F7B60" w:rsidP="002B2ADA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 xml:space="preserve">Адрес проведения </w:t>
      </w:r>
      <w:r w:rsidR="00E57F17">
        <w:rPr>
          <w:b/>
          <w:sz w:val="32"/>
          <w:szCs w:val="32"/>
        </w:rPr>
        <w:t>обследования</w:t>
      </w:r>
      <w:r w:rsidRPr="00680813">
        <w:rPr>
          <w:b/>
          <w:sz w:val="32"/>
          <w:szCs w:val="32"/>
        </w:rPr>
        <w:t>:</w:t>
      </w:r>
      <w:r w:rsidRPr="003F7B60">
        <w:rPr>
          <w:sz w:val="32"/>
          <w:szCs w:val="32"/>
        </w:rPr>
        <w:t xml:space="preserve"> </w:t>
      </w:r>
      <w:r w:rsidR="000E6E13" w:rsidRPr="000E6E13">
        <w:rPr>
          <w:sz w:val="32"/>
          <w:szCs w:val="32"/>
          <w:highlight w:val="black"/>
        </w:rPr>
        <w:t>###################</w:t>
      </w:r>
    </w:p>
    <w:p w14:paraId="4477A5B7" w14:textId="1D1D0601" w:rsidR="0004480D" w:rsidRPr="0004480D" w:rsidRDefault="0004480D" w:rsidP="002B2ADA">
      <w:pPr>
        <w:jc w:val="left"/>
        <w:rPr>
          <w:b/>
          <w:sz w:val="32"/>
          <w:szCs w:val="32"/>
        </w:rPr>
      </w:pPr>
      <w:r w:rsidRPr="0004480D">
        <w:rPr>
          <w:b/>
          <w:sz w:val="32"/>
          <w:szCs w:val="32"/>
        </w:rPr>
        <w:t xml:space="preserve">Документы, представленные для </w:t>
      </w:r>
      <w:r w:rsidR="00941193">
        <w:rPr>
          <w:b/>
          <w:sz w:val="32"/>
          <w:szCs w:val="32"/>
        </w:rPr>
        <w:t>исследования</w:t>
      </w:r>
      <w:r w:rsidRPr="0004480D">
        <w:rPr>
          <w:b/>
          <w:sz w:val="32"/>
          <w:szCs w:val="32"/>
        </w:rPr>
        <w:t>:</w:t>
      </w:r>
    </w:p>
    <w:p w14:paraId="168159FB" w14:textId="1624C954" w:rsidR="0004480D" w:rsidRDefault="002347F3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1.Д</w:t>
      </w:r>
      <w:r w:rsidR="00941193" w:rsidRPr="00941193">
        <w:rPr>
          <w:sz w:val="32"/>
          <w:szCs w:val="32"/>
        </w:rPr>
        <w:t xml:space="preserve">оговор </w:t>
      </w:r>
      <w:r>
        <w:rPr>
          <w:sz w:val="32"/>
          <w:szCs w:val="32"/>
        </w:rPr>
        <w:t>строительного подряда № 24/Л-2/Е-244</w:t>
      </w:r>
      <w:r w:rsidR="00987AA8">
        <w:rPr>
          <w:sz w:val="32"/>
          <w:szCs w:val="32"/>
        </w:rPr>
        <w:t xml:space="preserve"> от 18.07.18</w:t>
      </w:r>
      <w:r w:rsidR="00941193">
        <w:rPr>
          <w:sz w:val="32"/>
          <w:szCs w:val="32"/>
        </w:rPr>
        <w:t>.,</w:t>
      </w:r>
    </w:p>
    <w:p w14:paraId="1C4C64F3" w14:textId="41F8A8D3" w:rsidR="00D1010C" w:rsidRDefault="00D1010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D1010C">
        <w:rPr>
          <w:sz w:val="32"/>
          <w:szCs w:val="32"/>
        </w:rPr>
        <w:t>Договор строительного подряда</w:t>
      </w:r>
      <w:r>
        <w:rPr>
          <w:sz w:val="32"/>
          <w:szCs w:val="32"/>
        </w:rPr>
        <w:t xml:space="preserve"> № </w:t>
      </w:r>
      <w:r w:rsidRPr="00D1010C">
        <w:rPr>
          <w:sz w:val="32"/>
          <w:szCs w:val="32"/>
        </w:rPr>
        <w:t>24/Л-2/Е-24</w:t>
      </w:r>
      <w:r>
        <w:rPr>
          <w:sz w:val="32"/>
          <w:szCs w:val="32"/>
        </w:rPr>
        <w:t xml:space="preserve">6 </w:t>
      </w:r>
      <w:r w:rsidRPr="00D1010C">
        <w:rPr>
          <w:sz w:val="32"/>
          <w:szCs w:val="32"/>
        </w:rPr>
        <w:t>от 18.07.18.,</w:t>
      </w:r>
    </w:p>
    <w:p w14:paraId="7B717879" w14:textId="1F248C9B" w:rsidR="00D1010C" w:rsidRDefault="00D1010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D1010C">
        <w:rPr>
          <w:sz w:val="32"/>
          <w:szCs w:val="32"/>
        </w:rPr>
        <w:t>Договор строительного подряда № 24/Л-2/Е-24</w:t>
      </w:r>
      <w:r>
        <w:rPr>
          <w:sz w:val="32"/>
          <w:szCs w:val="32"/>
        </w:rPr>
        <w:t>8</w:t>
      </w:r>
      <w:r w:rsidRPr="00D1010C">
        <w:rPr>
          <w:sz w:val="32"/>
          <w:szCs w:val="32"/>
        </w:rPr>
        <w:t xml:space="preserve"> от 18.07.18.,</w:t>
      </w:r>
    </w:p>
    <w:p w14:paraId="5832E369" w14:textId="4AFC987E" w:rsidR="00D1010C" w:rsidRDefault="00D1010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D1010C">
        <w:rPr>
          <w:sz w:val="32"/>
          <w:szCs w:val="32"/>
        </w:rPr>
        <w:t xml:space="preserve"> Договор строительного подряда № 24/Л-2/Е-24</w:t>
      </w:r>
      <w:r>
        <w:rPr>
          <w:sz w:val="32"/>
          <w:szCs w:val="32"/>
        </w:rPr>
        <w:t>9</w:t>
      </w:r>
      <w:r w:rsidRPr="00D1010C">
        <w:rPr>
          <w:sz w:val="32"/>
          <w:szCs w:val="32"/>
        </w:rPr>
        <w:t xml:space="preserve"> от 18.07.18.,</w:t>
      </w:r>
    </w:p>
    <w:p w14:paraId="5772F15D" w14:textId="4A005947" w:rsidR="00D1010C" w:rsidRPr="00CA0B85" w:rsidRDefault="00D1010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D1010C">
        <w:rPr>
          <w:sz w:val="32"/>
          <w:szCs w:val="32"/>
        </w:rPr>
        <w:t>Договор строительного подряда № 24/Л-2/Е-24</w:t>
      </w:r>
      <w:r>
        <w:rPr>
          <w:sz w:val="32"/>
          <w:szCs w:val="32"/>
        </w:rPr>
        <w:t>7</w:t>
      </w:r>
      <w:r w:rsidRPr="00D1010C">
        <w:rPr>
          <w:sz w:val="32"/>
          <w:szCs w:val="32"/>
        </w:rPr>
        <w:t xml:space="preserve"> от 18.07.18.,</w:t>
      </w:r>
    </w:p>
    <w:p w14:paraId="72F0E27A" w14:textId="4A4B8FB5" w:rsidR="00941193" w:rsidRDefault="002347F3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2.Предварительный расчет стоимости материалов</w:t>
      </w:r>
    </w:p>
    <w:p w14:paraId="4FD4E3E7" w14:textId="7E7EDD60" w:rsidR="00C56C51" w:rsidRPr="00C56C51" w:rsidRDefault="00C56C51" w:rsidP="002B2ADA">
      <w:pPr>
        <w:jc w:val="left"/>
        <w:rPr>
          <w:sz w:val="32"/>
          <w:szCs w:val="32"/>
        </w:rPr>
      </w:pPr>
      <w:r w:rsidRPr="00657D5E">
        <w:rPr>
          <w:sz w:val="32"/>
          <w:szCs w:val="32"/>
        </w:rPr>
        <w:t>3</w:t>
      </w:r>
      <w:r>
        <w:rPr>
          <w:sz w:val="32"/>
          <w:szCs w:val="32"/>
        </w:rPr>
        <w:t>. Проектная документация</w:t>
      </w:r>
      <w:r w:rsidR="00657D5E">
        <w:rPr>
          <w:sz w:val="32"/>
          <w:szCs w:val="32"/>
        </w:rPr>
        <w:t xml:space="preserve">, разработанная </w:t>
      </w:r>
      <w:r w:rsidR="000E6E13" w:rsidRPr="000E6E13">
        <w:rPr>
          <w:sz w:val="32"/>
          <w:szCs w:val="32"/>
          <w:highlight w:val="black"/>
        </w:rPr>
        <w:t>###################</w:t>
      </w:r>
      <w:r w:rsidR="000E6E13">
        <w:rPr>
          <w:sz w:val="32"/>
          <w:szCs w:val="32"/>
        </w:rPr>
        <w:t xml:space="preserve"> </w:t>
      </w:r>
      <w:r w:rsidR="000E6E13" w:rsidRPr="000E6E13">
        <w:rPr>
          <w:sz w:val="32"/>
          <w:szCs w:val="32"/>
        </w:rPr>
        <w:t xml:space="preserve"> </w:t>
      </w:r>
      <w:r w:rsidR="00657D5E">
        <w:rPr>
          <w:sz w:val="32"/>
          <w:szCs w:val="32"/>
        </w:rPr>
        <w:t xml:space="preserve">(разделы ВК, ЭОМ, Система кондиционирования, Дизайн-проект.). </w:t>
      </w:r>
      <w:r>
        <w:rPr>
          <w:sz w:val="32"/>
          <w:szCs w:val="32"/>
        </w:rPr>
        <w:t xml:space="preserve"> </w:t>
      </w:r>
    </w:p>
    <w:p w14:paraId="63352B13" w14:textId="77777777" w:rsidR="00941193" w:rsidRPr="003F7B60" w:rsidRDefault="00941193" w:rsidP="002B2ADA">
      <w:pPr>
        <w:jc w:val="left"/>
        <w:rPr>
          <w:sz w:val="32"/>
          <w:szCs w:val="32"/>
        </w:rPr>
      </w:pPr>
    </w:p>
    <w:p w14:paraId="0109FC07" w14:textId="77777777" w:rsidR="00941193" w:rsidRDefault="003F7B60" w:rsidP="00941193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>Цель обследования:</w:t>
      </w:r>
      <w:r w:rsidRPr="003F7B60">
        <w:rPr>
          <w:sz w:val="32"/>
          <w:szCs w:val="32"/>
        </w:rPr>
        <w:t xml:space="preserve"> </w:t>
      </w:r>
    </w:p>
    <w:p w14:paraId="6E5C9F9B" w14:textId="5395102E" w:rsidR="00941193" w:rsidRDefault="002347F3" w:rsidP="000E6E13">
      <w:pPr>
        <w:jc w:val="left"/>
        <w:rPr>
          <w:sz w:val="32"/>
          <w:szCs w:val="32"/>
        </w:rPr>
      </w:pPr>
      <w:r>
        <w:rPr>
          <w:sz w:val="32"/>
          <w:szCs w:val="32"/>
        </w:rPr>
        <w:t>1.</w:t>
      </w:r>
      <w:r w:rsidR="00941193">
        <w:rPr>
          <w:sz w:val="32"/>
          <w:szCs w:val="32"/>
        </w:rPr>
        <w:t>Э</w:t>
      </w:r>
      <w:r w:rsidR="00941193" w:rsidRPr="00941193">
        <w:rPr>
          <w:sz w:val="32"/>
          <w:szCs w:val="32"/>
        </w:rPr>
        <w:t>кспертиз</w:t>
      </w:r>
      <w:r w:rsidR="00941193">
        <w:rPr>
          <w:sz w:val="32"/>
          <w:szCs w:val="32"/>
        </w:rPr>
        <w:t>а</w:t>
      </w:r>
      <w:r w:rsidR="00941193" w:rsidRPr="00941193">
        <w:rPr>
          <w:sz w:val="32"/>
          <w:szCs w:val="32"/>
        </w:rPr>
        <w:t xml:space="preserve"> качества выполненных работ по </w:t>
      </w:r>
      <w:r>
        <w:rPr>
          <w:sz w:val="32"/>
          <w:szCs w:val="32"/>
        </w:rPr>
        <w:t>комплексному</w:t>
      </w:r>
      <w:r w:rsidR="00941193" w:rsidRPr="00941193">
        <w:rPr>
          <w:sz w:val="32"/>
          <w:szCs w:val="32"/>
        </w:rPr>
        <w:t xml:space="preserve"> ремонту на </w:t>
      </w:r>
      <w:r>
        <w:rPr>
          <w:sz w:val="32"/>
          <w:szCs w:val="32"/>
        </w:rPr>
        <w:t>о</w:t>
      </w:r>
      <w:r w:rsidR="00941193" w:rsidRPr="00941193">
        <w:rPr>
          <w:sz w:val="32"/>
          <w:szCs w:val="32"/>
        </w:rPr>
        <w:t xml:space="preserve">бъекте Заказчика по адресу: </w:t>
      </w:r>
      <w:bookmarkStart w:id="2" w:name="_Hlk524505263"/>
      <w:r w:rsidR="000E6E13" w:rsidRPr="000E6E13">
        <w:rPr>
          <w:sz w:val="32"/>
          <w:szCs w:val="32"/>
          <w:highlight w:val="black"/>
        </w:rPr>
        <w:t>###################</w:t>
      </w:r>
      <w:r w:rsidR="000E6E13" w:rsidRPr="000E6E13">
        <w:rPr>
          <w:sz w:val="32"/>
          <w:szCs w:val="32"/>
        </w:rPr>
        <w:t xml:space="preserve"> </w:t>
      </w:r>
      <w:r>
        <w:rPr>
          <w:sz w:val="32"/>
          <w:szCs w:val="32"/>
        </w:rPr>
        <w:t>2.</w:t>
      </w:r>
      <w:r w:rsidR="00941193">
        <w:rPr>
          <w:sz w:val="32"/>
          <w:szCs w:val="32"/>
        </w:rPr>
        <w:t xml:space="preserve">Подготовка </w:t>
      </w:r>
      <w:r w:rsidR="00941193" w:rsidRPr="00941193">
        <w:rPr>
          <w:sz w:val="32"/>
          <w:szCs w:val="32"/>
        </w:rPr>
        <w:t>заключени</w:t>
      </w:r>
      <w:r w:rsidR="00941193">
        <w:rPr>
          <w:sz w:val="32"/>
          <w:szCs w:val="32"/>
        </w:rPr>
        <w:t>я</w:t>
      </w:r>
      <w:r w:rsidR="00941193" w:rsidRPr="00941193">
        <w:rPr>
          <w:sz w:val="32"/>
          <w:szCs w:val="32"/>
        </w:rPr>
        <w:t xml:space="preserve"> о соответствии/несоответствии результатов работ требованиям заключенн</w:t>
      </w:r>
      <w:r>
        <w:rPr>
          <w:sz w:val="32"/>
          <w:szCs w:val="32"/>
        </w:rPr>
        <w:t>ого</w:t>
      </w:r>
      <w:r w:rsidR="00941193" w:rsidRPr="00941193">
        <w:rPr>
          <w:sz w:val="32"/>
          <w:szCs w:val="32"/>
        </w:rPr>
        <w:t xml:space="preserve"> </w:t>
      </w:r>
      <w:r>
        <w:rPr>
          <w:sz w:val="32"/>
          <w:szCs w:val="32"/>
        </w:rPr>
        <w:t>договор</w:t>
      </w:r>
      <w:r w:rsidR="00EA4087">
        <w:rPr>
          <w:sz w:val="32"/>
          <w:szCs w:val="32"/>
        </w:rPr>
        <w:t xml:space="preserve">ов </w:t>
      </w:r>
      <w:r>
        <w:rPr>
          <w:sz w:val="32"/>
          <w:szCs w:val="32"/>
        </w:rPr>
        <w:t>подряда</w:t>
      </w:r>
      <w:r w:rsidR="00941193" w:rsidRPr="00941193">
        <w:rPr>
          <w:sz w:val="32"/>
          <w:szCs w:val="32"/>
        </w:rPr>
        <w:t xml:space="preserve"> </w:t>
      </w:r>
      <w:r>
        <w:rPr>
          <w:sz w:val="32"/>
          <w:szCs w:val="32"/>
        </w:rPr>
        <w:t>.</w:t>
      </w:r>
    </w:p>
    <w:bookmarkEnd w:id="2"/>
    <w:p w14:paraId="17E90129" w14:textId="77777777" w:rsidR="00D03BAC" w:rsidRDefault="00D03BAC" w:rsidP="00941193">
      <w:pPr>
        <w:jc w:val="left"/>
        <w:rPr>
          <w:sz w:val="32"/>
          <w:szCs w:val="32"/>
        </w:rPr>
      </w:pPr>
    </w:p>
    <w:p w14:paraId="68E26B6E" w14:textId="4039A875" w:rsidR="00B36E2E" w:rsidRPr="00D00C83" w:rsidRDefault="00B36E2E" w:rsidP="002B2ADA">
      <w:pPr>
        <w:jc w:val="left"/>
        <w:rPr>
          <w:color w:val="FF0000"/>
          <w:sz w:val="32"/>
          <w:szCs w:val="32"/>
        </w:rPr>
      </w:pPr>
      <w:r w:rsidRPr="00B36E2E">
        <w:rPr>
          <w:sz w:val="32"/>
          <w:szCs w:val="32"/>
        </w:rPr>
        <w:t>Обследование проводилось «</w:t>
      </w:r>
      <w:r w:rsidR="002347F3">
        <w:rPr>
          <w:sz w:val="32"/>
          <w:szCs w:val="32"/>
        </w:rPr>
        <w:t>23</w:t>
      </w:r>
      <w:r w:rsidRPr="00B36E2E">
        <w:rPr>
          <w:sz w:val="32"/>
          <w:szCs w:val="32"/>
        </w:rPr>
        <w:t xml:space="preserve">» </w:t>
      </w:r>
      <w:r w:rsidR="002347F3">
        <w:rPr>
          <w:sz w:val="32"/>
          <w:szCs w:val="32"/>
        </w:rPr>
        <w:t>октября</w:t>
      </w:r>
      <w:r w:rsidRPr="00B36E2E">
        <w:rPr>
          <w:sz w:val="32"/>
          <w:szCs w:val="32"/>
        </w:rPr>
        <w:t xml:space="preserve"> 2018 г. с 10-00 до 14-00</w:t>
      </w:r>
      <w:r w:rsidR="0065707B">
        <w:rPr>
          <w:sz w:val="32"/>
          <w:szCs w:val="32"/>
        </w:rPr>
        <w:t xml:space="preserve"> и «09» ноября 2018 г .</w:t>
      </w:r>
      <w:r w:rsidR="0065707B" w:rsidRPr="0065707B">
        <w:rPr>
          <w:sz w:val="32"/>
          <w:szCs w:val="32"/>
        </w:rPr>
        <w:t xml:space="preserve"> с 10-00 до 14-00</w:t>
      </w:r>
      <w:r w:rsidRPr="00B36E2E">
        <w:rPr>
          <w:sz w:val="32"/>
          <w:szCs w:val="32"/>
        </w:rPr>
        <w:t>.</w:t>
      </w:r>
      <w:r w:rsidR="0065707B">
        <w:rPr>
          <w:sz w:val="32"/>
          <w:szCs w:val="32"/>
        </w:rPr>
        <w:t xml:space="preserve"> (Повторное обследование после производства демонтажных работ по стяжке</w:t>
      </w:r>
      <w:r w:rsidR="0041179E">
        <w:rPr>
          <w:sz w:val="32"/>
          <w:szCs w:val="32"/>
        </w:rPr>
        <w:t xml:space="preserve"> полов)</w:t>
      </w:r>
      <w:r w:rsidR="0065707B">
        <w:rPr>
          <w:sz w:val="32"/>
          <w:szCs w:val="32"/>
        </w:rPr>
        <w:t>.</w:t>
      </w:r>
      <w:r w:rsidRPr="00B36E2E">
        <w:rPr>
          <w:sz w:val="32"/>
          <w:szCs w:val="32"/>
        </w:rPr>
        <w:t xml:space="preserve"> </w:t>
      </w:r>
    </w:p>
    <w:p w14:paraId="51404030" w14:textId="77777777" w:rsidR="005701CB" w:rsidRDefault="005701CB" w:rsidP="002B2ADA">
      <w:pPr>
        <w:jc w:val="left"/>
        <w:rPr>
          <w:sz w:val="32"/>
          <w:szCs w:val="32"/>
        </w:rPr>
      </w:pPr>
    </w:p>
    <w:p w14:paraId="28EB5A7D" w14:textId="77777777" w:rsidR="005701CB" w:rsidRPr="00680813" w:rsidRDefault="005701CB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t>Характеристика обследуемого объекта:</w:t>
      </w:r>
    </w:p>
    <w:p w14:paraId="67BF6BFC" w14:textId="0D63C2A6" w:rsidR="00DE3BE0" w:rsidRDefault="00E34565" w:rsidP="00987AA8">
      <w:pPr>
        <w:jc w:val="left"/>
        <w:rPr>
          <w:sz w:val="32"/>
          <w:szCs w:val="32"/>
        </w:rPr>
      </w:pPr>
      <w:r>
        <w:rPr>
          <w:sz w:val="32"/>
          <w:szCs w:val="32"/>
        </w:rPr>
        <w:t>Ремонт в</w:t>
      </w:r>
      <w:r w:rsidR="00F26D29" w:rsidRPr="00F26D29">
        <w:rPr>
          <w:sz w:val="32"/>
          <w:szCs w:val="32"/>
        </w:rPr>
        <w:t>нутренни</w:t>
      </w:r>
      <w:r>
        <w:rPr>
          <w:sz w:val="32"/>
          <w:szCs w:val="32"/>
        </w:rPr>
        <w:t xml:space="preserve">х </w:t>
      </w:r>
      <w:r w:rsidR="00F26D29" w:rsidRPr="00F26D29">
        <w:rPr>
          <w:sz w:val="32"/>
          <w:szCs w:val="32"/>
        </w:rPr>
        <w:t>помещени</w:t>
      </w:r>
      <w:r>
        <w:rPr>
          <w:sz w:val="32"/>
          <w:szCs w:val="32"/>
        </w:rPr>
        <w:t>й</w:t>
      </w:r>
      <w:r w:rsidR="00F26D29" w:rsidRPr="00F26D29">
        <w:rPr>
          <w:sz w:val="32"/>
          <w:szCs w:val="32"/>
        </w:rPr>
        <w:t xml:space="preserve"> </w:t>
      </w:r>
      <w:r w:rsidR="002347F3">
        <w:rPr>
          <w:sz w:val="32"/>
          <w:szCs w:val="32"/>
        </w:rPr>
        <w:t xml:space="preserve">апартаментов </w:t>
      </w:r>
      <w:r w:rsidR="00F26D29">
        <w:rPr>
          <w:sz w:val="32"/>
          <w:szCs w:val="32"/>
        </w:rPr>
        <w:t>.</w:t>
      </w:r>
      <w:r w:rsidR="00987AA8" w:rsidRPr="00987AA8">
        <w:t xml:space="preserve"> </w:t>
      </w:r>
      <w:r w:rsidR="00987AA8" w:rsidRPr="00987AA8">
        <w:rPr>
          <w:sz w:val="32"/>
          <w:szCs w:val="32"/>
        </w:rPr>
        <w:t xml:space="preserve">Каждое помещение апартаментов Е244, </w:t>
      </w:r>
      <w:r w:rsidR="00DE3BE0" w:rsidRPr="00DE3BE0">
        <w:rPr>
          <w:sz w:val="32"/>
          <w:szCs w:val="32"/>
        </w:rPr>
        <w:t>Е246, Е247, Е248, Е249</w:t>
      </w:r>
      <w:r w:rsidR="00DE3BE0">
        <w:rPr>
          <w:sz w:val="32"/>
          <w:szCs w:val="32"/>
        </w:rPr>
        <w:t xml:space="preserve"> </w:t>
      </w:r>
      <w:r w:rsidR="00987AA8">
        <w:rPr>
          <w:sz w:val="32"/>
          <w:szCs w:val="32"/>
        </w:rPr>
        <w:t xml:space="preserve">включает </w:t>
      </w:r>
      <w:bookmarkStart w:id="3" w:name="_Hlk530143340"/>
      <w:r w:rsidR="00987AA8" w:rsidRPr="00987AA8">
        <w:rPr>
          <w:sz w:val="32"/>
          <w:szCs w:val="32"/>
        </w:rPr>
        <w:t>прихож</w:t>
      </w:r>
      <w:r w:rsidR="00987AA8">
        <w:rPr>
          <w:sz w:val="32"/>
          <w:szCs w:val="32"/>
        </w:rPr>
        <w:t>ую</w:t>
      </w:r>
      <w:r w:rsidR="00987AA8" w:rsidRPr="00987AA8">
        <w:rPr>
          <w:sz w:val="32"/>
          <w:szCs w:val="32"/>
        </w:rPr>
        <w:t>,</w:t>
      </w:r>
      <w:r w:rsidR="00987AA8">
        <w:rPr>
          <w:sz w:val="32"/>
          <w:szCs w:val="32"/>
        </w:rPr>
        <w:t xml:space="preserve"> санузел</w:t>
      </w:r>
      <w:r w:rsidR="00987AA8" w:rsidRPr="00987AA8">
        <w:rPr>
          <w:sz w:val="32"/>
          <w:szCs w:val="32"/>
        </w:rPr>
        <w:t>,</w:t>
      </w:r>
      <w:r w:rsidR="00987AA8">
        <w:rPr>
          <w:sz w:val="32"/>
          <w:szCs w:val="32"/>
        </w:rPr>
        <w:t xml:space="preserve"> </w:t>
      </w:r>
      <w:r w:rsidR="00987AA8" w:rsidRPr="00987AA8">
        <w:rPr>
          <w:sz w:val="32"/>
          <w:szCs w:val="32"/>
        </w:rPr>
        <w:t>кухн</w:t>
      </w:r>
      <w:r w:rsidR="00987AA8">
        <w:rPr>
          <w:sz w:val="32"/>
          <w:szCs w:val="32"/>
        </w:rPr>
        <w:t>ю</w:t>
      </w:r>
      <w:r w:rsidR="00987AA8" w:rsidRPr="00987AA8">
        <w:rPr>
          <w:sz w:val="32"/>
          <w:szCs w:val="32"/>
        </w:rPr>
        <w:t>-комнат</w:t>
      </w:r>
      <w:r w:rsidR="00987AA8">
        <w:rPr>
          <w:sz w:val="32"/>
          <w:szCs w:val="32"/>
        </w:rPr>
        <w:t>у</w:t>
      </w:r>
      <w:r w:rsidR="00987AA8" w:rsidRPr="00987AA8">
        <w:rPr>
          <w:sz w:val="32"/>
          <w:szCs w:val="32"/>
        </w:rPr>
        <w:t>,</w:t>
      </w:r>
      <w:r w:rsidR="00987AA8">
        <w:rPr>
          <w:sz w:val="32"/>
          <w:szCs w:val="32"/>
        </w:rPr>
        <w:t xml:space="preserve"> </w:t>
      </w:r>
      <w:r w:rsidR="00987AA8" w:rsidRPr="00987AA8">
        <w:rPr>
          <w:sz w:val="32"/>
          <w:szCs w:val="32"/>
        </w:rPr>
        <w:t>балкон.</w:t>
      </w:r>
      <w:r w:rsidR="00987AA8">
        <w:rPr>
          <w:sz w:val="32"/>
          <w:szCs w:val="32"/>
        </w:rPr>
        <w:t xml:space="preserve"> </w:t>
      </w:r>
    </w:p>
    <w:bookmarkEnd w:id="3"/>
    <w:p w14:paraId="729DC525" w14:textId="16737E42" w:rsidR="00275DCC" w:rsidRDefault="00987AA8" w:rsidP="00987AA8">
      <w:pPr>
        <w:jc w:val="left"/>
        <w:rPr>
          <w:sz w:val="32"/>
          <w:szCs w:val="32"/>
        </w:rPr>
      </w:pPr>
      <w:r>
        <w:rPr>
          <w:sz w:val="32"/>
          <w:szCs w:val="32"/>
        </w:rPr>
        <w:t>Состав работ: подготовительные работы (устройство цементно-песчаных стяжек, штукатурка), в</w:t>
      </w:r>
      <w:r w:rsidRPr="00987AA8">
        <w:rPr>
          <w:sz w:val="32"/>
          <w:szCs w:val="32"/>
        </w:rPr>
        <w:t>ентиляция и кондиционирование</w:t>
      </w:r>
      <w:r>
        <w:rPr>
          <w:sz w:val="32"/>
          <w:szCs w:val="32"/>
        </w:rPr>
        <w:t>, водоснабжение, канализация, электротехнические разводки, отделочные работы.</w:t>
      </w:r>
    </w:p>
    <w:p w14:paraId="1F1FFE15" w14:textId="77777777" w:rsidR="00F26D29" w:rsidRPr="00F26D29" w:rsidRDefault="00F26D29" w:rsidP="002B2ADA">
      <w:pPr>
        <w:jc w:val="left"/>
        <w:rPr>
          <w:sz w:val="32"/>
          <w:szCs w:val="32"/>
        </w:rPr>
      </w:pPr>
    </w:p>
    <w:p w14:paraId="29A11C92" w14:textId="77777777" w:rsidR="005F603A" w:rsidRPr="00680813" w:rsidRDefault="005F603A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t>Вопросы, поставленные на экспертизу</w:t>
      </w:r>
    </w:p>
    <w:p w14:paraId="24D1D7E5" w14:textId="641957E2" w:rsidR="005F603A" w:rsidRPr="005F603A" w:rsidRDefault="005F603A" w:rsidP="002B2ADA">
      <w:pPr>
        <w:jc w:val="left"/>
        <w:rPr>
          <w:sz w:val="32"/>
          <w:szCs w:val="32"/>
        </w:rPr>
      </w:pPr>
      <w:r w:rsidRPr="005F603A">
        <w:rPr>
          <w:sz w:val="32"/>
          <w:szCs w:val="32"/>
        </w:rPr>
        <w:lastRenderedPageBreak/>
        <w:t>1.</w:t>
      </w:r>
      <w:r w:rsidRPr="005F603A">
        <w:rPr>
          <w:sz w:val="32"/>
          <w:szCs w:val="32"/>
        </w:rPr>
        <w:tab/>
        <w:t>Проверка качества выполненных строительно-</w:t>
      </w:r>
      <w:r w:rsidR="00F26D29">
        <w:rPr>
          <w:sz w:val="32"/>
          <w:szCs w:val="32"/>
        </w:rPr>
        <w:t xml:space="preserve">ремонтных </w:t>
      </w:r>
      <w:r w:rsidRPr="005F603A">
        <w:rPr>
          <w:sz w:val="32"/>
          <w:szCs w:val="32"/>
        </w:rPr>
        <w:t>работ</w:t>
      </w:r>
      <w:r w:rsidR="00F26D29">
        <w:rPr>
          <w:sz w:val="32"/>
          <w:szCs w:val="32"/>
        </w:rPr>
        <w:t xml:space="preserve"> на объект</w:t>
      </w:r>
      <w:r w:rsidR="00987AA8">
        <w:rPr>
          <w:sz w:val="32"/>
          <w:szCs w:val="32"/>
        </w:rPr>
        <w:t>е</w:t>
      </w:r>
      <w:r w:rsidR="00F26D29">
        <w:rPr>
          <w:sz w:val="32"/>
          <w:szCs w:val="32"/>
        </w:rPr>
        <w:t xml:space="preserve"> заказчика, выполняемых подрядной организацией </w:t>
      </w:r>
      <w:r w:rsidR="000E6E13" w:rsidRPr="000E6E13">
        <w:rPr>
          <w:sz w:val="32"/>
          <w:szCs w:val="32"/>
          <w:highlight w:val="black"/>
        </w:rPr>
        <w:t>###################</w:t>
      </w:r>
      <w:r w:rsidR="000E6E13" w:rsidRPr="000E6E13">
        <w:rPr>
          <w:sz w:val="32"/>
          <w:szCs w:val="32"/>
        </w:rPr>
        <w:t xml:space="preserve"> </w:t>
      </w:r>
      <w:r w:rsidRPr="005F603A">
        <w:rPr>
          <w:sz w:val="32"/>
          <w:szCs w:val="32"/>
        </w:rPr>
        <w:t>на соответствие требованиям технических регламентов, СП, ГОСТ и других нормативных документов по строительству, действующих на территории Российской Федерации.</w:t>
      </w:r>
    </w:p>
    <w:p w14:paraId="62F7AA9A" w14:textId="11D0B6C1" w:rsidR="004F38B4" w:rsidRDefault="005F603A" w:rsidP="002B2ADA">
      <w:pPr>
        <w:jc w:val="left"/>
        <w:rPr>
          <w:sz w:val="32"/>
          <w:szCs w:val="32"/>
        </w:rPr>
      </w:pPr>
      <w:r w:rsidRPr="005F603A">
        <w:rPr>
          <w:sz w:val="32"/>
          <w:szCs w:val="32"/>
        </w:rPr>
        <w:t>2.</w:t>
      </w:r>
      <w:r w:rsidRPr="005F603A">
        <w:rPr>
          <w:sz w:val="32"/>
          <w:szCs w:val="32"/>
        </w:rPr>
        <w:tab/>
      </w:r>
      <w:r w:rsidR="00F26D29" w:rsidRPr="00F26D29">
        <w:rPr>
          <w:sz w:val="32"/>
          <w:szCs w:val="32"/>
        </w:rPr>
        <w:t>Подготовка заключения о соответствии/несоответствии результатов работ требованиям заключенн</w:t>
      </w:r>
      <w:r w:rsidR="00987AA8">
        <w:rPr>
          <w:sz w:val="32"/>
          <w:szCs w:val="32"/>
        </w:rPr>
        <w:t>ого</w:t>
      </w:r>
      <w:r w:rsidR="00F26D29" w:rsidRPr="00F26D29">
        <w:rPr>
          <w:sz w:val="32"/>
          <w:szCs w:val="32"/>
        </w:rPr>
        <w:t xml:space="preserve"> </w:t>
      </w:r>
      <w:r w:rsidR="00987AA8">
        <w:rPr>
          <w:sz w:val="32"/>
          <w:szCs w:val="32"/>
        </w:rPr>
        <w:t xml:space="preserve">договора строительного подряда № </w:t>
      </w:r>
      <w:r w:rsidR="006821A2">
        <w:rPr>
          <w:sz w:val="32"/>
          <w:szCs w:val="32"/>
        </w:rPr>
        <w:t xml:space="preserve"> </w:t>
      </w:r>
      <w:r w:rsidR="00987AA8" w:rsidRPr="00987AA8">
        <w:rPr>
          <w:sz w:val="32"/>
          <w:szCs w:val="32"/>
        </w:rPr>
        <w:t>24/Л-2/Е-244</w:t>
      </w:r>
      <w:r w:rsidR="00186D4D">
        <w:rPr>
          <w:sz w:val="32"/>
          <w:szCs w:val="32"/>
        </w:rPr>
        <w:t xml:space="preserve"> от 18.07.18</w:t>
      </w:r>
      <w:r w:rsidR="00987AA8" w:rsidRPr="00987AA8">
        <w:rPr>
          <w:sz w:val="32"/>
          <w:szCs w:val="32"/>
        </w:rPr>
        <w:t>.</w:t>
      </w:r>
    </w:p>
    <w:p w14:paraId="59AA5D6D" w14:textId="056F472C" w:rsidR="006821A2" w:rsidRDefault="006821A2" w:rsidP="002B2ADA">
      <w:pPr>
        <w:jc w:val="left"/>
        <w:rPr>
          <w:sz w:val="32"/>
          <w:szCs w:val="32"/>
        </w:rPr>
      </w:pPr>
    </w:p>
    <w:p w14:paraId="6EF09808" w14:textId="74235B86" w:rsidR="00F63161" w:rsidRPr="00F63161" w:rsidRDefault="00F63161" w:rsidP="00F63161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r w:rsidRPr="00F63161">
        <w:rPr>
          <w:sz w:val="32"/>
          <w:szCs w:val="32"/>
        </w:rPr>
        <w:t>В соответствии с « Классификатором»  основных видов дефектов в строительстве и промышленности строительных материалов (Утвержден Главной инспекцией Госархстройнадзора России 17 ноября 1993 г.)» устанавливает основные понятия, термины и определения, в рамках установленных границ понятий:</w:t>
      </w:r>
    </w:p>
    <w:p w14:paraId="1F054DF7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3E00E3">
        <w:rPr>
          <w:b/>
          <w:sz w:val="32"/>
          <w:szCs w:val="32"/>
        </w:rPr>
        <w:t>Критический дефект</w:t>
      </w:r>
      <w:r w:rsidRPr="00F63161">
        <w:rPr>
          <w:sz w:val="32"/>
          <w:szCs w:val="32"/>
        </w:rPr>
        <w:t xml:space="preserve"> (при выполнении (СМР) – дефект, при наличии которого здание, сооружение его часть или конструктивный элемент функционально непригодны дальнейшее ведение работ по условиям прочности и устойчивости небезопасно либо может повлечь снижение указанных характеристик в процессе эксплуатации.</w:t>
      </w:r>
    </w:p>
    <w:p w14:paraId="298CB54E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3E00E3">
        <w:rPr>
          <w:b/>
          <w:sz w:val="32"/>
          <w:szCs w:val="32"/>
        </w:rPr>
        <w:t>Критический дефект</w:t>
      </w:r>
      <w:r w:rsidRPr="00F63161">
        <w:rPr>
          <w:sz w:val="32"/>
          <w:szCs w:val="32"/>
        </w:rPr>
        <w:t xml:space="preserve"> (при производстве конструкций и изделий) - дефект при наличии которого изделие конструкция функционально непригодны и его использование по назначению может повлечь потерю или снижение прочности устойчивости, надежности здания, сооружения его части или конструктивного элемента. Критический дефект подлежит безусловному устранению до начала последующих работ или с приостановкой начатых работ.</w:t>
      </w:r>
    </w:p>
    <w:p w14:paraId="16142A22" w14:textId="77777777" w:rsidR="00F63161" w:rsidRPr="00F63161" w:rsidRDefault="00F63161" w:rsidP="00F63161">
      <w:pPr>
        <w:jc w:val="left"/>
        <w:rPr>
          <w:sz w:val="32"/>
          <w:szCs w:val="32"/>
        </w:rPr>
      </w:pPr>
      <w:bookmarkStart w:id="4" w:name="_Hlk529684810"/>
      <w:r w:rsidRPr="003E00E3">
        <w:rPr>
          <w:b/>
          <w:sz w:val="32"/>
          <w:szCs w:val="32"/>
        </w:rPr>
        <w:t>Значительный дефект</w:t>
      </w:r>
      <w:r w:rsidRPr="00F63161">
        <w:rPr>
          <w:sz w:val="32"/>
          <w:szCs w:val="32"/>
        </w:rPr>
        <w:t xml:space="preserve"> </w:t>
      </w:r>
      <w:bookmarkEnd w:id="4"/>
      <w:r w:rsidRPr="00F63161">
        <w:rPr>
          <w:sz w:val="32"/>
          <w:szCs w:val="32"/>
        </w:rPr>
        <w:t>- дефект, при наличии которого существенно ухудшаются эксплуатационные характеристики строительной продукции, и ее долговечность. Дефект подлежит устранению до скрытия его последующими работами.</w:t>
      </w:r>
    </w:p>
    <w:p w14:paraId="1EA1280E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F63161">
        <w:rPr>
          <w:sz w:val="32"/>
          <w:szCs w:val="32"/>
        </w:rPr>
        <w:t xml:space="preserve">При этом дефектом является каждое единичное отступление от проектных решений или неисполнение требований норм. </w:t>
      </w:r>
    </w:p>
    <w:p w14:paraId="278A626D" w14:textId="77777777" w:rsidR="00F63161" w:rsidRPr="003E00E3" w:rsidRDefault="00F63161" w:rsidP="00F63161">
      <w:pPr>
        <w:jc w:val="left"/>
        <w:rPr>
          <w:b/>
          <w:sz w:val="32"/>
          <w:szCs w:val="32"/>
        </w:rPr>
      </w:pPr>
      <w:r w:rsidRPr="003E00E3">
        <w:rPr>
          <w:b/>
          <w:sz w:val="32"/>
          <w:szCs w:val="32"/>
        </w:rPr>
        <w:t>Скрытый дефект</w:t>
      </w:r>
    </w:p>
    <w:p w14:paraId="02EEB210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F63161">
        <w:rPr>
          <w:sz w:val="32"/>
          <w:szCs w:val="32"/>
        </w:rPr>
        <w:lastRenderedPageBreak/>
        <w:t>Дефект, для выявления которого в нормативной документации, обязательной для данного вида контроля, не предусмотрены соответствующие правила, методы и средства.</w:t>
      </w:r>
    </w:p>
    <w:p w14:paraId="1A31C7B6" w14:textId="77777777" w:rsidR="00F63161" w:rsidRPr="003E00E3" w:rsidRDefault="00F63161" w:rsidP="00F63161">
      <w:pPr>
        <w:jc w:val="left"/>
        <w:rPr>
          <w:b/>
          <w:sz w:val="32"/>
          <w:szCs w:val="32"/>
        </w:rPr>
      </w:pPr>
      <w:r w:rsidRPr="003E00E3">
        <w:rPr>
          <w:b/>
          <w:sz w:val="32"/>
          <w:szCs w:val="32"/>
        </w:rPr>
        <w:t>Устранимый дефект</w:t>
      </w:r>
    </w:p>
    <w:p w14:paraId="02C757EE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F63161">
        <w:rPr>
          <w:sz w:val="32"/>
          <w:szCs w:val="32"/>
        </w:rPr>
        <w:t>Дефект, устранение которого технически возможно и экономически целесообразно.</w:t>
      </w:r>
    </w:p>
    <w:p w14:paraId="128E35E9" w14:textId="77777777" w:rsidR="003E00E3" w:rsidRDefault="003E00E3" w:rsidP="00F63161">
      <w:pPr>
        <w:jc w:val="left"/>
        <w:rPr>
          <w:sz w:val="32"/>
          <w:szCs w:val="32"/>
        </w:rPr>
      </w:pPr>
    </w:p>
    <w:p w14:paraId="289D02C9" w14:textId="77777777" w:rsidR="003E00E3" w:rsidRDefault="003E00E3" w:rsidP="00F63161">
      <w:pPr>
        <w:jc w:val="left"/>
        <w:rPr>
          <w:sz w:val="32"/>
          <w:szCs w:val="32"/>
        </w:rPr>
      </w:pPr>
    </w:p>
    <w:p w14:paraId="34850287" w14:textId="74B6EC88" w:rsidR="00F63161" w:rsidRPr="003E00E3" w:rsidRDefault="00F63161" w:rsidP="00F63161">
      <w:pPr>
        <w:jc w:val="left"/>
        <w:rPr>
          <w:b/>
          <w:sz w:val="32"/>
          <w:szCs w:val="32"/>
        </w:rPr>
      </w:pPr>
      <w:r w:rsidRPr="003E00E3">
        <w:rPr>
          <w:b/>
          <w:sz w:val="32"/>
          <w:szCs w:val="32"/>
        </w:rPr>
        <w:t>Неустранимый дефект</w:t>
      </w:r>
    </w:p>
    <w:p w14:paraId="6DBED04E" w14:textId="77777777" w:rsidR="00F63161" w:rsidRPr="00F63161" w:rsidRDefault="00F63161" w:rsidP="00F63161">
      <w:pPr>
        <w:jc w:val="left"/>
        <w:rPr>
          <w:sz w:val="32"/>
          <w:szCs w:val="32"/>
        </w:rPr>
      </w:pPr>
      <w:r w:rsidRPr="00F63161">
        <w:rPr>
          <w:sz w:val="32"/>
          <w:szCs w:val="32"/>
        </w:rPr>
        <w:t>Дефект, устранение которого технически невозможно или экономически нецелесообразно.</w:t>
      </w:r>
    </w:p>
    <w:p w14:paraId="190A17D0" w14:textId="4C4A3A52" w:rsidR="00F63161" w:rsidRDefault="00F63161" w:rsidP="00F63161">
      <w:pPr>
        <w:jc w:val="left"/>
        <w:rPr>
          <w:sz w:val="32"/>
          <w:szCs w:val="32"/>
        </w:rPr>
      </w:pPr>
      <w:r w:rsidRPr="00F63161">
        <w:rPr>
          <w:sz w:val="32"/>
          <w:szCs w:val="32"/>
        </w:rPr>
        <w:t>("ГОСТ 15467-79 Управление качеством продукции. Основные понятия. Термины и определения (с Изменением N 1)" от 26.01.1979 г.).</w:t>
      </w:r>
    </w:p>
    <w:p w14:paraId="4E7ADD71" w14:textId="080FCDE1" w:rsidR="003F7B60" w:rsidRDefault="003F7B60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t>Д</w:t>
      </w:r>
      <w:r w:rsidR="00801531">
        <w:rPr>
          <w:b/>
          <w:sz w:val="32"/>
          <w:szCs w:val="32"/>
        </w:rPr>
        <w:t>иагностичес</w:t>
      </w:r>
      <w:r w:rsidR="0004480D">
        <w:rPr>
          <w:b/>
          <w:sz w:val="32"/>
          <w:szCs w:val="32"/>
        </w:rPr>
        <w:t>к</w:t>
      </w:r>
      <w:r w:rsidR="00801531">
        <w:rPr>
          <w:b/>
          <w:sz w:val="32"/>
          <w:szCs w:val="32"/>
        </w:rPr>
        <w:t>ое обследование.</w:t>
      </w:r>
      <w:r w:rsidR="00046FF1">
        <w:rPr>
          <w:b/>
          <w:sz w:val="32"/>
          <w:szCs w:val="32"/>
        </w:rPr>
        <w:t xml:space="preserve"> </w:t>
      </w:r>
    </w:p>
    <w:p w14:paraId="6159E6D6" w14:textId="77777777" w:rsidR="00186D4D" w:rsidRPr="00680813" w:rsidRDefault="00186D4D" w:rsidP="002B2ADA">
      <w:pPr>
        <w:jc w:val="left"/>
        <w:rPr>
          <w:b/>
          <w:sz w:val="32"/>
          <w:szCs w:val="32"/>
        </w:rPr>
      </w:pPr>
    </w:p>
    <w:p w14:paraId="5A8E1197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Экспертом было произведено визуальное и визуально-инструментальное обследование, объекта в соответствии с требованиями СП 13-102-2003 «Правила обследования несущих строительных конструкций зданий и сооружений». Произведены замеры геометрических характеристик в соответствии с ГОСТ 26433.0-85 «Система обеспечения точности геометрических параметров в строительстве».</w:t>
      </w:r>
    </w:p>
    <w:p w14:paraId="1745AA05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Обследование строительных конструкций зданий и сооружений проводилось в три связанных между собой этапа:</w:t>
      </w:r>
    </w:p>
    <w:p w14:paraId="66984553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подготовка к проведению обследования;</w:t>
      </w:r>
    </w:p>
    <w:p w14:paraId="7AA8743D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предварительное (визуальное) обследование;</w:t>
      </w:r>
    </w:p>
    <w:p w14:paraId="2B80485D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детальное (инструментальное) обследование.</w:t>
      </w:r>
    </w:p>
    <w:p w14:paraId="7364E987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В соответствии с требованиями СП 13-102-2003 п. 6.1 подготовка к проведению обследований предусматривает ознакомление с объектом обследования, проектной и исполнительной документацией на конструкции и строительство сооружения, с документацией по эксплуатации и имевшим место ремонтам и реконструкции, с результатами предыдущих обследований.</w:t>
      </w:r>
    </w:p>
    <w:p w14:paraId="015FE6C5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Экспертами произведен внешний осмотр, дома с выборочным фиксированием на цифровую камеру, что соответствует требованиям СП 13-102-2003 п. 7.2 </w:t>
      </w:r>
    </w:p>
    <w:p w14:paraId="5724B775" w14:textId="78C73691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lastRenderedPageBreak/>
        <w:t xml:space="preserve">Основой предварительного обследования являлся осмотр </w:t>
      </w:r>
      <w:r w:rsidR="00D949CF">
        <w:rPr>
          <w:sz w:val="32"/>
          <w:szCs w:val="32"/>
        </w:rPr>
        <w:t>результатов выполненных ремонтно-строительных работ</w:t>
      </w:r>
      <w:r w:rsidRPr="003F7B60">
        <w:rPr>
          <w:sz w:val="32"/>
          <w:szCs w:val="32"/>
        </w:rPr>
        <w:t xml:space="preserve"> с применением измерительных инструментов и приборов. </w:t>
      </w:r>
    </w:p>
    <w:p w14:paraId="369EDD92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Экспертом было произведено визуальное и визуально-инструментальное обследование объекта, в соответствии с требованиями ГОСТ 31937-2011 «Здания и сооружения. Правила обследования и мониторинга технического состояния».  Произведены замеры геометрических характеристик в соответствии с ГОСТ 26433.0-85 «Система обеспечения точности геометрических параметров в строительстве». </w:t>
      </w:r>
    </w:p>
    <w:p w14:paraId="07A6F5B8" w14:textId="77777777" w:rsidR="003F7B60" w:rsidRPr="003F7B60" w:rsidRDefault="003F7B60" w:rsidP="002B2ADA">
      <w:pPr>
        <w:jc w:val="left"/>
        <w:rPr>
          <w:sz w:val="32"/>
          <w:szCs w:val="32"/>
        </w:rPr>
      </w:pPr>
    </w:p>
    <w:p w14:paraId="2A8A4040" w14:textId="4A2DBD4B" w:rsidR="00F63161" w:rsidRPr="00F63161" w:rsidRDefault="00F63161" w:rsidP="002B2ADA">
      <w:pPr>
        <w:jc w:val="left"/>
        <w:rPr>
          <w:b/>
          <w:sz w:val="32"/>
          <w:szCs w:val="32"/>
        </w:rPr>
      </w:pPr>
      <w:r w:rsidRPr="00F63161">
        <w:rPr>
          <w:b/>
          <w:sz w:val="32"/>
          <w:szCs w:val="32"/>
        </w:rPr>
        <w:t>При обследовании объекта выявлены следующие дефекты, допущенные при строительстве:</w:t>
      </w:r>
    </w:p>
    <w:p w14:paraId="7BD872E8" w14:textId="0B7B28E8" w:rsidR="00F63161" w:rsidRDefault="00F63161" w:rsidP="002B2ADA">
      <w:pPr>
        <w:jc w:val="left"/>
        <w:rPr>
          <w:sz w:val="32"/>
          <w:szCs w:val="32"/>
        </w:rPr>
      </w:pPr>
    </w:p>
    <w:p w14:paraId="0EDCFE43" w14:textId="359EA3B9" w:rsidR="00F63161" w:rsidRDefault="000D12D6" w:rsidP="002B2ADA">
      <w:pPr>
        <w:jc w:val="left"/>
        <w:rPr>
          <w:b/>
          <w:sz w:val="32"/>
          <w:szCs w:val="32"/>
        </w:rPr>
      </w:pPr>
      <w:r w:rsidRPr="00E0749E">
        <w:rPr>
          <w:b/>
          <w:sz w:val="32"/>
          <w:szCs w:val="32"/>
        </w:rPr>
        <w:t>1. Проектная и исполнительная документация.</w:t>
      </w:r>
    </w:p>
    <w:p w14:paraId="21FBCFBE" w14:textId="0710D4CE" w:rsidR="00DE3BE0" w:rsidRDefault="00DE3BE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(</w:t>
      </w:r>
      <w:r w:rsidRPr="00DE3BE0">
        <w:rPr>
          <w:sz w:val="32"/>
          <w:szCs w:val="32"/>
        </w:rPr>
        <w:t>Апартаменты Е244, Е246, Е247, Е248, Е249</w:t>
      </w:r>
      <w:r>
        <w:rPr>
          <w:sz w:val="32"/>
          <w:szCs w:val="32"/>
        </w:rPr>
        <w:t>).</w:t>
      </w:r>
    </w:p>
    <w:p w14:paraId="2BC09E08" w14:textId="77777777" w:rsidR="00DE3BE0" w:rsidRPr="00DE3BE0" w:rsidRDefault="00DE3BE0" w:rsidP="002B2ADA">
      <w:pPr>
        <w:jc w:val="left"/>
        <w:rPr>
          <w:sz w:val="32"/>
          <w:szCs w:val="32"/>
        </w:rPr>
      </w:pPr>
    </w:p>
    <w:p w14:paraId="1D989086" w14:textId="151C2825" w:rsidR="000D12D6" w:rsidRDefault="000D12D6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1.1. Проектная документация на проведение ремонтно-строительных работ предоставлена.</w:t>
      </w:r>
      <w:r w:rsidR="00CA0B85">
        <w:rPr>
          <w:sz w:val="32"/>
          <w:szCs w:val="32"/>
        </w:rPr>
        <w:t xml:space="preserve"> </w:t>
      </w:r>
    </w:p>
    <w:p w14:paraId="00E31217" w14:textId="30730156" w:rsidR="000D12D6" w:rsidRDefault="000D12D6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1.2. Акты освидетельствовани</w:t>
      </w:r>
      <w:r w:rsidR="00DE3BE0">
        <w:rPr>
          <w:sz w:val="32"/>
          <w:szCs w:val="32"/>
        </w:rPr>
        <w:t>я</w:t>
      </w:r>
      <w:r>
        <w:rPr>
          <w:sz w:val="32"/>
          <w:szCs w:val="32"/>
        </w:rPr>
        <w:t xml:space="preserve"> скрытых работ не предоставлены.</w:t>
      </w:r>
      <w:r w:rsidR="00891C53">
        <w:rPr>
          <w:sz w:val="32"/>
          <w:szCs w:val="32"/>
        </w:rPr>
        <w:t xml:space="preserve"> </w:t>
      </w:r>
    </w:p>
    <w:p w14:paraId="2C492EC0" w14:textId="470713DD" w:rsidR="004F74B5" w:rsidRDefault="004F74B5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1.3. Исполнительные схемы инженерных разводок (сантехнические и электротехнические) не предоставлены.</w:t>
      </w:r>
      <w:r w:rsidR="00CA0B85">
        <w:rPr>
          <w:sz w:val="32"/>
          <w:szCs w:val="32"/>
        </w:rPr>
        <w:t xml:space="preserve"> </w:t>
      </w:r>
      <w:r w:rsidR="00474506">
        <w:rPr>
          <w:sz w:val="32"/>
          <w:szCs w:val="32"/>
        </w:rPr>
        <w:t xml:space="preserve">Паспорта и сертификаты на </w:t>
      </w:r>
      <w:r w:rsidR="006B08D6">
        <w:rPr>
          <w:sz w:val="32"/>
          <w:szCs w:val="32"/>
        </w:rPr>
        <w:t>используемые материалы и оборудование не предоставлены.</w:t>
      </w:r>
    </w:p>
    <w:p w14:paraId="155C87AF" w14:textId="19CE0CA8" w:rsidR="00E0749E" w:rsidRDefault="00E0749E" w:rsidP="002B2ADA">
      <w:pPr>
        <w:jc w:val="left"/>
        <w:rPr>
          <w:sz w:val="32"/>
          <w:szCs w:val="32"/>
        </w:rPr>
      </w:pPr>
    </w:p>
    <w:p w14:paraId="1AD0595E" w14:textId="72571E33" w:rsidR="00E0749E" w:rsidRPr="001E556E" w:rsidRDefault="00E0749E" w:rsidP="002B2ADA">
      <w:pPr>
        <w:jc w:val="left"/>
        <w:rPr>
          <w:sz w:val="32"/>
          <w:szCs w:val="32"/>
        </w:rPr>
      </w:pPr>
      <w:bookmarkStart w:id="5" w:name="_Hlk529684187"/>
      <w:r w:rsidRPr="00E0749E">
        <w:rPr>
          <w:b/>
          <w:sz w:val="32"/>
          <w:szCs w:val="32"/>
        </w:rPr>
        <w:t>2. Вентиляция и кондиционирование.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санузел, кухня-комната).</w:t>
      </w:r>
    </w:p>
    <w:p w14:paraId="33269660" w14:textId="66B7400B" w:rsidR="00DE3BE0" w:rsidRPr="00917F5B" w:rsidRDefault="00DE3BE0" w:rsidP="002B2ADA">
      <w:pPr>
        <w:jc w:val="left"/>
        <w:rPr>
          <w:sz w:val="32"/>
          <w:szCs w:val="32"/>
          <w:u w:val="single"/>
        </w:rPr>
      </w:pPr>
      <w:bookmarkStart w:id="6" w:name="_Hlk530128280"/>
      <w:r w:rsidRPr="00917F5B">
        <w:rPr>
          <w:sz w:val="32"/>
          <w:szCs w:val="32"/>
          <w:u w:val="single"/>
        </w:rPr>
        <w:t>2.1.Апартаменты Е244</w:t>
      </w:r>
      <w:r w:rsidR="001E556E">
        <w:rPr>
          <w:sz w:val="32"/>
          <w:szCs w:val="32"/>
          <w:u w:val="single"/>
        </w:rPr>
        <w:t xml:space="preserve"> </w:t>
      </w:r>
    </w:p>
    <w:bookmarkEnd w:id="6"/>
    <w:p w14:paraId="10C858D5" w14:textId="1217CDD6" w:rsidR="00E0749E" w:rsidRPr="00CA0B85" w:rsidRDefault="00E0749E" w:rsidP="002B2ADA">
      <w:pPr>
        <w:jc w:val="left"/>
        <w:rPr>
          <w:color w:val="FF0000"/>
          <w:sz w:val="32"/>
          <w:szCs w:val="32"/>
        </w:rPr>
      </w:pPr>
      <w:r>
        <w:rPr>
          <w:sz w:val="32"/>
          <w:szCs w:val="32"/>
        </w:rPr>
        <w:t>2.1.</w:t>
      </w:r>
      <w:r w:rsidR="00DE3BE0">
        <w:rPr>
          <w:sz w:val="32"/>
          <w:szCs w:val="32"/>
        </w:rPr>
        <w:t>1.</w:t>
      </w:r>
      <w:r>
        <w:rPr>
          <w:sz w:val="32"/>
          <w:szCs w:val="32"/>
        </w:rPr>
        <w:t xml:space="preserve"> М</w:t>
      </w:r>
      <w:r w:rsidRPr="00E0749E">
        <w:rPr>
          <w:sz w:val="32"/>
          <w:szCs w:val="32"/>
        </w:rPr>
        <w:t xml:space="preserve">онтаж системы выполнен не </w:t>
      </w:r>
      <w:r>
        <w:rPr>
          <w:sz w:val="32"/>
          <w:szCs w:val="32"/>
        </w:rPr>
        <w:t>в полном объеме</w:t>
      </w:r>
      <w:r w:rsidR="003E00E3">
        <w:rPr>
          <w:sz w:val="32"/>
          <w:szCs w:val="32"/>
        </w:rPr>
        <w:t xml:space="preserve"> </w:t>
      </w:r>
      <w:r w:rsidRPr="00E0749E">
        <w:rPr>
          <w:sz w:val="32"/>
          <w:szCs w:val="32"/>
        </w:rPr>
        <w:t xml:space="preserve">(смонтированы фреонопроводы и силовой </w:t>
      </w:r>
      <w:r w:rsidR="00575149">
        <w:rPr>
          <w:sz w:val="32"/>
          <w:szCs w:val="32"/>
        </w:rPr>
        <w:t>ка</w:t>
      </w:r>
      <w:r w:rsidRPr="00E0749E">
        <w:rPr>
          <w:sz w:val="32"/>
          <w:szCs w:val="32"/>
        </w:rPr>
        <w:t>бель)</w:t>
      </w:r>
      <w:r>
        <w:rPr>
          <w:sz w:val="32"/>
          <w:szCs w:val="32"/>
        </w:rPr>
        <w:t>.,</w:t>
      </w:r>
      <w:r w:rsidR="00575149">
        <w:rPr>
          <w:sz w:val="32"/>
          <w:szCs w:val="32"/>
        </w:rPr>
        <w:t xml:space="preserve"> </w:t>
      </w:r>
      <w:bookmarkStart w:id="7" w:name="_Hlk531426548"/>
      <w:r w:rsidR="00575149">
        <w:rPr>
          <w:sz w:val="32"/>
          <w:szCs w:val="32"/>
        </w:rPr>
        <w:t>(работы выполнялись другим подрядчиком, работы в процессе доделки</w:t>
      </w:r>
      <w:r w:rsidR="00C525AD">
        <w:rPr>
          <w:sz w:val="32"/>
          <w:szCs w:val="32"/>
        </w:rPr>
        <w:t>)</w:t>
      </w:r>
      <w:r w:rsidR="00575149">
        <w:rPr>
          <w:sz w:val="32"/>
          <w:szCs w:val="32"/>
        </w:rPr>
        <w:t xml:space="preserve">. </w:t>
      </w:r>
      <w:bookmarkEnd w:id="7"/>
    </w:p>
    <w:p w14:paraId="1CBF6EB3" w14:textId="693BDB0F" w:rsidR="00E0749E" w:rsidRDefault="00E0749E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2.</w:t>
      </w:r>
      <w:r w:rsidR="00DE3BE0">
        <w:rPr>
          <w:sz w:val="32"/>
          <w:szCs w:val="32"/>
        </w:rPr>
        <w:t>1.2.</w:t>
      </w:r>
      <w:r>
        <w:rPr>
          <w:sz w:val="32"/>
          <w:szCs w:val="32"/>
        </w:rPr>
        <w:t xml:space="preserve"> </w:t>
      </w:r>
      <w:r w:rsidR="00C85A65">
        <w:rPr>
          <w:sz w:val="32"/>
          <w:szCs w:val="32"/>
        </w:rPr>
        <w:t>В</w:t>
      </w:r>
      <w:r w:rsidR="00C85A65" w:rsidRPr="00C85A65">
        <w:rPr>
          <w:sz w:val="32"/>
          <w:szCs w:val="32"/>
        </w:rPr>
        <w:t>ытяжная</w:t>
      </w:r>
      <w:r w:rsidR="00C85A65">
        <w:rPr>
          <w:sz w:val="32"/>
          <w:szCs w:val="32"/>
        </w:rPr>
        <w:t xml:space="preserve"> </w:t>
      </w:r>
      <w:r w:rsidR="00C85A65" w:rsidRPr="00C85A65">
        <w:rPr>
          <w:sz w:val="32"/>
          <w:szCs w:val="32"/>
        </w:rPr>
        <w:t>общедомовая</w:t>
      </w:r>
      <w:r w:rsidR="00C85A65">
        <w:rPr>
          <w:sz w:val="32"/>
          <w:szCs w:val="32"/>
        </w:rPr>
        <w:t xml:space="preserve"> </w:t>
      </w:r>
      <w:r w:rsidR="00C85A65" w:rsidRPr="00C85A65">
        <w:rPr>
          <w:sz w:val="32"/>
          <w:szCs w:val="32"/>
        </w:rPr>
        <w:t>вентиляция не подведена</w:t>
      </w:r>
      <w:r w:rsidR="00C85A65">
        <w:rPr>
          <w:sz w:val="32"/>
          <w:szCs w:val="32"/>
        </w:rPr>
        <w:t xml:space="preserve"> к</w:t>
      </w:r>
      <w:r w:rsidR="00C85A65" w:rsidRPr="00C85A65">
        <w:rPr>
          <w:sz w:val="32"/>
          <w:szCs w:val="32"/>
        </w:rPr>
        <w:t xml:space="preserve"> оконечным местам </w:t>
      </w:r>
      <w:r w:rsidR="00C85A65">
        <w:rPr>
          <w:sz w:val="32"/>
          <w:szCs w:val="32"/>
        </w:rPr>
        <w:t>внутренних помещений.</w:t>
      </w:r>
      <w:r w:rsidR="00CA0B85">
        <w:rPr>
          <w:sz w:val="32"/>
          <w:szCs w:val="32"/>
        </w:rPr>
        <w:t xml:space="preserve"> </w:t>
      </w:r>
    </w:p>
    <w:p w14:paraId="03549D77" w14:textId="6029802C" w:rsidR="005D5354" w:rsidRDefault="005D5354" w:rsidP="002B2ADA">
      <w:pPr>
        <w:jc w:val="left"/>
        <w:rPr>
          <w:sz w:val="32"/>
          <w:szCs w:val="32"/>
        </w:rPr>
      </w:pPr>
    </w:p>
    <w:p w14:paraId="3326FCB1" w14:textId="178870E9" w:rsidR="005D5354" w:rsidRPr="00917F5B" w:rsidRDefault="005D5354" w:rsidP="002B2ADA">
      <w:pPr>
        <w:jc w:val="left"/>
        <w:rPr>
          <w:sz w:val="32"/>
          <w:szCs w:val="32"/>
          <w:u w:val="single"/>
        </w:rPr>
      </w:pPr>
      <w:r w:rsidRPr="00917F5B">
        <w:rPr>
          <w:sz w:val="32"/>
          <w:szCs w:val="32"/>
          <w:u w:val="single"/>
        </w:rPr>
        <w:t>2.2.Апартаменты Е246</w:t>
      </w:r>
    </w:p>
    <w:p w14:paraId="40DE9B19" w14:textId="70E0F3EE" w:rsidR="005D5354" w:rsidRP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2</w:t>
      </w:r>
      <w:r w:rsidRPr="005D5354">
        <w:rPr>
          <w:sz w:val="32"/>
          <w:szCs w:val="32"/>
        </w:rPr>
        <w:t>.1. Монтаж системы выполнен не в полном объеме (смонтированы фреонопроводы и силовой кабель).,</w:t>
      </w:r>
      <w:r w:rsidR="00C525AD" w:rsidRPr="00C525AD">
        <w:t xml:space="preserve"> </w:t>
      </w:r>
      <w:r w:rsidR="00C525AD" w:rsidRPr="00C525AD">
        <w:rPr>
          <w:sz w:val="32"/>
          <w:szCs w:val="32"/>
        </w:rPr>
        <w:t>(работы выполнялись другим подрядчиком, работы в процессе доделки).</w:t>
      </w:r>
    </w:p>
    <w:p w14:paraId="3A7218B1" w14:textId="3F0FDCF3" w:rsidR="00413D2E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lastRenderedPageBreak/>
        <w:t>2.</w:t>
      </w:r>
      <w:r>
        <w:rPr>
          <w:sz w:val="32"/>
          <w:szCs w:val="32"/>
        </w:rPr>
        <w:t>2</w:t>
      </w:r>
      <w:r w:rsidRPr="005D5354">
        <w:rPr>
          <w:sz w:val="32"/>
          <w:szCs w:val="32"/>
        </w:rPr>
        <w:t>.2. Вытяжная общедомовая вентиляция не подведена к оконечным местам внутренних помещений</w:t>
      </w:r>
      <w:r>
        <w:rPr>
          <w:sz w:val="32"/>
          <w:szCs w:val="32"/>
        </w:rPr>
        <w:t>.</w:t>
      </w:r>
      <w:r w:rsidR="00336650" w:rsidRPr="00336650">
        <w:t xml:space="preserve"> </w:t>
      </w:r>
      <w:r w:rsidR="00336650" w:rsidRPr="00336650">
        <w:rPr>
          <w:sz w:val="32"/>
          <w:szCs w:val="32"/>
        </w:rPr>
        <w:t xml:space="preserve">Выведенный дренаж срезан и заштукатурен.  </w:t>
      </w:r>
    </w:p>
    <w:p w14:paraId="0771BD2E" w14:textId="66BE8521" w:rsidR="005D5354" w:rsidRDefault="005D5354" w:rsidP="005D5354">
      <w:pPr>
        <w:jc w:val="left"/>
        <w:rPr>
          <w:sz w:val="32"/>
          <w:szCs w:val="32"/>
        </w:rPr>
      </w:pPr>
    </w:p>
    <w:p w14:paraId="3606260B" w14:textId="0313F788" w:rsidR="005D5354" w:rsidRPr="00917F5B" w:rsidRDefault="005D5354" w:rsidP="005D5354">
      <w:pPr>
        <w:jc w:val="left"/>
        <w:rPr>
          <w:sz w:val="32"/>
          <w:szCs w:val="32"/>
          <w:u w:val="single"/>
        </w:rPr>
      </w:pPr>
      <w:r w:rsidRPr="00917F5B">
        <w:rPr>
          <w:sz w:val="32"/>
          <w:szCs w:val="32"/>
          <w:u w:val="single"/>
        </w:rPr>
        <w:t>2.3.Апартаменты Е247</w:t>
      </w:r>
    </w:p>
    <w:p w14:paraId="1B4656C2" w14:textId="4F96339C" w:rsidR="005D5354" w:rsidRP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3</w:t>
      </w:r>
      <w:r w:rsidRPr="005D5354">
        <w:rPr>
          <w:sz w:val="32"/>
          <w:szCs w:val="32"/>
        </w:rPr>
        <w:t>.1. Монтаж системы выполнен не в полном объеме (смонтированы фреонопроводы и силовой кабель).,</w:t>
      </w:r>
      <w:r w:rsidR="00CA0B85">
        <w:rPr>
          <w:sz w:val="32"/>
          <w:szCs w:val="32"/>
        </w:rPr>
        <w:t xml:space="preserve"> </w:t>
      </w:r>
      <w:r w:rsidR="00C525AD" w:rsidRPr="00C525AD">
        <w:rPr>
          <w:sz w:val="32"/>
          <w:szCs w:val="32"/>
        </w:rPr>
        <w:t>(работы выполнялись другим подрядчиком, работы в процессе доделки).</w:t>
      </w:r>
    </w:p>
    <w:p w14:paraId="2C343026" w14:textId="42AEBACF" w:rsidR="005D5354" w:rsidRPr="00CA0B85" w:rsidRDefault="005D5354" w:rsidP="005D5354">
      <w:pPr>
        <w:jc w:val="left"/>
        <w:rPr>
          <w:color w:val="FF0000"/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3</w:t>
      </w:r>
      <w:r w:rsidRPr="005D5354">
        <w:rPr>
          <w:sz w:val="32"/>
          <w:szCs w:val="32"/>
        </w:rPr>
        <w:t>.2. Вытяжная общедомовая вентиляция не подведена к оконечным местам внутренних помещений.</w:t>
      </w:r>
      <w:r w:rsidR="00C525AD">
        <w:rPr>
          <w:sz w:val="32"/>
          <w:szCs w:val="32"/>
        </w:rPr>
        <w:t xml:space="preserve"> Выведенный дренаж срезан и заштукатурен. </w:t>
      </w:r>
      <w:r w:rsidR="00CA0B85">
        <w:rPr>
          <w:sz w:val="32"/>
          <w:szCs w:val="32"/>
        </w:rPr>
        <w:t xml:space="preserve"> </w:t>
      </w:r>
    </w:p>
    <w:p w14:paraId="275A2620" w14:textId="48755C03" w:rsidR="005D5354" w:rsidRDefault="005D5354" w:rsidP="005D5354">
      <w:pPr>
        <w:jc w:val="left"/>
        <w:rPr>
          <w:sz w:val="32"/>
          <w:szCs w:val="32"/>
        </w:rPr>
      </w:pPr>
    </w:p>
    <w:p w14:paraId="5957B661" w14:textId="77075F2D" w:rsidR="005D5354" w:rsidRPr="00917F5B" w:rsidRDefault="005D5354" w:rsidP="005D5354">
      <w:pPr>
        <w:jc w:val="left"/>
        <w:rPr>
          <w:sz w:val="32"/>
          <w:szCs w:val="32"/>
          <w:u w:val="single"/>
        </w:rPr>
      </w:pPr>
      <w:bookmarkStart w:id="8" w:name="_Hlk530128468"/>
      <w:r w:rsidRPr="00917F5B">
        <w:rPr>
          <w:sz w:val="32"/>
          <w:szCs w:val="32"/>
          <w:u w:val="single"/>
        </w:rPr>
        <w:t>2.4.Апартаменты Е248</w:t>
      </w:r>
    </w:p>
    <w:bookmarkEnd w:id="8"/>
    <w:p w14:paraId="6D0C6D47" w14:textId="66956D57" w:rsidR="005D5354" w:rsidRP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4</w:t>
      </w:r>
      <w:r w:rsidRPr="005D5354">
        <w:rPr>
          <w:sz w:val="32"/>
          <w:szCs w:val="32"/>
        </w:rPr>
        <w:t>.1. Монтаж системы выполнен не в полном объеме (смонтированы фреонопроводы и силовой кабель).,</w:t>
      </w:r>
      <w:r w:rsidR="00C525AD" w:rsidRPr="00C525AD">
        <w:t xml:space="preserve"> </w:t>
      </w:r>
      <w:r w:rsidR="00C525AD" w:rsidRPr="00C525AD">
        <w:rPr>
          <w:sz w:val="32"/>
          <w:szCs w:val="32"/>
        </w:rPr>
        <w:t>(работы выполнялись другим подрядчиком, работы в процессе доделки).</w:t>
      </w:r>
    </w:p>
    <w:p w14:paraId="317F538B" w14:textId="750C45B5" w:rsid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4</w:t>
      </w:r>
      <w:r w:rsidRPr="005D5354">
        <w:rPr>
          <w:sz w:val="32"/>
          <w:szCs w:val="32"/>
        </w:rPr>
        <w:t>.2. Вытяжная общедомовая вентиляция не подведена к оконечным местам внутренних помещений.</w:t>
      </w:r>
      <w:r w:rsidR="00C525AD" w:rsidRPr="00C525AD">
        <w:t xml:space="preserve"> </w:t>
      </w:r>
      <w:r w:rsidR="00C525AD" w:rsidRPr="00C525AD">
        <w:rPr>
          <w:sz w:val="32"/>
          <w:szCs w:val="32"/>
        </w:rPr>
        <w:t>Выведенный дренаж срезан и заштукатурен.</w:t>
      </w:r>
    </w:p>
    <w:p w14:paraId="1BC8586C" w14:textId="79343692" w:rsidR="005D5354" w:rsidRDefault="005D5354" w:rsidP="005D5354">
      <w:pPr>
        <w:jc w:val="left"/>
        <w:rPr>
          <w:sz w:val="32"/>
          <w:szCs w:val="32"/>
        </w:rPr>
      </w:pPr>
    </w:p>
    <w:p w14:paraId="631E7965" w14:textId="31EF54B4" w:rsidR="005D5354" w:rsidRPr="00917F5B" w:rsidRDefault="005D5354" w:rsidP="005D5354">
      <w:pPr>
        <w:jc w:val="left"/>
        <w:rPr>
          <w:sz w:val="32"/>
          <w:szCs w:val="32"/>
          <w:u w:val="single"/>
        </w:rPr>
      </w:pPr>
      <w:r w:rsidRPr="00917F5B">
        <w:rPr>
          <w:sz w:val="32"/>
          <w:szCs w:val="32"/>
          <w:u w:val="single"/>
        </w:rPr>
        <w:t>2.5.Апартаменты Е249</w:t>
      </w:r>
    </w:p>
    <w:p w14:paraId="744D5FAC" w14:textId="5F61086A" w:rsidR="005D5354" w:rsidRP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5</w:t>
      </w:r>
      <w:r w:rsidRPr="005D5354">
        <w:rPr>
          <w:sz w:val="32"/>
          <w:szCs w:val="32"/>
        </w:rPr>
        <w:t>.1. Монтаж системы выполнен не в полном объеме (смонтированы фреонопроводы и силовой кабель).,</w:t>
      </w:r>
      <w:r w:rsidR="00C525AD" w:rsidRPr="00C525AD">
        <w:t xml:space="preserve"> </w:t>
      </w:r>
      <w:r w:rsidR="00C525AD" w:rsidRPr="00C525AD">
        <w:rPr>
          <w:sz w:val="32"/>
          <w:szCs w:val="32"/>
        </w:rPr>
        <w:t>(работы выполнялись другим подрядчиком, работы в процессе доделки).</w:t>
      </w:r>
    </w:p>
    <w:p w14:paraId="1FC7C62C" w14:textId="7D79BF59" w:rsidR="005D5354" w:rsidRDefault="005D5354" w:rsidP="005D5354">
      <w:pPr>
        <w:jc w:val="left"/>
        <w:rPr>
          <w:sz w:val="32"/>
          <w:szCs w:val="32"/>
        </w:rPr>
      </w:pPr>
      <w:r w:rsidRPr="005D5354">
        <w:rPr>
          <w:sz w:val="32"/>
          <w:szCs w:val="32"/>
        </w:rPr>
        <w:t>2.</w:t>
      </w:r>
      <w:r>
        <w:rPr>
          <w:sz w:val="32"/>
          <w:szCs w:val="32"/>
        </w:rPr>
        <w:t>5</w:t>
      </w:r>
      <w:r w:rsidRPr="005D5354">
        <w:rPr>
          <w:sz w:val="32"/>
          <w:szCs w:val="32"/>
        </w:rPr>
        <w:t>.2. Вытяжная общедомовая вентиляция не подведена к оконечным местам внутренних помещений.</w:t>
      </w:r>
      <w:r w:rsidR="00C525AD" w:rsidRPr="00C525AD">
        <w:t xml:space="preserve"> </w:t>
      </w:r>
      <w:r w:rsidR="00C525AD" w:rsidRPr="00C525AD">
        <w:rPr>
          <w:sz w:val="32"/>
          <w:szCs w:val="32"/>
        </w:rPr>
        <w:t>Выведенный дренаж срезан и заштукатурен.</w:t>
      </w:r>
    </w:p>
    <w:p w14:paraId="705FC6A2" w14:textId="77777777" w:rsidR="005D5354" w:rsidRDefault="005D5354" w:rsidP="002B2ADA">
      <w:pPr>
        <w:jc w:val="left"/>
        <w:rPr>
          <w:b/>
          <w:sz w:val="32"/>
          <w:szCs w:val="32"/>
        </w:rPr>
      </w:pPr>
    </w:p>
    <w:p w14:paraId="59C179AB" w14:textId="5E9C2DF1" w:rsidR="00413D2E" w:rsidRDefault="00413D2E" w:rsidP="002B2ADA">
      <w:pPr>
        <w:jc w:val="left"/>
        <w:rPr>
          <w:sz w:val="32"/>
          <w:szCs w:val="32"/>
        </w:rPr>
      </w:pPr>
      <w:r w:rsidRPr="00BE22C9">
        <w:rPr>
          <w:b/>
          <w:sz w:val="32"/>
          <w:szCs w:val="32"/>
        </w:rPr>
        <w:t>3. Отопление</w:t>
      </w:r>
      <w:r>
        <w:rPr>
          <w:sz w:val="32"/>
          <w:szCs w:val="32"/>
        </w:rPr>
        <w:t>.</w:t>
      </w:r>
      <w:r w:rsidR="001E556E">
        <w:rPr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санузел, кухня-комната).</w:t>
      </w:r>
      <w:r w:rsidR="00C73F62">
        <w:rPr>
          <w:sz w:val="32"/>
          <w:szCs w:val="32"/>
        </w:rPr>
        <w:t xml:space="preserve"> </w:t>
      </w:r>
    </w:p>
    <w:p w14:paraId="3AF35879" w14:textId="2495EF4D" w:rsidR="005D5354" w:rsidRDefault="005D5354" w:rsidP="002B2ADA">
      <w:pPr>
        <w:jc w:val="left"/>
        <w:rPr>
          <w:sz w:val="32"/>
          <w:szCs w:val="32"/>
        </w:rPr>
      </w:pPr>
    </w:p>
    <w:p w14:paraId="270A328B" w14:textId="53953722" w:rsidR="005D5354" w:rsidRPr="00917F5B" w:rsidRDefault="005D5354" w:rsidP="002B2ADA">
      <w:pPr>
        <w:jc w:val="left"/>
        <w:rPr>
          <w:sz w:val="32"/>
          <w:szCs w:val="32"/>
          <w:u w:val="single"/>
        </w:rPr>
      </w:pPr>
      <w:r w:rsidRPr="00917F5B">
        <w:rPr>
          <w:sz w:val="32"/>
          <w:szCs w:val="32"/>
          <w:u w:val="single"/>
        </w:rPr>
        <w:t>3.1.</w:t>
      </w:r>
      <w:r w:rsidRPr="00917F5B">
        <w:rPr>
          <w:u w:val="single"/>
        </w:rPr>
        <w:t xml:space="preserve"> </w:t>
      </w:r>
      <w:r w:rsidRPr="00917F5B">
        <w:rPr>
          <w:sz w:val="32"/>
          <w:szCs w:val="32"/>
          <w:u w:val="single"/>
        </w:rPr>
        <w:t>Апартаменты Е244</w:t>
      </w:r>
    </w:p>
    <w:p w14:paraId="75742D39" w14:textId="091303A6" w:rsidR="00D32CA3" w:rsidRPr="00D32CA3" w:rsidRDefault="00413D2E" w:rsidP="00D32CA3">
      <w:pPr>
        <w:jc w:val="left"/>
        <w:rPr>
          <w:sz w:val="32"/>
          <w:szCs w:val="32"/>
        </w:rPr>
      </w:pPr>
      <w:r>
        <w:rPr>
          <w:sz w:val="32"/>
          <w:szCs w:val="32"/>
        </w:rPr>
        <w:t>3.1.</w:t>
      </w:r>
      <w:r w:rsidR="005D5354">
        <w:rPr>
          <w:sz w:val="32"/>
          <w:szCs w:val="32"/>
        </w:rPr>
        <w:t>1.</w:t>
      </w:r>
      <w:r>
        <w:rPr>
          <w:sz w:val="32"/>
          <w:szCs w:val="32"/>
        </w:rPr>
        <w:t xml:space="preserve"> </w:t>
      </w:r>
      <w:r w:rsidR="00D32CA3">
        <w:rPr>
          <w:sz w:val="32"/>
          <w:szCs w:val="32"/>
        </w:rPr>
        <w:t>Р</w:t>
      </w:r>
      <w:r w:rsidR="00D32CA3" w:rsidRPr="00D32CA3">
        <w:rPr>
          <w:sz w:val="32"/>
          <w:szCs w:val="32"/>
        </w:rPr>
        <w:t>аботы выполнены не полностью</w:t>
      </w:r>
      <w:r w:rsidR="00D32CA3">
        <w:rPr>
          <w:sz w:val="32"/>
          <w:szCs w:val="32"/>
        </w:rPr>
        <w:t xml:space="preserve"> </w:t>
      </w:r>
      <w:r w:rsidR="00D32CA3" w:rsidRPr="00D32CA3">
        <w:rPr>
          <w:sz w:val="32"/>
          <w:szCs w:val="32"/>
        </w:rPr>
        <w:t xml:space="preserve">( не </w:t>
      </w:r>
      <w:r w:rsidR="00D32CA3">
        <w:rPr>
          <w:sz w:val="32"/>
          <w:szCs w:val="32"/>
        </w:rPr>
        <w:t>установлены</w:t>
      </w:r>
      <w:r w:rsidR="00D32CA3" w:rsidRPr="00D32CA3">
        <w:rPr>
          <w:sz w:val="32"/>
          <w:szCs w:val="32"/>
        </w:rPr>
        <w:t xml:space="preserve"> решетки конвекторов)</w:t>
      </w:r>
    </w:p>
    <w:p w14:paraId="2149ED66" w14:textId="35728558" w:rsidR="00413D2E" w:rsidRDefault="00D32CA3" w:rsidP="00D32CA3">
      <w:pPr>
        <w:jc w:val="left"/>
        <w:rPr>
          <w:sz w:val="32"/>
          <w:szCs w:val="32"/>
        </w:rPr>
      </w:pPr>
      <w:r>
        <w:rPr>
          <w:sz w:val="32"/>
          <w:szCs w:val="32"/>
        </w:rPr>
        <w:t>3.</w:t>
      </w:r>
      <w:r w:rsidR="005D5354">
        <w:rPr>
          <w:sz w:val="32"/>
          <w:szCs w:val="32"/>
        </w:rPr>
        <w:t>1.2.</w:t>
      </w:r>
      <w:r w:rsidR="00B9740E">
        <w:rPr>
          <w:sz w:val="32"/>
          <w:szCs w:val="32"/>
        </w:rPr>
        <w:t xml:space="preserve"> </w:t>
      </w:r>
      <w:r w:rsidR="004D12DE">
        <w:rPr>
          <w:sz w:val="32"/>
          <w:szCs w:val="32"/>
        </w:rPr>
        <w:t>Пластинчатые т</w:t>
      </w:r>
      <w:r w:rsidRPr="00D32CA3">
        <w:rPr>
          <w:sz w:val="32"/>
          <w:szCs w:val="32"/>
        </w:rPr>
        <w:t>еплообменник</w:t>
      </w:r>
      <w:r w:rsidR="00B9740E">
        <w:rPr>
          <w:sz w:val="32"/>
          <w:szCs w:val="32"/>
        </w:rPr>
        <w:t>и</w:t>
      </w:r>
      <w:r w:rsidRPr="00D32CA3">
        <w:rPr>
          <w:sz w:val="32"/>
          <w:szCs w:val="32"/>
        </w:rPr>
        <w:t xml:space="preserve"> </w:t>
      </w:r>
      <w:r w:rsidR="00B9740E">
        <w:rPr>
          <w:sz w:val="32"/>
          <w:szCs w:val="32"/>
        </w:rPr>
        <w:t xml:space="preserve">конвекторов </w:t>
      </w:r>
      <w:r w:rsidRPr="00D32CA3">
        <w:rPr>
          <w:sz w:val="32"/>
          <w:szCs w:val="32"/>
        </w:rPr>
        <w:t>име</w:t>
      </w:r>
      <w:r w:rsidR="00B9740E">
        <w:rPr>
          <w:sz w:val="32"/>
          <w:szCs w:val="32"/>
        </w:rPr>
        <w:t>ю</w:t>
      </w:r>
      <w:r w:rsidRPr="00D32CA3">
        <w:rPr>
          <w:sz w:val="32"/>
          <w:szCs w:val="32"/>
        </w:rPr>
        <w:t xml:space="preserve">т </w:t>
      </w:r>
      <w:r w:rsidR="00BE22C9">
        <w:rPr>
          <w:sz w:val="32"/>
          <w:szCs w:val="32"/>
        </w:rPr>
        <w:t>механические повреждения</w:t>
      </w:r>
      <w:r w:rsidR="007242AD">
        <w:rPr>
          <w:sz w:val="32"/>
          <w:szCs w:val="32"/>
        </w:rPr>
        <w:t xml:space="preserve">, </w:t>
      </w:r>
    </w:p>
    <w:p w14:paraId="05725378" w14:textId="45291B19" w:rsidR="007242AD" w:rsidRDefault="007242AD" w:rsidP="00D32CA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3.1.3. </w:t>
      </w:r>
      <w:bookmarkStart w:id="9" w:name="_Hlk531426819"/>
      <w:r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</w:p>
    <w:bookmarkEnd w:id="9"/>
    <w:p w14:paraId="5887BCE8" w14:textId="1E70E6AD" w:rsidR="00F360ED" w:rsidRDefault="00F360ED" w:rsidP="002B2ADA">
      <w:pPr>
        <w:jc w:val="left"/>
        <w:rPr>
          <w:sz w:val="32"/>
          <w:szCs w:val="32"/>
        </w:rPr>
      </w:pPr>
    </w:p>
    <w:p w14:paraId="6C4E2DB9" w14:textId="5E985A21" w:rsidR="005D5354" w:rsidRPr="00547096" w:rsidRDefault="00547096" w:rsidP="002B2ADA">
      <w:pPr>
        <w:jc w:val="left"/>
        <w:rPr>
          <w:sz w:val="32"/>
          <w:szCs w:val="32"/>
          <w:u w:val="single"/>
        </w:rPr>
      </w:pPr>
      <w:r w:rsidRPr="00547096">
        <w:rPr>
          <w:sz w:val="32"/>
          <w:szCs w:val="32"/>
          <w:u w:val="single"/>
        </w:rPr>
        <w:t>3.2. Апартаменты Е24</w:t>
      </w:r>
      <w:r>
        <w:rPr>
          <w:sz w:val="32"/>
          <w:szCs w:val="32"/>
          <w:u w:val="single"/>
        </w:rPr>
        <w:t>6</w:t>
      </w:r>
    </w:p>
    <w:p w14:paraId="2D59323E" w14:textId="630910C1" w:rsidR="00547096" w:rsidRPr="00547096" w:rsidRDefault="00547096" w:rsidP="00547096">
      <w:pPr>
        <w:jc w:val="left"/>
        <w:rPr>
          <w:sz w:val="32"/>
          <w:szCs w:val="32"/>
        </w:rPr>
      </w:pPr>
      <w:r w:rsidRPr="00547096">
        <w:rPr>
          <w:sz w:val="32"/>
          <w:szCs w:val="32"/>
        </w:rPr>
        <w:t>3.</w:t>
      </w:r>
      <w:r>
        <w:rPr>
          <w:sz w:val="32"/>
          <w:szCs w:val="32"/>
        </w:rPr>
        <w:t>2</w:t>
      </w:r>
      <w:r w:rsidRPr="00547096">
        <w:rPr>
          <w:sz w:val="32"/>
          <w:szCs w:val="32"/>
        </w:rPr>
        <w:t>.1. Работы выполнены не полностью ( не установлены решетки конвекторов)</w:t>
      </w:r>
    </w:p>
    <w:p w14:paraId="6325DD38" w14:textId="27CEFDBB" w:rsidR="00547096" w:rsidRDefault="00547096" w:rsidP="00547096">
      <w:pPr>
        <w:jc w:val="left"/>
        <w:rPr>
          <w:sz w:val="32"/>
          <w:szCs w:val="32"/>
        </w:rPr>
      </w:pPr>
      <w:r w:rsidRPr="00547096">
        <w:rPr>
          <w:sz w:val="32"/>
          <w:szCs w:val="32"/>
        </w:rPr>
        <w:t>3.</w:t>
      </w:r>
      <w:r>
        <w:rPr>
          <w:sz w:val="32"/>
          <w:szCs w:val="32"/>
        </w:rPr>
        <w:t>2</w:t>
      </w:r>
      <w:r w:rsidRPr="00547096">
        <w:rPr>
          <w:sz w:val="32"/>
          <w:szCs w:val="32"/>
        </w:rPr>
        <w:t>.2. Пластинчатые теплообменники конвекторов имеют механические повреждения.</w:t>
      </w:r>
    </w:p>
    <w:p w14:paraId="4AE8C09B" w14:textId="030DC646" w:rsidR="003F6E35" w:rsidRDefault="003F6E35" w:rsidP="00547096">
      <w:pPr>
        <w:jc w:val="left"/>
        <w:rPr>
          <w:sz w:val="32"/>
          <w:szCs w:val="32"/>
        </w:rPr>
      </w:pPr>
      <w:r>
        <w:rPr>
          <w:sz w:val="32"/>
          <w:szCs w:val="32"/>
        </w:rPr>
        <w:t>3.2.3.</w:t>
      </w:r>
      <w:r w:rsidRPr="003F6E35">
        <w:t xml:space="preserve"> </w:t>
      </w:r>
      <w:r w:rsidRPr="003F6E35"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</w:p>
    <w:p w14:paraId="5E4E5CDE" w14:textId="15C6944F" w:rsidR="00547096" w:rsidRDefault="00547096" w:rsidP="00547096">
      <w:pPr>
        <w:jc w:val="left"/>
        <w:rPr>
          <w:sz w:val="32"/>
          <w:szCs w:val="32"/>
        </w:rPr>
      </w:pPr>
    </w:p>
    <w:p w14:paraId="7E3458E3" w14:textId="1B4E8DFF" w:rsidR="00547096" w:rsidRPr="00547096" w:rsidRDefault="00547096" w:rsidP="00547096">
      <w:pPr>
        <w:jc w:val="left"/>
        <w:rPr>
          <w:sz w:val="32"/>
          <w:szCs w:val="32"/>
          <w:u w:val="single"/>
        </w:rPr>
      </w:pPr>
      <w:r w:rsidRPr="00547096">
        <w:rPr>
          <w:sz w:val="32"/>
          <w:szCs w:val="32"/>
          <w:u w:val="single"/>
        </w:rPr>
        <w:t>3.3. Апартаменты Е247</w:t>
      </w:r>
    </w:p>
    <w:p w14:paraId="682C1B58" w14:textId="3B93C5C3" w:rsidR="00547096" w:rsidRPr="00547096" w:rsidRDefault="00547096" w:rsidP="00547096">
      <w:pPr>
        <w:jc w:val="left"/>
        <w:rPr>
          <w:sz w:val="32"/>
          <w:szCs w:val="32"/>
        </w:rPr>
      </w:pPr>
      <w:r w:rsidRPr="00547096">
        <w:rPr>
          <w:sz w:val="32"/>
          <w:szCs w:val="32"/>
        </w:rPr>
        <w:t>3.</w:t>
      </w:r>
      <w:r>
        <w:rPr>
          <w:sz w:val="32"/>
          <w:szCs w:val="32"/>
        </w:rPr>
        <w:t>3</w:t>
      </w:r>
      <w:r w:rsidRPr="00547096">
        <w:rPr>
          <w:sz w:val="32"/>
          <w:szCs w:val="32"/>
        </w:rPr>
        <w:t>.1. Работы выполнены не полностью ( не установлены решетки конвекторов)</w:t>
      </w:r>
    </w:p>
    <w:p w14:paraId="2FAA1EFE" w14:textId="427C1D08" w:rsidR="00547096" w:rsidRDefault="00547096" w:rsidP="00547096">
      <w:pPr>
        <w:jc w:val="left"/>
        <w:rPr>
          <w:sz w:val="32"/>
          <w:szCs w:val="32"/>
        </w:rPr>
      </w:pPr>
      <w:r w:rsidRPr="00547096">
        <w:rPr>
          <w:sz w:val="32"/>
          <w:szCs w:val="32"/>
        </w:rPr>
        <w:t>3.</w:t>
      </w:r>
      <w:r>
        <w:rPr>
          <w:sz w:val="32"/>
          <w:szCs w:val="32"/>
        </w:rPr>
        <w:t>3</w:t>
      </w:r>
      <w:r w:rsidRPr="00547096">
        <w:rPr>
          <w:sz w:val="32"/>
          <w:szCs w:val="32"/>
        </w:rPr>
        <w:t>.2. Пластинчатые теплообменники конвекторов имеют механические повреждения.</w:t>
      </w:r>
    </w:p>
    <w:p w14:paraId="2E729F31" w14:textId="17A92407" w:rsidR="003F6E35" w:rsidRDefault="003F6E35" w:rsidP="00547096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3.3.3. </w:t>
      </w:r>
      <w:r w:rsidRPr="003F6E35"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</w:p>
    <w:p w14:paraId="28FD40DF" w14:textId="3D8A64C1" w:rsidR="00547096" w:rsidRDefault="00547096" w:rsidP="00547096">
      <w:pPr>
        <w:jc w:val="left"/>
        <w:rPr>
          <w:sz w:val="32"/>
          <w:szCs w:val="32"/>
        </w:rPr>
      </w:pPr>
    </w:p>
    <w:p w14:paraId="68B624B7" w14:textId="6A949B04" w:rsidR="002B7924" w:rsidRPr="002B7924" w:rsidRDefault="002B7924" w:rsidP="002B7924">
      <w:pPr>
        <w:jc w:val="left"/>
        <w:rPr>
          <w:sz w:val="32"/>
          <w:szCs w:val="32"/>
          <w:u w:val="single"/>
        </w:rPr>
      </w:pPr>
      <w:bookmarkStart w:id="10" w:name="_Hlk530129292"/>
      <w:r w:rsidRPr="002B7924">
        <w:rPr>
          <w:sz w:val="32"/>
          <w:szCs w:val="32"/>
          <w:u w:val="single"/>
        </w:rPr>
        <w:t>3.4. Апартаменты Е248</w:t>
      </w:r>
    </w:p>
    <w:bookmarkEnd w:id="10"/>
    <w:p w14:paraId="2EAB80AF" w14:textId="7B5EEBFA" w:rsidR="002B7924" w:rsidRPr="002B7924" w:rsidRDefault="002B7924" w:rsidP="002B7924">
      <w:pPr>
        <w:jc w:val="left"/>
        <w:rPr>
          <w:sz w:val="32"/>
          <w:szCs w:val="32"/>
        </w:rPr>
      </w:pPr>
      <w:r w:rsidRPr="002B7924">
        <w:rPr>
          <w:sz w:val="32"/>
          <w:szCs w:val="32"/>
        </w:rPr>
        <w:t>3.</w:t>
      </w:r>
      <w:r>
        <w:rPr>
          <w:sz w:val="32"/>
          <w:szCs w:val="32"/>
        </w:rPr>
        <w:t>4</w:t>
      </w:r>
      <w:r w:rsidRPr="002B7924">
        <w:rPr>
          <w:sz w:val="32"/>
          <w:szCs w:val="32"/>
        </w:rPr>
        <w:t>.1. Работы выполнены не полностью ( не установлены решетки конвекторов)</w:t>
      </w:r>
    </w:p>
    <w:p w14:paraId="01482618" w14:textId="4ED7D4B1" w:rsidR="00547096" w:rsidRDefault="002B7924" w:rsidP="002B7924">
      <w:pPr>
        <w:jc w:val="left"/>
        <w:rPr>
          <w:sz w:val="32"/>
          <w:szCs w:val="32"/>
        </w:rPr>
      </w:pPr>
      <w:r w:rsidRPr="002B7924">
        <w:rPr>
          <w:sz w:val="32"/>
          <w:szCs w:val="32"/>
        </w:rPr>
        <w:t>3.</w:t>
      </w:r>
      <w:r>
        <w:rPr>
          <w:sz w:val="32"/>
          <w:szCs w:val="32"/>
        </w:rPr>
        <w:t>4</w:t>
      </w:r>
      <w:r w:rsidRPr="002B7924">
        <w:rPr>
          <w:sz w:val="32"/>
          <w:szCs w:val="32"/>
        </w:rPr>
        <w:t>.2. Пластинчатые теплообменники конвекторов имеют механические повреждения.</w:t>
      </w:r>
    </w:p>
    <w:p w14:paraId="49077453" w14:textId="472AF900" w:rsidR="003F6E35" w:rsidRDefault="003F6E35" w:rsidP="002B7924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3.4.3. </w:t>
      </w:r>
      <w:r w:rsidRPr="003F6E35"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</w:p>
    <w:p w14:paraId="569F5223" w14:textId="77777777" w:rsidR="003F6E35" w:rsidRDefault="003F6E35" w:rsidP="002B7924">
      <w:pPr>
        <w:jc w:val="left"/>
        <w:rPr>
          <w:sz w:val="32"/>
          <w:szCs w:val="32"/>
        </w:rPr>
      </w:pPr>
    </w:p>
    <w:p w14:paraId="2D9E9D49" w14:textId="35632E54" w:rsidR="002B7924" w:rsidRPr="002B7924" w:rsidRDefault="002B7924" w:rsidP="002B7924">
      <w:pPr>
        <w:jc w:val="left"/>
        <w:rPr>
          <w:sz w:val="32"/>
          <w:szCs w:val="32"/>
          <w:u w:val="single"/>
        </w:rPr>
      </w:pPr>
      <w:r w:rsidRPr="002B7924">
        <w:rPr>
          <w:sz w:val="32"/>
          <w:szCs w:val="32"/>
          <w:u w:val="single"/>
        </w:rPr>
        <w:t>3.5. Апартаменты Е249</w:t>
      </w:r>
    </w:p>
    <w:p w14:paraId="3904D1A3" w14:textId="30265EB9" w:rsidR="002B7924" w:rsidRPr="002B7924" w:rsidRDefault="002B7924" w:rsidP="002B7924">
      <w:pPr>
        <w:jc w:val="left"/>
        <w:rPr>
          <w:sz w:val="32"/>
          <w:szCs w:val="32"/>
        </w:rPr>
      </w:pPr>
      <w:r w:rsidRPr="002B7924">
        <w:rPr>
          <w:sz w:val="32"/>
          <w:szCs w:val="32"/>
        </w:rPr>
        <w:t>3.</w:t>
      </w:r>
      <w:r>
        <w:rPr>
          <w:sz w:val="32"/>
          <w:szCs w:val="32"/>
        </w:rPr>
        <w:t>5</w:t>
      </w:r>
      <w:r w:rsidRPr="002B7924">
        <w:rPr>
          <w:sz w:val="32"/>
          <w:szCs w:val="32"/>
        </w:rPr>
        <w:t>.1. Работы выполнены не полностью ( не установлены решетки конвекторов)</w:t>
      </w:r>
    </w:p>
    <w:p w14:paraId="30B54CCC" w14:textId="402CC9AA" w:rsidR="002B7924" w:rsidRDefault="002B7924" w:rsidP="002B7924">
      <w:pPr>
        <w:jc w:val="left"/>
        <w:rPr>
          <w:sz w:val="32"/>
          <w:szCs w:val="32"/>
        </w:rPr>
      </w:pPr>
      <w:r w:rsidRPr="002B7924">
        <w:rPr>
          <w:sz w:val="32"/>
          <w:szCs w:val="32"/>
        </w:rPr>
        <w:t>3.</w:t>
      </w:r>
      <w:r>
        <w:rPr>
          <w:sz w:val="32"/>
          <w:szCs w:val="32"/>
        </w:rPr>
        <w:t>5</w:t>
      </w:r>
      <w:r w:rsidRPr="002B7924">
        <w:rPr>
          <w:sz w:val="32"/>
          <w:szCs w:val="32"/>
        </w:rPr>
        <w:t>.2. Пластинчатые теплообменники конвекторов имеют механические повреждения.</w:t>
      </w:r>
    </w:p>
    <w:p w14:paraId="0A076D01" w14:textId="756F171A" w:rsidR="002B7924" w:rsidRDefault="003F6E35" w:rsidP="002B7924">
      <w:pPr>
        <w:jc w:val="left"/>
        <w:rPr>
          <w:sz w:val="32"/>
          <w:szCs w:val="32"/>
        </w:rPr>
      </w:pPr>
      <w:r>
        <w:rPr>
          <w:sz w:val="32"/>
          <w:szCs w:val="32"/>
        </w:rPr>
        <w:t>3.5.3.</w:t>
      </w:r>
      <w:r w:rsidRPr="003F6E35">
        <w:t xml:space="preserve"> </w:t>
      </w:r>
      <w:r w:rsidRPr="003F6E35"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</w:p>
    <w:p w14:paraId="41D62BAB" w14:textId="77777777" w:rsidR="003F6E35" w:rsidRDefault="003F6E35" w:rsidP="002B7924">
      <w:pPr>
        <w:jc w:val="left"/>
        <w:rPr>
          <w:sz w:val="32"/>
          <w:szCs w:val="32"/>
        </w:rPr>
      </w:pPr>
    </w:p>
    <w:p w14:paraId="44C3B276" w14:textId="3553DFB5" w:rsidR="009E4622" w:rsidRPr="00C73F62" w:rsidRDefault="007D21F5" w:rsidP="002B2ADA">
      <w:pPr>
        <w:jc w:val="left"/>
        <w:rPr>
          <w:b/>
          <w:color w:val="FF0000"/>
          <w:sz w:val="32"/>
          <w:szCs w:val="32"/>
        </w:rPr>
      </w:pPr>
      <w:r w:rsidRPr="007D21F5">
        <w:rPr>
          <w:b/>
          <w:sz w:val="32"/>
          <w:szCs w:val="32"/>
        </w:rPr>
        <w:t>4. Канализация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(Санузлы).</w:t>
      </w:r>
      <w:r w:rsidR="00C73F62">
        <w:rPr>
          <w:sz w:val="32"/>
          <w:szCs w:val="32"/>
        </w:rPr>
        <w:t xml:space="preserve"> </w:t>
      </w:r>
    </w:p>
    <w:p w14:paraId="457B3471" w14:textId="5442F26B" w:rsidR="0001306A" w:rsidRPr="0001306A" w:rsidRDefault="0001306A" w:rsidP="002B2ADA">
      <w:pPr>
        <w:jc w:val="left"/>
        <w:rPr>
          <w:sz w:val="32"/>
          <w:szCs w:val="32"/>
          <w:u w:val="single"/>
        </w:rPr>
      </w:pPr>
      <w:r w:rsidRPr="0001306A">
        <w:rPr>
          <w:sz w:val="32"/>
          <w:szCs w:val="32"/>
          <w:u w:val="single"/>
        </w:rPr>
        <w:t>4.1. Апартаменты Е244</w:t>
      </w:r>
    </w:p>
    <w:p w14:paraId="0DDD5242" w14:textId="0852DCF4" w:rsidR="00BE22C9" w:rsidRDefault="007D21F5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4.1.</w:t>
      </w:r>
      <w:r w:rsidR="0001306A">
        <w:rPr>
          <w:sz w:val="32"/>
          <w:szCs w:val="32"/>
        </w:rPr>
        <w:t>1.</w:t>
      </w:r>
      <w:r>
        <w:rPr>
          <w:sz w:val="32"/>
          <w:szCs w:val="32"/>
        </w:rPr>
        <w:t xml:space="preserve"> И</w:t>
      </w:r>
      <w:r w:rsidRPr="007D21F5">
        <w:rPr>
          <w:sz w:val="32"/>
          <w:szCs w:val="32"/>
        </w:rPr>
        <w:t>нстал</w:t>
      </w:r>
      <w:r>
        <w:rPr>
          <w:sz w:val="32"/>
          <w:szCs w:val="32"/>
        </w:rPr>
        <w:t>л</w:t>
      </w:r>
      <w:r w:rsidRPr="007D21F5">
        <w:rPr>
          <w:sz w:val="32"/>
          <w:szCs w:val="32"/>
        </w:rPr>
        <w:t>яции закреплены шпильками не имеющие жесткого крепления</w:t>
      </w:r>
      <w:r w:rsidR="0041179E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="00F73AAC">
        <w:rPr>
          <w:sz w:val="32"/>
          <w:szCs w:val="32"/>
        </w:rPr>
        <w:t xml:space="preserve"> </w:t>
      </w:r>
    </w:p>
    <w:p w14:paraId="3245773B" w14:textId="063DAF29" w:rsidR="00183419" w:rsidRPr="0041179E" w:rsidRDefault="00183419" w:rsidP="002B2ADA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lastRenderedPageBreak/>
        <w:t xml:space="preserve">4.1.3. </w:t>
      </w:r>
      <w:r w:rsidRPr="00183419">
        <w:rPr>
          <w:sz w:val="32"/>
          <w:szCs w:val="32"/>
        </w:rPr>
        <w:t>При переходе стояка в горизонтальный трубопровод применен отвод 90 градусов</w:t>
      </w:r>
      <w:r w:rsidR="00B60A69">
        <w:rPr>
          <w:sz w:val="32"/>
          <w:szCs w:val="32"/>
        </w:rPr>
        <w:t>.</w:t>
      </w:r>
      <w:r w:rsidR="00FF649B" w:rsidRPr="00FF649B">
        <w:rPr>
          <w:sz w:val="32"/>
          <w:szCs w:val="32"/>
        </w:rPr>
        <w:t xml:space="preserve"> </w:t>
      </w:r>
      <w:r w:rsidR="00FF649B" w:rsidRPr="0041179E">
        <w:rPr>
          <w:color w:val="000000" w:themeColor="text1"/>
          <w:sz w:val="32"/>
          <w:szCs w:val="32"/>
        </w:rPr>
        <w:t>(дефект был выявлен после демонтажа стяжки пола)</w:t>
      </w:r>
    </w:p>
    <w:p w14:paraId="347AAA18" w14:textId="7AAF621D" w:rsidR="00B60A69" w:rsidRDefault="00570189" w:rsidP="002B2ADA">
      <w:pPr>
        <w:jc w:val="left"/>
        <w:rPr>
          <w:sz w:val="32"/>
          <w:szCs w:val="32"/>
        </w:rPr>
      </w:pPr>
      <w:bookmarkStart w:id="11" w:name="_Hlk530139657"/>
      <w:r>
        <w:rPr>
          <w:sz w:val="32"/>
          <w:szCs w:val="32"/>
        </w:rPr>
        <w:t>4.1.5. Канализационная труба («лежак») выполнена с контруклоном.</w:t>
      </w:r>
      <w:r w:rsidR="003F6E35">
        <w:rPr>
          <w:sz w:val="32"/>
          <w:szCs w:val="32"/>
        </w:rPr>
        <w:t xml:space="preserve"> </w:t>
      </w:r>
      <w:bookmarkStart w:id="12" w:name="_Hlk531426952"/>
      <w:r w:rsidR="003F6E35">
        <w:rPr>
          <w:sz w:val="32"/>
          <w:szCs w:val="32"/>
        </w:rPr>
        <w:t>(дефект был выявлен после демонтажа стяжки пола).</w:t>
      </w:r>
    </w:p>
    <w:bookmarkEnd w:id="11"/>
    <w:bookmarkEnd w:id="12"/>
    <w:p w14:paraId="489F2EE8" w14:textId="1DD74630" w:rsidR="00B65063" w:rsidRDefault="00B65063" w:rsidP="002B2ADA">
      <w:pPr>
        <w:jc w:val="left"/>
        <w:rPr>
          <w:sz w:val="32"/>
          <w:szCs w:val="32"/>
        </w:rPr>
      </w:pPr>
    </w:p>
    <w:p w14:paraId="66AC52FC" w14:textId="095E2A53" w:rsidR="00B65063" w:rsidRPr="00B65063" w:rsidRDefault="00B65063" w:rsidP="002B2ADA">
      <w:pPr>
        <w:jc w:val="left"/>
        <w:rPr>
          <w:sz w:val="32"/>
          <w:szCs w:val="32"/>
          <w:u w:val="single"/>
        </w:rPr>
      </w:pPr>
      <w:r w:rsidRPr="00B65063">
        <w:rPr>
          <w:sz w:val="32"/>
          <w:szCs w:val="32"/>
          <w:u w:val="single"/>
        </w:rPr>
        <w:t>4.2. Апартаменты Е246</w:t>
      </w:r>
    </w:p>
    <w:p w14:paraId="69FD81C7" w14:textId="4605385B" w:rsidR="0011006A" w:rsidRPr="0011006A" w:rsidRDefault="0011006A" w:rsidP="0011006A">
      <w:pPr>
        <w:jc w:val="left"/>
        <w:rPr>
          <w:sz w:val="32"/>
          <w:szCs w:val="32"/>
        </w:rPr>
      </w:pPr>
      <w:r w:rsidRPr="0011006A">
        <w:rPr>
          <w:sz w:val="32"/>
          <w:szCs w:val="32"/>
        </w:rPr>
        <w:t>4.</w:t>
      </w:r>
      <w:r w:rsidR="009E1602">
        <w:rPr>
          <w:sz w:val="32"/>
          <w:szCs w:val="32"/>
        </w:rPr>
        <w:t>2</w:t>
      </w:r>
      <w:r w:rsidRPr="0011006A">
        <w:rPr>
          <w:sz w:val="32"/>
          <w:szCs w:val="32"/>
        </w:rPr>
        <w:t xml:space="preserve">.1. Инсталляции закреплены шпильками не имеющие жесткого крепления </w:t>
      </w:r>
    </w:p>
    <w:p w14:paraId="7F6CF1CE" w14:textId="11857AA7" w:rsidR="00FF649B" w:rsidRPr="0041179E" w:rsidRDefault="00183419" w:rsidP="00FF649B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4.2.3. </w:t>
      </w:r>
      <w:r w:rsidRPr="00183419">
        <w:rPr>
          <w:sz w:val="32"/>
          <w:szCs w:val="32"/>
        </w:rPr>
        <w:t>При переходе стояка в горизонтальный трубопровод применен отвод 90 градусов</w:t>
      </w:r>
      <w:r>
        <w:rPr>
          <w:sz w:val="32"/>
          <w:szCs w:val="32"/>
        </w:rPr>
        <w:t>.</w:t>
      </w:r>
      <w:r w:rsidR="00FF649B" w:rsidRPr="00FF649B">
        <w:rPr>
          <w:color w:val="FF0000"/>
          <w:sz w:val="32"/>
          <w:szCs w:val="32"/>
        </w:rPr>
        <w:t xml:space="preserve"> </w:t>
      </w:r>
      <w:r w:rsidR="00FF649B" w:rsidRPr="0041179E">
        <w:rPr>
          <w:color w:val="000000" w:themeColor="text1"/>
          <w:sz w:val="32"/>
          <w:szCs w:val="32"/>
        </w:rPr>
        <w:t>(дефект был выявлен после демонтажа стяжки пола)</w:t>
      </w:r>
    </w:p>
    <w:p w14:paraId="53132B85" w14:textId="25B418A0" w:rsidR="00183419" w:rsidRDefault="00183419" w:rsidP="0011006A">
      <w:pPr>
        <w:jc w:val="left"/>
        <w:rPr>
          <w:sz w:val="32"/>
          <w:szCs w:val="32"/>
        </w:rPr>
      </w:pPr>
    </w:p>
    <w:p w14:paraId="67076506" w14:textId="53E32829" w:rsidR="00B65063" w:rsidRDefault="00570189" w:rsidP="002B2ADA">
      <w:pPr>
        <w:jc w:val="left"/>
        <w:rPr>
          <w:sz w:val="32"/>
          <w:szCs w:val="32"/>
        </w:rPr>
      </w:pPr>
      <w:r w:rsidRPr="00570189">
        <w:rPr>
          <w:sz w:val="32"/>
          <w:szCs w:val="32"/>
        </w:rPr>
        <w:t>4.1.</w:t>
      </w:r>
      <w:r>
        <w:rPr>
          <w:sz w:val="32"/>
          <w:szCs w:val="32"/>
        </w:rPr>
        <w:t>4</w:t>
      </w:r>
      <w:r w:rsidRPr="00570189">
        <w:rPr>
          <w:sz w:val="32"/>
          <w:szCs w:val="32"/>
        </w:rPr>
        <w:t>. Канализационная труба («лежак») выполнена с контруклоном.</w:t>
      </w:r>
      <w:r w:rsidR="003F6E35" w:rsidRPr="003F6E35">
        <w:t xml:space="preserve"> </w:t>
      </w:r>
      <w:r w:rsidR="003F6E35" w:rsidRPr="003F6E35">
        <w:rPr>
          <w:sz w:val="32"/>
          <w:szCs w:val="32"/>
        </w:rPr>
        <w:t>(дефект был выявлен после демонтажа стяжки пола).</w:t>
      </w:r>
    </w:p>
    <w:p w14:paraId="3911504E" w14:textId="77777777" w:rsidR="00570189" w:rsidRDefault="00570189" w:rsidP="002B2ADA">
      <w:pPr>
        <w:jc w:val="left"/>
        <w:rPr>
          <w:sz w:val="32"/>
          <w:szCs w:val="32"/>
        </w:rPr>
      </w:pPr>
    </w:p>
    <w:p w14:paraId="3471DEDC" w14:textId="41C47AB0" w:rsidR="00B65063" w:rsidRPr="009E1602" w:rsidRDefault="009E1602" w:rsidP="002B2ADA">
      <w:pPr>
        <w:jc w:val="left"/>
        <w:rPr>
          <w:sz w:val="32"/>
          <w:szCs w:val="32"/>
          <w:u w:val="single"/>
        </w:rPr>
      </w:pPr>
      <w:r w:rsidRPr="009E1602">
        <w:rPr>
          <w:sz w:val="32"/>
          <w:szCs w:val="32"/>
          <w:u w:val="single"/>
        </w:rPr>
        <w:t>4.3. Апартаменты Е24</w:t>
      </w:r>
      <w:r>
        <w:rPr>
          <w:sz w:val="32"/>
          <w:szCs w:val="32"/>
          <w:u w:val="single"/>
        </w:rPr>
        <w:t>7</w:t>
      </w:r>
    </w:p>
    <w:p w14:paraId="61EE1494" w14:textId="514FDBB7" w:rsidR="009E1602" w:rsidRPr="009E1602" w:rsidRDefault="009E1602" w:rsidP="009E1602">
      <w:pPr>
        <w:jc w:val="left"/>
        <w:rPr>
          <w:sz w:val="32"/>
          <w:szCs w:val="32"/>
        </w:rPr>
      </w:pPr>
      <w:bookmarkStart w:id="13" w:name="_Hlk530130408"/>
      <w:r w:rsidRPr="009E1602">
        <w:rPr>
          <w:sz w:val="32"/>
          <w:szCs w:val="32"/>
        </w:rPr>
        <w:t>4.</w:t>
      </w:r>
      <w:r>
        <w:rPr>
          <w:sz w:val="32"/>
          <w:szCs w:val="32"/>
        </w:rPr>
        <w:t>3</w:t>
      </w:r>
      <w:r w:rsidRPr="009E1602">
        <w:rPr>
          <w:sz w:val="32"/>
          <w:szCs w:val="32"/>
        </w:rPr>
        <w:t xml:space="preserve">.1. Инсталляции закреплены шпильками не имеющие жесткого крепления </w:t>
      </w:r>
    </w:p>
    <w:p w14:paraId="65782B25" w14:textId="77777777" w:rsidR="00FF649B" w:rsidRPr="0041179E" w:rsidRDefault="00183419" w:rsidP="00FF649B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4.3.3. </w:t>
      </w:r>
      <w:r w:rsidRPr="00183419">
        <w:rPr>
          <w:sz w:val="32"/>
          <w:szCs w:val="32"/>
        </w:rPr>
        <w:t>При переходе стояка в горизонтальный трубопровод применен отвод 90 градусов</w:t>
      </w:r>
      <w:r w:rsidR="00FF649B">
        <w:rPr>
          <w:sz w:val="32"/>
          <w:szCs w:val="32"/>
        </w:rPr>
        <w:t xml:space="preserve"> </w:t>
      </w:r>
      <w:r w:rsidR="00FF649B" w:rsidRPr="0041179E">
        <w:rPr>
          <w:color w:val="000000" w:themeColor="text1"/>
          <w:sz w:val="32"/>
          <w:szCs w:val="32"/>
        </w:rPr>
        <w:t>(дефект был выявлен после демонтажа стяжки пола)</w:t>
      </w:r>
    </w:p>
    <w:p w14:paraId="614F1619" w14:textId="48BF143C" w:rsidR="00183419" w:rsidRDefault="00183419" w:rsidP="009E1602">
      <w:pPr>
        <w:jc w:val="left"/>
        <w:rPr>
          <w:sz w:val="32"/>
          <w:szCs w:val="32"/>
        </w:rPr>
      </w:pPr>
    </w:p>
    <w:p w14:paraId="029A4D5C" w14:textId="61B57268" w:rsidR="00570189" w:rsidRDefault="00570189" w:rsidP="009E1602">
      <w:pPr>
        <w:jc w:val="left"/>
        <w:rPr>
          <w:sz w:val="32"/>
          <w:szCs w:val="32"/>
        </w:rPr>
      </w:pPr>
      <w:r w:rsidRPr="00570189">
        <w:rPr>
          <w:sz w:val="32"/>
          <w:szCs w:val="32"/>
        </w:rPr>
        <w:t>4.</w:t>
      </w:r>
      <w:r>
        <w:rPr>
          <w:sz w:val="32"/>
          <w:szCs w:val="32"/>
        </w:rPr>
        <w:t>3</w:t>
      </w:r>
      <w:r w:rsidRPr="00570189">
        <w:rPr>
          <w:sz w:val="32"/>
          <w:szCs w:val="32"/>
        </w:rPr>
        <w:t>.</w:t>
      </w:r>
      <w:r>
        <w:rPr>
          <w:sz w:val="32"/>
          <w:szCs w:val="32"/>
        </w:rPr>
        <w:t>4</w:t>
      </w:r>
      <w:r w:rsidRPr="00570189">
        <w:rPr>
          <w:sz w:val="32"/>
          <w:szCs w:val="32"/>
        </w:rPr>
        <w:t>. Канализационная труба («лежак») выполнена с контруклоном.</w:t>
      </w:r>
      <w:r w:rsidR="003F6E35" w:rsidRPr="003F6E35">
        <w:t xml:space="preserve"> </w:t>
      </w:r>
      <w:r w:rsidR="003F6E35" w:rsidRPr="003F6E35">
        <w:rPr>
          <w:sz w:val="32"/>
          <w:szCs w:val="32"/>
        </w:rPr>
        <w:t>(дефект был выявлен после демонтажа стяжки пола).</w:t>
      </w:r>
    </w:p>
    <w:bookmarkEnd w:id="13"/>
    <w:p w14:paraId="5516BDCB" w14:textId="2859D897" w:rsidR="009E1602" w:rsidRDefault="009E1602" w:rsidP="002B2ADA">
      <w:pPr>
        <w:jc w:val="left"/>
        <w:rPr>
          <w:sz w:val="32"/>
          <w:szCs w:val="32"/>
        </w:rPr>
      </w:pPr>
    </w:p>
    <w:p w14:paraId="19D6EFB3" w14:textId="4C0B4297" w:rsidR="009E1602" w:rsidRPr="00954110" w:rsidRDefault="00954110" w:rsidP="002B2ADA">
      <w:pPr>
        <w:jc w:val="left"/>
        <w:rPr>
          <w:sz w:val="32"/>
          <w:szCs w:val="32"/>
          <w:u w:val="single"/>
        </w:rPr>
      </w:pPr>
      <w:bookmarkStart w:id="14" w:name="_Hlk530130453"/>
      <w:r w:rsidRPr="00954110">
        <w:rPr>
          <w:sz w:val="32"/>
          <w:szCs w:val="32"/>
          <w:u w:val="single"/>
        </w:rPr>
        <w:t>4.4. Апартаменты Е248</w:t>
      </w:r>
    </w:p>
    <w:bookmarkEnd w:id="14"/>
    <w:p w14:paraId="20DBA23F" w14:textId="7FACE174" w:rsidR="00954110" w:rsidRPr="00954110" w:rsidRDefault="00954110" w:rsidP="00954110">
      <w:pPr>
        <w:jc w:val="left"/>
        <w:rPr>
          <w:sz w:val="32"/>
          <w:szCs w:val="32"/>
        </w:rPr>
      </w:pPr>
      <w:r w:rsidRPr="00954110">
        <w:rPr>
          <w:sz w:val="32"/>
          <w:szCs w:val="32"/>
        </w:rPr>
        <w:t>4.</w:t>
      </w:r>
      <w:r>
        <w:rPr>
          <w:sz w:val="32"/>
          <w:szCs w:val="32"/>
        </w:rPr>
        <w:t>4</w:t>
      </w:r>
      <w:r w:rsidRPr="00954110">
        <w:rPr>
          <w:sz w:val="32"/>
          <w:szCs w:val="32"/>
        </w:rPr>
        <w:t xml:space="preserve">.1. Инсталляции закреплены шпильками не имеющие жесткого крепления </w:t>
      </w:r>
    </w:p>
    <w:p w14:paraId="2293F902" w14:textId="26522783" w:rsidR="009E1602" w:rsidRDefault="00954110" w:rsidP="00954110">
      <w:pPr>
        <w:jc w:val="left"/>
        <w:rPr>
          <w:sz w:val="32"/>
          <w:szCs w:val="32"/>
        </w:rPr>
      </w:pPr>
      <w:r w:rsidRPr="00954110">
        <w:rPr>
          <w:sz w:val="32"/>
          <w:szCs w:val="32"/>
        </w:rPr>
        <w:t>.</w:t>
      </w:r>
    </w:p>
    <w:p w14:paraId="26163639" w14:textId="77777777" w:rsidR="00FF649B" w:rsidRPr="0041179E" w:rsidRDefault="00183419" w:rsidP="00FF649B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4.4.3. </w:t>
      </w:r>
      <w:r w:rsidRPr="00183419">
        <w:rPr>
          <w:sz w:val="32"/>
          <w:szCs w:val="32"/>
        </w:rPr>
        <w:t>При переходе стояка в горизонтальный трубопровод применен отвод 90 градусов</w:t>
      </w:r>
      <w:r w:rsidR="00FF649B">
        <w:rPr>
          <w:sz w:val="32"/>
          <w:szCs w:val="32"/>
        </w:rPr>
        <w:t xml:space="preserve"> </w:t>
      </w:r>
      <w:r w:rsidR="00FF649B" w:rsidRPr="0041179E">
        <w:rPr>
          <w:color w:val="000000" w:themeColor="text1"/>
          <w:sz w:val="32"/>
          <w:szCs w:val="32"/>
        </w:rPr>
        <w:t>(дефект был выявлен после демонтажа стяжки пола)</w:t>
      </w:r>
    </w:p>
    <w:p w14:paraId="25E7D345" w14:textId="4E1C131E" w:rsidR="00183419" w:rsidRDefault="00183419" w:rsidP="00954110">
      <w:pPr>
        <w:jc w:val="left"/>
        <w:rPr>
          <w:sz w:val="32"/>
          <w:szCs w:val="32"/>
        </w:rPr>
      </w:pPr>
    </w:p>
    <w:p w14:paraId="01104EA0" w14:textId="3F99C7A1" w:rsidR="00570189" w:rsidRDefault="00570189" w:rsidP="00954110">
      <w:pPr>
        <w:jc w:val="left"/>
        <w:rPr>
          <w:sz w:val="32"/>
          <w:szCs w:val="32"/>
        </w:rPr>
      </w:pPr>
      <w:r w:rsidRPr="00570189">
        <w:rPr>
          <w:sz w:val="32"/>
          <w:szCs w:val="32"/>
        </w:rPr>
        <w:t>4.</w:t>
      </w:r>
      <w:r>
        <w:rPr>
          <w:sz w:val="32"/>
          <w:szCs w:val="32"/>
        </w:rPr>
        <w:t>4</w:t>
      </w:r>
      <w:r w:rsidRPr="00570189">
        <w:rPr>
          <w:sz w:val="32"/>
          <w:szCs w:val="32"/>
        </w:rPr>
        <w:t>.</w:t>
      </w:r>
      <w:r>
        <w:rPr>
          <w:sz w:val="32"/>
          <w:szCs w:val="32"/>
        </w:rPr>
        <w:t>4</w:t>
      </w:r>
      <w:r w:rsidRPr="00570189">
        <w:rPr>
          <w:sz w:val="32"/>
          <w:szCs w:val="32"/>
        </w:rPr>
        <w:t>. Канализационная труба («лежак») выполнена с контруклоном.</w:t>
      </w:r>
      <w:r w:rsidR="003F6E35" w:rsidRPr="003F6E35">
        <w:t xml:space="preserve"> </w:t>
      </w:r>
      <w:r w:rsidR="003F6E35" w:rsidRPr="003F6E35">
        <w:rPr>
          <w:sz w:val="32"/>
          <w:szCs w:val="32"/>
        </w:rPr>
        <w:t>(дефект был выявлен после демонтажа стяжки пола).</w:t>
      </w:r>
    </w:p>
    <w:p w14:paraId="68F9A0E1" w14:textId="77777777" w:rsidR="00570189" w:rsidRDefault="00570189" w:rsidP="00954110">
      <w:pPr>
        <w:jc w:val="left"/>
        <w:rPr>
          <w:sz w:val="32"/>
          <w:szCs w:val="32"/>
        </w:rPr>
      </w:pPr>
    </w:p>
    <w:p w14:paraId="00C4A142" w14:textId="210A5B84" w:rsidR="00954110" w:rsidRPr="00183419" w:rsidRDefault="00954110" w:rsidP="00954110">
      <w:pPr>
        <w:jc w:val="left"/>
        <w:rPr>
          <w:sz w:val="32"/>
          <w:szCs w:val="32"/>
          <w:u w:val="single"/>
        </w:rPr>
      </w:pPr>
      <w:r w:rsidRPr="00183419">
        <w:rPr>
          <w:sz w:val="32"/>
          <w:szCs w:val="32"/>
          <w:u w:val="single"/>
        </w:rPr>
        <w:lastRenderedPageBreak/>
        <w:t>4.5. Апартаменты Е249</w:t>
      </w:r>
    </w:p>
    <w:p w14:paraId="3138A245" w14:textId="77777777" w:rsidR="00954110" w:rsidRPr="00954110" w:rsidRDefault="00954110" w:rsidP="00954110">
      <w:pPr>
        <w:jc w:val="left"/>
        <w:rPr>
          <w:sz w:val="32"/>
          <w:szCs w:val="32"/>
        </w:rPr>
      </w:pPr>
      <w:r w:rsidRPr="00954110">
        <w:rPr>
          <w:sz w:val="32"/>
          <w:szCs w:val="32"/>
        </w:rPr>
        <w:t xml:space="preserve">4.4.1. Инсталляции закреплены шпильками не имеющие жесткого крепления ( загнуты за водопроводные магистральные трассы). </w:t>
      </w:r>
    </w:p>
    <w:p w14:paraId="48AA043F" w14:textId="099B515E" w:rsidR="00954110" w:rsidRDefault="00954110" w:rsidP="00954110">
      <w:pPr>
        <w:jc w:val="left"/>
        <w:rPr>
          <w:sz w:val="32"/>
          <w:szCs w:val="32"/>
        </w:rPr>
      </w:pPr>
      <w:r w:rsidRPr="00954110">
        <w:rPr>
          <w:sz w:val="32"/>
          <w:szCs w:val="32"/>
        </w:rPr>
        <w:t>4.4.2. Шпильки инсталляции деформированы.</w:t>
      </w:r>
    </w:p>
    <w:p w14:paraId="346F9928" w14:textId="77777777" w:rsidR="00FF649B" w:rsidRPr="0041179E" w:rsidRDefault="00183419" w:rsidP="00FF649B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4.4.3. </w:t>
      </w:r>
      <w:r w:rsidRPr="00183419">
        <w:rPr>
          <w:sz w:val="32"/>
          <w:szCs w:val="32"/>
        </w:rPr>
        <w:t>При переходе стояка в горизонтальный трубопровод применен отвод 90 градусов</w:t>
      </w:r>
      <w:r>
        <w:rPr>
          <w:sz w:val="32"/>
          <w:szCs w:val="32"/>
        </w:rPr>
        <w:t>.</w:t>
      </w:r>
      <w:r w:rsidR="00FF649B">
        <w:rPr>
          <w:sz w:val="32"/>
          <w:szCs w:val="32"/>
        </w:rPr>
        <w:t xml:space="preserve"> </w:t>
      </w:r>
      <w:r w:rsidR="00FF649B" w:rsidRPr="0041179E">
        <w:rPr>
          <w:color w:val="000000" w:themeColor="text1"/>
          <w:sz w:val="32"/>
          <w:szCs w:val="32"/>
        </w:rPr>
        <w:t>(дефект был выявлен после демонтажа стяжки пола)</w:t>
      </w:r>
    </w:p>
    <w:p w14:paraId="268D3A69" w14:textId="3D2AF7C2" w:rsidR="00183419" w:rsidRDefault="00183419" w:rsidP="00954110">
      <w:pPr>
        <w:jc w:val="left"/>
        <w:rPr>
          <w:sz w:val="32"/>
          <w:szCs w:val="32"/>
        </w:rPr>
      </w:pPr>
    </w:p>
    <w:p w14:paraId="75B5F0F0" w14:textId="6A7705F0" w:rsidR="00570189" w:rsidRDefault="00570189" w:rsidP="00954110">
      <w:pPr>
        <w:jc w:val="left"/>
        <w:rPr>
          <w:sz w:val="32"/>
          <w:szCs w:val="32"/>
        </w:rPr>
      </w:pPr>
      <w:r w:rsidRPr="00570189">
        <w:rPr>
          <w:sz w:val="32"/>
          <w:szCs w:val="32"/>
        </w:rPr>
        <w:t>4.</w:t>
      </w:r>
      <w:r>
        <w:rPr>
          <w:sz w:val="32"/>
          <w:szCs w:val="32"/>
        </w:rPr>
        <w:t>5</w:t>
      </w:r>
      <w:r w:rsidRPr="00570189">
        <w:rPr>
          <w:sz w:val="32"/>
          <w:szCs w:val="32"/>
        </w:rPr>
        <w:t>.</w:t>
      </w:r>
      <w:r>
        <w:rPr>
          <w:sz w:val="32"/>
          <w:szCs w:val="32"/>
        </w:rPr>
        <w:t>4</w:t>
      </w:r>
      <w:r w:rsidRPr="00570189">
        <w:rPr>
          <w:sz w:val="32"/>
          <w:szCs w:val="32"/>
        </w:rPr>
        <w:t>. Канализационная труба («лежак») выполнена с контруклоном.</w:t>
      </w:r>
      <w:r w:rsidR="003F6E35" w:rsidRPr="003F6E35">
        <w:t xml:space="preserve"> </w:t>
      </w:r>
      <w:r w:rsidR="003F6E35" w:rsidRPr="003F6E35">
        <w:rPr>
          <w:sz w:val="32"/>
          <w:szCs w:val="32"/>
        </w:rPr>
        <w:t>(дефект был выявлен после демонтажа стяжки пола).</w:t>
      </w:r>
    </w:p>
    <w:p w14:paraId="0BFEDDAD" w14:textId="4B8AF7DC" w:rsidR="00954110" w:rsidRDefault="00954110" w:rsidP="00954110">
      <w:pPr>
        <w:jc w:val="left"/>
        <w:rPr>
          <w:sz w:val="32"/>
          <w:szCs w:val="32"/>
        </w:rPr>
      </w:pPr>
    </w:p>
    <w:p w14:paraId="1D8E598A" w14:textId="1E4880B0" w:rsidR="007D21F5" w:rsidRDefault="0076263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 </w:t>
      </w:r>
      <w:r w:rsidRPr="0076263C">
        <w:rPr>
          <w:b/>
          <w:sz w:val="32"/>
          <w:szCs w:val="32"/>
        </w:rPr>
        <w:t>Водоснабжение</w:t>
      </w:r>
      <w:r w:rsidR="001E556E">
        <w:rPr>
          <w:b/>
          <w:sz w:val="32"/>
          <w:szCs w:val="32"/>
        </w:rPr>
        <w:t xml:space="preserve">. </w:t>
      </w:r>
      <w:r w:rsidR="001E556E">
        <w:rPr>
          <w:sz w:val="32"/>
          <w:szCs w:val="32"/>
        </w:rPr>
        <w:t>(Санузлы.)</w:t>
      </w:r>
      <w:r w:rsidR="003825B0">
        <w:rPr>
          <w:sz w:val="32"/>
          <w:szCs w:val="32"/>
        </w:rPr>
        <w:t xml:space="preserve">   </w:t>
      </w:r>
    </w:p>
    <w:p w14:paraId="5E7DB428" w14:textId="77777777" w:rsidR="00224824" w:rsidRPr="003825B0" w:rsidRDefault="00224824" w:rsidP="002B2ADA">
      <w:pPr>
        <w:jc w:val="left"/>
        <w:rPr>
          <w:color w:val="FF0000"/>
          <w:sz w:val="32"/>
          <w:szCs w:val="32"/>
        </w:rPr>
      </w:pPr>
    </w:p>
    <w:p w14:paraId="625B059F" w14:textId="2D43775A" w:rsidR="00954110" w:rsidRPr="00433FA3" w:rsidRDefault="00954110" w:rsidP="002B2ADA">
      <w:pPr>
        <w:jc w:val="left"/>
        <w:rPr>
          <w:sz w:val="32"/>
          <w:szCs w:val="32"/>
          <w:u w:val="single"/>
        </w:rPr>
      </w:pPr>
      <w:r w:rsidRPr="00433FA3">
        <w:rPr>
          <w:sz w:val="32"/>
          <w:szCs w:val="32"/>
          <w:u w:val="single"/>
        </w:rPr>
        <w:t>5.1. Апартаменты Е244</w:t>
      </w:r>
    </w:p>
    <w:p w14:paraId="171A6120" w14:textId="796A7E91" w:rsidR="0076263C" w:rsidRPr="0076263C" w:rsidRDefault="0076263C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5.1.</w:t>
      </w:r>
      <w:r w:rsidR="00954110">
        <w:rPr>
          <w:sz w:val="32"/>
          <w:szCs w:val="32"/>
        </w:rPr>
        <w:t>1.</w:t>
      </w:r>
      <w:r w:rsidR="00CD199E">
        <w:rPr>
          <w:sz w:val="32"/>
          <w:szCs w:val="32"/>
        </w:rPr>
        <w:t xml:space="preserve"> Теплоизоляция труб не выполнена</w:t>
      </w:r>
      <w:r w:rsidR="003D44C0">
        <w:rPr>
          <w:sz w:val="32"/>
          <w:szCs w:val="32"/>
        </w:rPr>
        <w:t xml:space="preserve">. </w:t>
      </w:r>
    </w:p>
    <w:p w14:paraId="6A0CD7B6" w14:textId="26984955" w:rsidR="0076263C" w:rsidRPr="0076263C" w:rsidRDefault="00CD199E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954110">
        <w:rPr>
          <w:sz w:val="32"/>
          <w:szCs w:val="32"/>
        </w:rPr>
        <w:t>1</w:t>
      </w:r>
      <w:r>
        <w:rPr>
          <w:sz w:val="32"/>
          <w:szCs w:val="32"/>
        </w:rPr>
        <w:t>.</w:t>
      </w:r>
      <w:r w:rsidR="00954110">
        <w:rPr>
          <w:sz w:val="32"/>
          <w:szCs w:val="32"/>
        </w:rPr>
        <w:t>2.</w:t>
      </w:r>
      <w:r>
        <w:rPr>
          <w:sz w:val="32"/>
          <w:szCs w:val="32"/>
        </w:rPr>
        <w:t xml:space="preserve"> На системе ГВС не установлены</w:t>
      </w:r>
      <w:r w:rsidR="0076263C" w:rsidRPr="0076263C">
        <w:rPr>
          <w:sz w:val="32"/>
          <w:szCs w:val="32"/>
        </w:rPr>
        <w:t xml:space="preserve"> обратные клапана</w:t>
      </w:r>
      <w:r>
        <w:rPr>
          <w:sz w:val="32"/>
          <w:szCs w:val="32"/>
        </w:rPr>
        <w:t>.</w:t>
      </w:r>
      <w:r w:rsidR="0076263C" w:rsidRPr="0076263C">
        <w:rPr>
          <w:sz w:val="32"/>
          <w:szCs w:val="32"/>
        </w:rPr>
        <w:t xml:space="preserve"> </w:t>
      </w:r>
    </w:p>
    <w:p w14:paraId="09BC4377" w14:textId="3A468F11" w:rsidR="0076263C" w:rsidRPr="0076263C" w:rsidRDefault="00CD199E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>3. Н</w:t>
      </w:r>
      <w:r w:rsidR="0076263C" w:rsidRPr="0076263C">
        <w:rPr>
          <w:sz w:val="32"/>
          <w:szCs w:val="32"/>
        </w:rPr>
        <w:t>е выполнен монтаж промывочных трасс от фильтров грубой очистки ГВС и ХВС</w:t>
      </w:r>
      <w:r>
        <w:rPr>
          <w:sz w:val="32"/>
          <w:szCs w:val="32"/>
        </w:rPr>
        <w:t>.</w:t>
      </w:r>
    </w:p>
    <w:p w14:paraId="1674DC0A" w14:textId="42610486" w:rsidR="0076263C" w:rsidRPr="0076263C" w:rsidRDefault="00CD199E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>4.В</w:t>
      </w:r>
      <w:r w:rsidR="0076263C" w:rsidRPr="0076263C">
        <w:rPr>
          <w:sz w:val="32"/>
          <w:szCs w:val="32"/>
        </w:rPr>
        <w:t xml:space="preserve">ыводы ГВС и ХВС </w:t>
      </w:r>
      <w:r>
        <w:rPr>
          <w:sz w:val="32"/>
          <w:szCs w:val="32"/>
        </w:rPr>
        <w:t xml:space="preserve">выполнены </w:t>
      </w:r>
      <w:r w:rsidR="0076263C" w:rsidRPr="0076263C">
        <w:rPr>
          <w:sz w:val="32"/>
          <w:szCs w:val="32"/>
        </w:rPr>
        <w:t>не симметричн</w:t>
      </w:r>
      <w:r>
        <w:rPr>
          <w:sz w:val="32"/>
          <w:szCs w:val="32"/>
        </w:rPr>
        <w:t>о</w:t>
      </w:r>
      <w:r w:rsidR="0076263C" w:rsidRPr="0076263C">
        <w:rPr>
          <w:sz w:val="32"/>
          <w:szCs w:val="32"/>
        </w:rPr>
        <w:t xml:space="preserve"> относите</w:t>
      </w:r>
      <w:r>
        <w:rPr>
          <w:sz w:val="32"/>
          <w:szCs w:val="32"/>
        </w:rPr>
        <w:t>льно</w:t>
      </w:r>
      <w:r w:rsidR="0076263C" w:rsidRPr="0076263C">
        <w:rPr>
          <w:sz w:val="32"/>
          <w:szCs w:val="32"/>
        </w:rPr>
        <w:t xml:space="preserve"> канализации </w:t>
      </w:r>
      <w:r>
        <w:rPr>
          <w:sz w:val="32"/>
          <w:szCs w:val="32"/>
        </w:rPr>
        <w:t>(</w:t>
      </w:r>
      <w:r w:rsidR="0076263C" w:rsidRPr="0076263C">
        <w:rPr>
          <w:sz w:val="32"/>
          <w:szCs w:val="32"/>
        </w:rPr>
        <w:t xml:space="preserve"> согласно тех</w:t>
      </w:r>
      <w:r>
        <w:rPr>
          <w:sz w:val="32"/>
          <w:szCs w:val="32"/>
        </w:rPr>
        <w:t xml:space="preserve">нологических </w:t>
      </w:r>
      <w:r w:rsidR="0076263C" w:rsidRPr="0076263C">
        <w:rPr>
          <w:sz w:val="32"/>
          <w:szCs w:val="32"/>
        </w:rPr>
        <w:t xml:space="preserve">карт </w:t>
      </w:r>
      <w:r>
        <w:rPr>
          <w:sz w:val="32"/>
          <w:szCs w:val="32"/>
        </w:rPr>
        <w:t>на</w:t>
      </w:r>
      <w:r w:rsidR="0076263C" w:rsidRPr="0076263C">
        <w:rPr>
          <w:sz w:val="32"/>
          <w:szCs w:val="32"/>
        </w:rPr>
        <w:t xml:space="preserve"> устройств</w:t>
      </w:r>
      <w:r>
        <w:rPr>
          <w:sz w:val="32"/>
          <w:szCs w:val="32"/>
        </w:rPr>
        <w:t>о</w:t>
      </w:r>
      <w:r w:rsidR="0076263C" w:rsidRPr="0076263C">
        <w:rPr>
          <w:sz w:val="32"/>
          <w:szCs w:val="32"/>
        </w:rPr>
        <w:t xml:space="preserve"> канализаци</w:t>
      </w:r>
      <w:r>
        <w:rPr>
          <w:sz w:val="32"/>
          <w:szCs w:val="32"/>
        </w:rPr>
        <w:t>онных разводок ).</w:t>
      </w:r>
    </w:p>
    <w:p w14:paraId="1C2A1AC4" w14:textId="117A71CA" w:rsidR="0076263C" w:rsidRPr="0076263C" w:rsidRDefault="008251F0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>5.</w:t>
      </w:r>
      <w:r w:rsidR="00CD199E">
        <w:rPr>
          <w:sz w:val="32"/>
          <w:szCs w:val="32"/>
        </w:rPr>
        <w:t>Крепежные уголки</w:t>
      </w:r>
      <w:r w:rsidR="0076263C" w:rsidRPr="0076263C">
        <w:rPr>
          <w:sz w:val="32"/>
          <w:szCs w:val="32"/>
        </w:rPr>
        <w:t xml:space="preserve"> и встроенные смесители смонтированы на монтажную пену</w:t>
      </w:r>
      <w:r>
        <w:rPr>
          <w:sz w:val="32"/>
          <w:szCs w:val="32"/>
        </w:rPr>
        <w:t>.</w:t>
      </w:r>
    </w:p>
    <w:p w14:paraId="16518E59" w14:textId="24AC5A94" w:rsidR="0076263C" w:rsidRPr="0076263C" w:rsidRDefault="008251F0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>6. Сантехнические г</w:t>
      </w:r>
      <w:r w:rsidR="0076263C" w:rsidRPr="0076263C">
        <w:rPr>
          <w:sz w:val="32"/>
          <w:szCs w:val="32"/>
        </w:rPr>
        <w:t xml:space="preserve">ребенки </w:t>
      </w:r>
      <w:r w:rsidR="00433FA3">
        <w:rPr>
          <w:sz w:val="32"/>
          <w:szCs w:val="32"/>
        </w:rPr>
        <w:t>«</w:t>
      </w:r>
      <w:r w:rsidR="0076263C" w:rsidRPr="0076263C">
        <w:rPr>
          <w:sz w:val="32"/>
          <w:szCs w:val="32"/>
        </w:rPr>
        <w:t>притянуты</w:t>
      </w:r>
      <w:r w:rsidR="00433FA3">
        <w:rPr>
          <w:sz w:val="32"/>
          <w:szCs w:val="32"/>
        </w:rPr>
        <w:t>»</w:t>
      </w:r>
      <w:r w:rsidR="0076263C" w:rsidRPr="0076263C">
        <w:rPr>
          <w:sz w:val="32"/>
          <w:szCs w:val="32"/>
        </w:rPr>
        <w:t xml:space="preserve"> к стоякам канализации </w:t>
      </w:r>
      <w:r w:rsidR="00EA4C3D">
        <w:rPr>
          <w:sz w:val="32"/>
          <w:szCs w:val="32"/>
        </w:rPr>
        <w:t>х</w:t>
      </w:r>
      <w:r w:rsidR="0076263C" w:rsidRPr="0076263C">
        <w:rPr>
          <w:sz w:val="32"/>
          <w:szCs w:val="32"/>
        </w:rPr>
        <w:t>омутами</w:t>
      </w:r>
      <w:r w:rsidR="00EA4C3D">
        <w:rPr>
          <w:sz w:val="32"/>
          <w:szCs w:val="32"/>
        </w:rPr>
        <w:t>.</w:t>
      </w:r>
      <w:r w:rsidR="0076263C" w:rsidRPr="0076263C">
        <w:rPr>
          <w:sz w:val="32"/>
          <w:szCs w:val="32"/>
        </w:rPr>
        <w:t xml:space="preserve"> </w:t>
      </w:r>
    </w:p>
    <w:p w14:paraId="51CEA833" w14:textId="66A1BF59" w:rsidR="0076263C" w:rsidRPr="0076263C" w:rsidRDefault="00EA4C3D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 xml:space="preserve">7. </w:t>
      </w:r>
      <w:r w:rsidR="0076263C" w:rsidRPr="0076263C">
        <w:rPr>
          <w:sz w:val="32"/>
          <w:szCs w:val="32"/>
        </w:rPr>
        <w:t xml:space="preserve">Сливные бочки не подключены к </w:t>
      </w:r>
      <w:r>
        <w:rPr>
          <w:sz w:val="32"/>
          <w:szCs w:val="32"/>
        </w:rPr>
        <w:t xml:space="preserve">системе </w:t>
      </w:r>
      <w:r w:rsidR="0076263C" w:rsidRPr="0076263C">
        <w:rPr>
          <w:sz w:val="32"/>
          <w:szCs w:val="32"/>
        </w:rPr>
        <w:t>водоснабжени</w:t>
      </w:r>
      <w:r>
        <w:rPr>
          <w:sz w:val="32"/>
          <w:szCs w:val="32"/>
        </w:rPr>
        <w:t>я</w:t>
      </w:r>
    </w:p>
    <w:p w14:paraId="54761332" w14:textId="35CE3243" w:rsidR="007D21F5" w:rsidRDefault="00EA4C3D" w:rsidP="0076263C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="00433FA3">
        <w:rPr>
          <w:sz w:val="32"/>
          <w:szCs w:val="32"/>
        </w:rPr>
        <w:t>1.</w:t>
      </w:r>
      <w:r>
        <w:rPr>
          <w:sz w:val="32"/>
          <w:szCs w:val="32"/>
        </w:rPr>
        <w:t>8.</w:t>
      </w:r>
      <w:r w:rsidR="003D44C0">
        <w:rPr>
          <w:sz w:val="32"/>
          <w:szCs w:val="32"/>
        </w:rPr>
        <w:t xml:space="preserve"> </w:t>
      </w:r>
      <w:r w:rsidR="00433FA3">
        <w:rPr>
          <w:sz w:val="32"/>
          <w:szCs w:val="32"/>
        </w:rPr>
        <w:t>С</w:t>
      </w:r>
      <w:r w:rsidR="0076263C" w:rsidRPr="0076263C">
        <w:rPr>
          <w:sz w:val="32"/>
          <w:szCs w:val="32"/>
        </w:rPr>
        <w:t>меситель ду</w:t>
      </w:r>
      <w:r w:rsidR="003D44C0">
        <w:rPr>
          <w:sz w:val="32"/>
          <w:szCs w:val="32"/>
        </w:rPr>
        <w:t>ш</w:t>
      </w:r>
      <w:r w:rsidR="0076263C" w:rsidRPr="0076263C">
        <w:rPr>
          <w:sz w:val="32"/>
          <w:szCs w:val="32"/>
        </w:rPr>
        <w:t xml:space="preserve">а в стене не зачеканен </w:t>
      </w:r>
      <w:r w:rsidR="003D44C0">
        <w:rPr>
          <w:sz w:val="32"/>
          <w:szCs w:val="32"/>
        </w:rPr>
        <w:t>штукатурным раствором</w:t>
      </w:r>
      <w:r w:rsidR="00224824">
        <w:rPr>
          <w:sz w:val="32"/>
          <w:szCs w:val="32"/>
        </w:rPr>
        <w:t>,</w:t>
      </w:r>
    </w:p>
    <w:p w14:paraId="0C5A02AF" w14:textId="3589E62B" w:rsidR="00552E2F" w:rsidRDefault="00552E2F" w:rsidP="0076263C">
      <w:pPr>
        <w:jc w:val="left"/>
        <w:rPr>
          <w:color w:val="FF0000"/>
          <w:sz w:val="32"/>
          <w:szCs w:val="32"/>
        </w:rPr>
      </w:pPr>
      <w:r>
        <w:rPr>
          <w:sz w:val="32"/>
          <w:szCs w:val="32"/>
        </w:rPr>
        <w:t>5.1.9. Не</w:t>
      </w:r>
      <w:r w:rsidRPr="00552E2F">
        <w:rPr>
          <w:sz w:val="32"/>
          <w:szCs w:val="32"/>
        </w:rPr>
        <w:t xml:space="preserve"> герметично подключено соединение фитинга гигиенического душа</w:t>
      </w:r>
      <w:r w:rsidRPr="004D23D0">
        <w:rPr>
          <w:color w:val="FF0000"/>
          <w:sz w:val="32"/>
          <w:szCs w:val="32"/>
        </w:rPr>
        <w:t>.</w:t>
      </w:r>
      <w:r w:rsidR="00AB7B1C">
        <w:rPr>
          <w:color w:val="FF0000"/>
          <w:sz w:val="32"/>
          <w:szCs w:val="32"/>
        </w:rPr>
        <w:t xml:space="preserve"> </w:t>
      </w:r>
      <w:r w:rsidR="004D23D0" w:rsidRPr="004D23D0">
        <w:rPr>
          <w:color w:val="FF0000"/>
          <w:sz w:val="32"/>
          <w:szCs w:val="32"/>
        </w:rPr>
        <w:t xml:space="preserve"> </w:t>
      </w:r>
    </w:p>
    <w:p w14:paraId="06F8A47B" w14:textId="06D17EE8" w:rsidR="00D836AF" w:rsidRPr="0041179E" w:rsidRDefault="00D836AF" w:rsidP="0076263C">
      <w:pPr>
        <w:jc w:val="left"/>
        <w:rPr>
          <w:color w:val="000000" w:themeColor="text1"/>
          <w:sz w:val="32"/>
          <w:szCs w:val="32"/>
        </w:rPr>
      </w:pPr>
      <w:r w:rsidRPr="0041179E">
        <w:rPr>
          <w:color w:val="000000" w:themeColor="text1"/>
          <w:sz w:val="32"/>
          <w:szCs w:val="32"/>
        </w:rPr>
        <w:t>5.</w:t>
      </w:r>
      <w:r w:rsidR="0041179E" w:rsidRPr="0041179E">
        <w:rPr>
          <w:color w:val="000000" w:themeColor="text1"/>
          <w:sz w:val="32"/>
          <w:szCs w:val="32"/>
        </w:rPr>
        <w:t>1.10</w:t>
      </w:r>
      <w:r w:rsidRPr="0041179E">
        <w:rPr>
          <w:color w:val="000000" w:themeColor="text1"/>
          <w:sz w:val="32"/>
          <w:szCs w:val="32"/>
        </w:rPr>
        <w:t xml:space="preserve"> Не сделан вывод под ручную лейку </w:t>
      </w:r>
    </w:p>
    <w:p w14:paraId="27C243A6" w14:textId="536FDB35" w:rsidR="00D836AF" w:rsidRPr="0041179E" w:rsidRDefault="00D836AF" w:rsidP="0076263C">
      <w:pPr>
        <w:jc w:val="left"/>
        <w:rPr>
          <w:color w:val="000000" w:themeColor="text1"/>
          <w:sz w:val="32"/>
          <w:szCs w:val="32"/>
        </w:rPr>
      </w:pPr>
      <w:r w:rsidRPr="0041179E">
        <w:rPr>
          <w:color w:val="000000" w:themeColor="text1"/>
          <w:sz w:val="32"/>
          <w:szCs w:val="32"/>
        </w:rPr>
        <w:t>5.</w:t>
      </w:r>
      <w:r w:rsidR="0041179E" w:rsidRPr="0041179E">
        <w:rPr>
          <w:color w:val="000000" w:themeColor="text1"/>
          <w:sz w:val="32"/>
          <w:szCs w:val="32"/>
        </w:rPr>
        <w:t>1</w:t>
      </w:r>
      <w:r w:rsidRPr="0041179E">
        <w:rPr>
          <w:color w:val="000000" w:themeColor="text1"/>
          <w:sz w:val="32"/>
          <w:szCs w:val="32"/>
        </w:rPr>
        <w:t>.1</w:t>
      </w:r>
      <w:r w:rsidR="0041179E" w:rsidRPr="0041179E">
        <w:rPr>
          <w:color w:val="000000" w:themeColor="text1"/>
          <w:sz w:val="32"/>
          <w:szCs w:val="32"/>
        </w:rPr>
        <w:t xml:space="preserve">1. </w:t>
      </w:r>
      <w:r w:rsidRPr="0041179E">
        <w:rPr>
          <w:color w:val="000000" w:themeColor="text1"/>
          <w:sz w:val="32"/>
          <w:szCs w:val="32"/>
        </w:rPr>
        <w:t xml:space="preserve"> </w:t>
      </w:r>
      <w:bookmarkStart w:id="15" w:name="_Hlk531850054"/>
      <w:r w:rsidRPr="0041179E">
        <w:rPr>
          <w:color w:val="000000" w:themeColor="text1"/>
          <w:sz w:val="32"/>
          <w:szCs w:val="32"/>
        </w:rPr>
        <w:t xml:space="preserve">Гигиенический душ установлен  в стене на недостаточной глубине, что не позволяет установить отражатель плотно к стене </w:t>
      </w:r>
      <w:bookmarkEnd w:id="15"/>
    </w:p>
    <w:p w14:paraId="22D4DD2A" w14:textId="6A3E9DAC" w:rsidR="007D21F5" w:rsidRDefault="007D21F5" w:rsidP="002B2ADA">
      <w:pPr>
        <w:jc w:val="left"/>
        <w:rPr>
          <w:b/>
          <w:sz w:val="32"/>
          <w:szCs w:val="32"/>
        </w:rPr>
      </w:pPr>
    </w:p>
    <w:p w14:paraId="7F33C172" w14:textId="77777777" w:rsidR="0041179E" w:rsidRDefault="0041179E" w:rsidP="002B2ADA">
      <w:pPr>
        <w:jc w:val="left"/>
        <w:rPr>
          <w:b/>
          <w:sz w:val="32"/>
          <w:szCs w:val="32"/>
        </w:rPr>
      </w:pPr>
    </w:p>
    <w:p w14:paraId="586A4F77" w14:textId="1881F228" w:rsidR="00433FA3" w:rsidRPr="00433FA3" w:rsidRDefault="00433FA3" w:rsidP="002B2ADA">
      <w:pPr>
        <w:jc w:val="left"/>
        <w:rPr>
          <w:sz w:val="32"/>
          <w:szCs w:val="32"/>
          <w:u w:val="single"/>
        </w:rPr>
      </w:pPr>
      <w:r w:rsidRPr="00433FA3">
        <w:rPr>
          <w:sz w:val="32"/>
          <w:szCs w:val="32"/>
          <w:u w:val="single"/>
        </w:rPr>
        <w:t>5.2. Апартаменты Е246</w:t>
      </w:r>
    </w:p>
    <w:p w14:paraId="76C18846" w14:textId="0AB6703D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lastRenderedPageBreak/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 xml:space="preserve">.1. Теплоизоляция труб не выполнена. </w:t>
      </w:r>
    </w:p>
    <w:p w14:paraId="7995D8D1" w14:textId="5BC3B4AD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 xml:space="preserve">.2. На системе ГВС не установлены обратные клапана. </w:t>
      </w:r>
    </w:p>
    <w:p w14:paraId="04ABBFA4" w14:textId="104F9B0A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>.3. Не выполнен монтаж промывочных трасс от фильтров грубой очистки ГВС и ХВС.</w:t>
      </w:r>
    </w:p>
    <w:p w14:paraId="4BE3B7D7" w14:textId="470E1790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>.4.Выводы ГВС и ХВС выполнены не симметрично относительно канализации ( согласно технологических карт на устройство канализационных разводок ).</w:t>
      </w:r>
    </w:p>
    <w:p w14:paraId="7A1094F5" w14:textId="6E0D622A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>.5.Крепежные уголки и встроенные смесители смонтированы на монтажную пену.</w:t>
      </w:r>
    </w:p>
    <w:p w14:paraId="692F83BF" w14:textId="33056C3D" w:rsidR="00433FA3" w:rsidRP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 xml:space="preserve">.6. Сантехнические гребенки «притянуты» к стоякам канализации хомутами. </w:t>
      </w:r>
    </w:p>
    <w:p w14:paraId="5EDE2342" w14:textId="47DE4396" w:rsidR="00433FA3" w:rsidRDefault="00433FA3" w:rsidP="00433FA3">
      <w:pPr>
        <w:jc w:val="left"/>
        <w:rPr>
          <w:sz w:val="32"/>
          <w:szCs w:val="32"/>
        </w:rPr>
      </w:pPr>
      <w:r w:rsidRPr="00433FA3">
        <w:rPr>
          <w:sz w:val="32"/>
          <w:szCs w:val="32"/>
        </w:rPr>
        <w:t>5.</w:t>
      </w:r>
      <w:r>
        <w:rPr>
          <w:sz w:val="32"/>
          <w:szCs w:val="32"/>
        </w:rPr>
        <w:t>2</w:t>
      </w:r>
      <w:r w:rsidRPr="00433FA3">
        <w:rPr>
          <w:sz w:val="32"/>
          <w:szCs w:val="32"/>
        </w:rPr>
        <w:t>.7. Сливные б</w:t>
      </w:r>
      <w:r w:rsidR="003820FB">
        <w:rPr>
          <w:sz w:val="32"/>
          <w:szCs w:val="32"/>
        </w:rPr>
        <w:t>а</w:t>
      </w:r>
      <w:r w:rsidRPr="00433FA3">
        <w:rPr>
          <w:sz w:val="32"/>
          <w:szCs w:val="32"/>
        </w:rPr>
        <w:t>чки не подключены к системе водоснабжения</w:t>
      </w:r>
    </w:p>
    <w:p w14:paraId="34D3B526" w14:textId="6DA6546C" w:rsidR="0041179E" w:rsidRDefault="0041179E" w:rsidP="00433FA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5.2.8. </w:t>
      </w:r>
      <w:r w:rsidRPr="0041179E">
        <w:rPr>
          <w:sz w:val="32"/>
          <w:szCs w:val="32"/>
        </w:rPr>
        <w:t xml:space="preserve">Гигиенический душ установлен  в стене на недостаточной глубине, что не позволяет установить отражатель плотно к стене </w:t>
      </w:r>
    </w:p>
    <w:p w14:paraId="210193E5" w14:textId="460DF81F" w:rsidR="0041179E" w:rsidRDefault="0041179E" w:rsidP="00433FA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5.2.9. </w:t>
      </w:r>
      <w:r w:rsidRPr="0041179E">
        <w:rPr>
          <w:sz w:val="32"/>
          <w:szCs w:val="32"/>
        </w:rPr>
        <w:t>Не сделан вывод под ручную лейку</w:t>
      </w:r>
    </w:p>
    <w:p w14:paraId="4C2B6769" w14:textId="382AF7D8" w:rsidR="00433FA3" w:rsidRDefault="00433FA3" w:rsidP="00433FA3">
      <w:pPr>
        <w:jc w:val="left"/>
        <w:rPr>
          <w:sz w:val="32"/>
          <w:szCs w:val="32"/>
        </w:rPr>
      </w:pPr>
    </w:p>
    <w:p w14:paraId="079C5A25" w14:textId="3C4E6322" w:rsidR="005A79C7" w:rsidRPr="005A79C7" w:rsidRDefault="005A79C7" w:rsidP="005A79C7">
      <w:pPr>
        <w:jc w:val="left"/>
        <w:rPr>
          <w:sz w:val="32"/>
          <w:szCs w:val="32"/>
          <w:u w:val="single"/>
        </w:rPr>
      </w:pPr>
      <w:r w:rsidRPr="005A79C7">
        <w:rPr>
          <w:sz w:val="32"/>
          <w:szCs w:val="32"/>
          <w:u w:val="single"/>
        </w:rPr>
        <w:t>5.3. Апартаменты Е247</w:t>
      </w:r>
    </w:p>
    <w:p w14:paraId="143AE9F4" w14:textId="2F2AD9DB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 xml:space="preserve">.1. Теплоизоляция труб не выполнена. </w:t>
      </w:r>
    </w:p>
    <w:p w14:paraId="332DE512" w14:textId="50B87FB7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 xml:space="preserve">.2. На системе ГВС не установлены обратные клапана. </w:t>
      </w:r>
    </w:p>
    <w:p w14:paraId="02B9BC8F" w14:textId="4913D39A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>.3. Не выполнен монтаж промывочных трасс от фильтров грубой очистки ГВС и ХВС.</w:t>
      </w:r>
    </w:p>
    <w:p w14:paraId="2A836556" w14:textId="3C16FC31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>.4.Выводы ГВС и ХВС выполнены не симметрично относительно канализации ( согласно технологических карт на устройство канализационных разводок ).</w:t>
      </w:r>
    </w:p>
    <w:p w14:paraId="0DD34E3E" w14:textId="1C1AFFC5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>.5.Крепежные уголки и встроенные смесители смонтированы на монтажную пену.</w:t>
      </w:r>
    </w:p>
    <w:p w14:paraId="7E6D5B44" w14:textId="7E112682" w:rsidR="005A79C7" w:rsidRPr="005A79C7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 xml:space="preserve">.6. Сантехнические гребенки «притянуты» к стоякам канализации хомутами. </w:t>
      </w:r>
    </w:p>
    <w:p w14:paraId="6372E4FF" w14:textId="1F06F7AB" w:rsidR="00433FA3" w:rsidRDefault="005A79C7" w:rsidP="005A79C7">
      <w:pPr>
        <w:jc w:val="left"/>
        <w:rPr>
          <w:sz w:val="32"/>
          <w:szCs w:val="32"/>
        </w:rPr>
      </w:pPr>
      <w:r w:rsidRPr="005A79C7">
        <w:rPr>
          <w:sz w:val="32"/>
          <w:szCs w:val="32"/>
        </w:rPr>
        <w:t>5.</w:t>
      </w:r>
      <w:r>
        <w:rPr>
          <w:sz w:val="32"/>
          <w:szCs w:val="32"/>
        </w:rPr>
        <w:t>3</w:t>
      </w:r>
      <w:r w:rsidRPr="005A79C7">
        <w:rPr>
          <w:sz w:val="32"/>
          <w:szCs w:val="32"/>
        </w:rPr>
        <w:t>.7. Сливные б</w:t>
      </w:r>
      <w:r w:rsidR="003820FB">
        <w:rPr>
          <w:sz w:val="32"/>
          <w:szCs w:val="32"/>
        </w:rPr>
        <w:t>а</w:t>
      </w:r>
      <w:r w:rsidRPr="005A79C7">
        <w:rPr>
          <w:sz w:val="32"/>
          <w:szCs w:val="32"/>
        </w:rPr>
        <w:t>чки не подключены к системе водоснабжения</w:t>
      </w:r>
    </w:p>
    <w:p w14:paraId="69582E24" w14:textId="20F4A856" w:rsidR="0041179E" w:rsidRDefault="0041179E" w:rsidP="005A79C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5.3.8. </w:t>
      </w:r>
      <w:r w:rsidRPr="0041179E">
        <w:rPr>
          <w:sz w:val="32"/>
          <w:szCs w:val="32"/>
        </w:rPr>
        <w:t xml:space="preserve">Гигиенический душ установлен  в стене на недостаточной глубине, что не позволяет установить отражатель плотно к стене </w:t>
      </w:r>
    </w:p>
    <w:p w14:paraId="64EAB45F" w14:textId="1556B0E1" w:rsidR="0041179E" w:rsidRPr="00433FA3" w:rsidRDefault="0041179E" w:rsidP="005A79C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5.3.9. </w:t>
      </w:r>
      <w:r w:rsidRPr="0041179E">
        <w:rPr>
          <w:sz w:val="32"/>
          <w:szCs w:val="32"/>
        </w:rPr>
        <w:t>Не сделан вывод под ручную лейку</w:t>
      </w:r>
    </w:p>
    <w:p w14:paraId="6B31BAEE" w14:textId="1212BE82" w:rsidR="00433FA3" w:rsidRDefault="00433FA3" w:rsidP="002B2ADA">
      <w:pPr>
        <w:jc w:val="left"/>
        <w:rPr>
          <w:b/>
          <w:sz w:val="32"/>
          <w:szCs w:val="32"/>
        </w:rPr>
      </w:pPr>
    </w:p>
    <w:p w14:paraId="20B12AE6" w14:textId="560A1115" w:rsidR="00DF0EDB" w:rsidRPr="00DF0EDB" w:rsidRDefault="00DF0EDB" w:rsidP="00DF0EDB">
      <w:pPr>
        <w:jc w:val="left"/>
        <w:rPr>
          <w:sz w:val="32"/>
          <w:szCs w:val="32"/>
          <w:u w:val="single"/>
        </w:rPr>
      </w:pPr>
      <w:r w:rsidRPr="00DF0EDB">
        <w:rPr>
          <w:sz w:val="32"/>
          <w:szCs w:val="32"/>
          <w:u w:val="single"/>
        </w:rPr>
        <w:t>5.</w:t>
      </w:r>
      <w:r>
        <w:rPr>
          <w:sz w:val="32"/>
          <w:szCs w:val="32"/>
          <w:u w:val="single"/>
        </w:rPr>
        <w:t>4</w:t>
      </w:r>
      <w:r w:rsidRPr="00DF0EDB">
        <w:rPr>
          <w:sz w:val="32"/>
          <w:szCs w:val="32"/>
          <w:u w:val="single"/>
        </w:rPr>
        <w:t>. Апартаменты Е247</w:t>
      </w:r>
    </w:p>
    <w:p w14:paraId="47C780D0" w14:textId="7BA4449B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 xml:space="preserve">.1. Теплоизоляция труб не выполнена. </w:t>
      </w:r>
    </w:p>
    <w:p w14:paraId="4BA57B70" w14:textId="6EC52151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lastRenderedPageBreak/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 xml:space="preserve">.2. На системе ГВС не установлены обратные клапана. </w:t>
      </w:r>
    </w:p>
    <w:p w14:paraId="267D434B" w14:textId="4CCB129F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>.3. Не выполнен монтаж промывочных трасс от фильтров грубой очистки ГВС и ХВС.</w:t>
      </w:r>
    </w:p>
    <w:p w14:paraId="2E8B524A" w14:textId="0E9803DB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>.4.Выводы ГВС и ХВС выполнены не симметрично относительно канализации ( согласно технологических карт на устройство канализационных разводок ).</w:t>
      </w:r>
    </w:p>
    <w:p w14:paraId="31E0A3A5" w14:textId="2706CC8A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>.5.Крепежные уголки и встроенные смесители смонтированы на монтажную пену.</w:t>
      </w:r>
    </w:p>
    <w:p w14:paraId="11F2C4B7" w14:textId="4CF4DDC9" w:rsidR="00DF0EDB" w:rsidRPr="00DF0EDB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 xml:space="preserve">.6. Сантехнические гребенки «притянуты» к стоякам канализации хомутами. </w:t>
      </w:r>
    </w:p>
    <w:p w14:paraId="74234901" w14:textId="6BB3B400" w:rsidR="005A79C7" w:rsidRDefault="00DF0EDB" w:rsidP="00DF0EDB">
      <w:pPr>
        <w:jc w:val="left"/>
        <w:rPr>
          <w:sz w:val="32"/>
          <w:szCs w:val="32"/>
        </w:rPr>
      </w:pPr>
      <w:r w:rsidRPr="00DF0EDB">
        <w:rPr>
          <w:sz w:val="32"/>
          <w:szCs w:val="32"/>
        </w:rPr>
        <w:t>5.</w:t>
      </w:r>
      <w:r>
        <w:rPr>
          <w:sz w:val="32"/>
          <w:szCs w:val="32"/>
        </w:rPr>
        <w:t>4</w:t>
      </w:r>
      <w:r w:rsidRPr="00DF0EDB">
        <w:rPr>
          <w:sz w:val="32"/>
          <w:szCs w:val="32"/>
        </w:rPr>
        <w:t>.7. Сливные б</w:t>
      </w:r>
      <w:r w:rsidR="003820FB">
        <w:rPr>
          <w:sz w:val="32"/>
          <w:szCs w:val="32"/>
        </w:rPr>
        <w:t>а</w:t>
      </w:r>
      <w:r w:rsidRPr="00DF0EDB">
        <w:rPr>
          <w:sz w:val="32"/>
          <w:szCs w:val="32"/>
        </w:rPr>
        <w:t>чки не подключены к системе водоснабжения</w:t>
      </w:r>
    </w:p>
    <w:p w14:paraId="680D536B" w14:textId="39CC5991" w:rsidR="0041179E" w:rsidRDefault="0041179E" w:rsidP="00DF0ED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5.4.8. </w:t>
      </w:r>
      <w:r w:rsidRPr="0041179E">
        <w:rPr>
          <w:sz w:val="32"/>
          <w:szCs w:val="32"/>
        </w:rPr>
        <w:t xml:space="preserve">Гигиенический душ установлен  в стене на недостаточной глубине, что не позволяет установить отражатель плотно к стене </w:t>
      </w:r>
    </w:p>
    <w:p w14:paraId="6F94E17F" w14:textId="544ECDF5" w:rsidR="0041179E" w:rsidRPr="00DF0EDB" w:rsidRDefault="0041179E" w:rsidP="00DF0ED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5.4.9. </w:t>
      </w:r>
      <w:r w:rsidRPr="0041179E">
        <w:rPr>
          <w:sz w:val="32"/>
          <w:szCs w:val="32"/>
        </w:rPr>
        <w:t>Не сделан вывод под ручную лейку</w:t>
      </w:r>
    </w:p>
    <w:p w14:paraId="1637EAA6" w14:textId="708612B2" w:rsidR="005A79C7" w:rsidRDefault="005A79C7" w:rsidP="002B2ADA">
      <w:pPr>
        <w:jc w:val="left"/>
        <w:rPr>
          <w:b/>
          <w:sz w:val="32"/>
          <w:szCs w:val="32"/>
        </w:rPr>
      </w:pPr>
    </w:p>
    <w:p w14:paraId="2CDACF3D" w14:textId="7556FC50" w:rsidR="00D50096" w:rsidRPr="00D50096" w:rsidRDefault="00D50096" w:rsidP="00D50096">
      <w:pPr>
        <w:jc w:val="left"/>
        <w:rPr>
          <w:sz w:val="32"/>
          <w:szCs w:val="32"/>
          <w:u w:val="single"/>
        </w:rPr>
      </w:pPr>
      <w:r w:rsidRPr="00D50096">
        <w:rPr>
          <w:sz w:val="32"/>
          <w:szCs w:val="32"/>
          <w:u w:val="single"/>
        </w:rPr>
        <w:t>5.5. Апартаменты Е248</w:t>
      </w:r>
    </w:p>
    <w:p w14:paraId="614D1772" w14:textId="027EB094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 xml:space="preserve">.1. Теплоизоляция труб не выполнена. </w:t>
      </w:r>
    </w:p>
    <w:p w14:paraId="65896AC5" w14:textId="7375D357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 xml:space="preserve">.2. На системе ГВС не установлены обратные клапана. </w:t>
      </w:r>
    </w:p>
    <w:p w14:paraId="63D1F928" w14:textId="5EFF2C73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>.3. Не выполнен монтаж промывочных трасс от фильтров грубой очистки ГВС и ХВС.</w:t>
      </w:r>
    </w:p>
    <w:p w14:paraId="09505B76" w14:textId="3BDFF6BB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>.4.Выводы ГВС и ХВС выполнены не симметрично относительно канализации ( согласно технологических карт на устройство канализационных разводок ).</w:t>
      </w:r>
    </w:p>
    <w:p w14:paraId="6AD16EDE" w14:textId="711A9503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>.5.Крепежные уголки и встроенные смесители смонтированы на монтажную пену.</w:t>
      </w:r>
    </w:p>
    <w:p w14:paraId="7F9732E8" w14:textId="035ABC1F" w:rsidR="00D50096" w:rsidRPr="00D50096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 xml:space="preserve">.6. Сантехнические гребенки «притянуты» к стоякам канализации хомутами. </w:t>
      </w:r>
    </w:p>
    <w:p w14:paraId="628835F7" w14:textId="3449AAFD" w:rsidR="00DF0EDB" w:rsidRDefault="00D50096" w:rsidP="00D50096">
      <w:pPr>
        <w:jc w:val="left"/>
        <w:rPr>
          <w:sz w:val="32"/>
          <w:szCs w:val="32"/>
        </w:rPr>
      </w:pPr>
      <w:r w:rsidRPr="00D50096">
        <w:rPr>
          <w:sz w:val="32"/>
          <w:szCs w:val="32"/>
        </w:rPr>
        <w:t>5.</w:t>
      </w:r>
      <w:r>
        <w:rPr>
          <w:sz w:val="32"/>
          <w:szCs w:val="32"/>
        </w:rPr>
        <w:t>5</w:t>
      </w:r>
      <w:r w:rsidRPr="00D50096">
        <w:rPr>
          <w:sz w:val="32"/>
          <w:szCs w:val="32"/>
        </w:rPr>
        <w:t>.7. Сливные б</w:t>
      </w:r>
      <w:r w:rsidR="003820FB">
        <w:rPr>
          <w:sz w:val="32"/>
          <w:szCs w:val="32"/>
        </w:rPr>
        <w:t>а</w:t>
      </w:r>
      <w:r w:rsidRPr="00D50096">
        <w:rPr>
          <w:sz w:val="32"/>
          <w:szCs w:val="32"/>
        </w:rPr>
        <w:t>чки не подключены к системе водоснабжения</w:t>
      </w:r>
    </w:p>
    <w:p w14:paraId="0931848E" w14:textId="6E401A53" w:rsidR="0041179E" w:rsidRDefault="0041179E" w:rsidP="00D50096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5.5.8. </w:t>
      </w:r>
      <w:r w:rsidRPr="0041179E">
        <w:rPr>
          <w:sz w:val="32"/>
          <w:szCs w:val="32"/>
        </w:rPr>
        <w:t xml:space="preserve">Гигиенический душ установлен  в стене на недостаточной глубине, что не позволяет установить отражатель плотно к стене </w:t>
      </w:r>
    </w:p>
    <w:p w14:paraId="2C3ED8B1" w14:textId="53EBCF2B" w:rsidR="0041179E" w:rsidRPr="00D50096" w:rsidRDefault="0041179E" w:rsidP="00D50096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5.5.9. </w:t>
      </w:r>
      <w:r w:rsidRPr="0041179E">
        <w:rPr>
          <w:sz w:val="32"/>
          <w:szCs w:val="32"/>
        </w:rPr>
        <w:t>Не сделан вывод под ручную лейку</w:t>
      </w:r>
    </w:p>
    <w:p w14:paraId="5DA1705C" w14:textId="7F1B55C9" w:rsidR="00DF0EDB" w:rsidRDefault="00DF0EDB" w:rsidP="002B2ADA">
      <w:pPr>
        <w:jc w:val="left"/>
        <w:rPr>
          <w:b/>
          <w:sz w:val="32"/>
          <w:szCs w:val="32"/>
        </w:rPr>
      </w:pPr>
    </w:p>
    <w:p w14:paraId="52889417" w14:textId="405AD2D4" w:rsidR="003820FB" w:rsidRPr="003820FB" w:rsidRDefault="003820FB" w:rsidP="003820FB">
      <w:pPr>
        <w:jc w:val="left"/>
        <w:rPr>
          <w:sz w:val="32"/>
          <w:szCs w:val="32"/>
          <w:u w:val="single"/>
        </w:rPr>
      </w:pPr>
      <w:r w:rsidRPr="003820FB">
        <w:rPr>
          <w:sz w:val="32"/>
          <w:szCs w:val="32"/>
          <w:u w:val="single"/>
        </w:rPr>
        <w:t>5.6. Апартаменты Е249</w:t>
      </w:r>
    </w:p>
    <w:p w14:paraId="5CA619A2" w14:textId="5E40D36F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 xml:space="preserve">.1. Теплоизоляция труб не выполнена. </w:t>
      </w:r>
    </w:p>
    <w:p w14:paraId="6B324F8A" w14:textId="202B44EE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 xml:space="preserve">.2. На системе ГВС не установлены обратные клапана. </w:t>
      </w:r>
    </w:p>
    <w:p w14:paraId="04224C5C" w14:textId="1BCAD2AF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lastRenderedPageBreak/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>.3. Не выполнен монтаж промывочных трасс от фильтров грубой очистки ГВС и ХВС.</w:t>
      </w:r>
    </w:p>
    <w:p w14:paraId="32D81634" w14:textId="01164C72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>.4.Выводы ГВС и ХВС выполнены не симметрично относительно канализации ( согласно технологических карт на устройство канализационных разводок ).</w:t>
      </w:r>
    </w:p>
    <w:p w14:paraId="26D885E2" w14:textId="635FE6BE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>.5.Крепежные уголки и встроенные смесители смонтированы на монтажную пену.</w:t>
      </w:r>
    </w:p>
    <w:p w14:paraId="5B950365" w14:textId="0CDA3D65" w:rsidR="003820FB" w:rsidRPr="003820FB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 xml:space="preserve">.6. Сантехнические гребенки «притянуты» к стоякам канализации хомутами. </w:t>
      </w:r>
    </w:p>
    <w:p w14:paraId="56B70D8F" w14:textId="5AD83E89" w:rsidR="00D50096" w:rsidRDefault="003820FB" w:rsidP="003820FB">
      <w:pPr>
        <w:jc w:val="left"/>
        <w:rPr>
          <w:sz w:val="32"/>
          <w:szCs w:val="32"/>
        </w:rPr>
      </w:pPr>
      <w:r w:rsidRPr="003820FB">
        <w:rPr>
          <w:sz w:val="32"/>
          <w:szCs w:val="32"/>
        </w:rPr>
        <w:t>5.</w:t>
      </w:r>
      <w:r>
        <w:rPr>
          <w:sz w:val="32"/>
          <w:szCs w:val="32"/>
        </w:rPr>
        <w:t>6</w:t>
      </w:r>
      <w:r w:rsidRPr="003820FB">
        <w:rPr>
          <w:sz w:val="32"/>
          <w:szCs w:val="32"/>
        </w:rPr>
        <w:t>.7. Сливные бочки не подключены к системе водоснабжения</w:t>
      </w:r>
    </w:p>
    <w:p w14:paraId="34E3E91C" w14:textId="18779385" w:rsidR="0041179E" w:rsidRDefault="0041179E" w:rsidP="003820F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5.6.8. </w:t>
      </w:r>
      <w:r w:rsidRPr="0041179E">
        <w:rPr>
          <w:sz w:val="32"/>
          <w:szCs w:val="32"/>
        </w:rPr>
        <w:t>Гигиенический душ установлен  в стене на недостаточной глубине, что не позволяет установить отражатель плотно</w:t>
      </w:r>
      <w:r>
        <w:rPr>
          <w:sz w:val="32"/>
          <w:szCs w:val="32"/>
        </w:rPr>
        <w:t xml:space="preserve"> к стене</w:t>
      </w:r>
      <w:r w:rsidRPr="0041179E">
        <w:rPr>
          <w:sz w:val="32"/>
          <w:szCs w:val="32"/>
        </w:rPr>
        <w:t>.</w:t>
      </w:r>
    </w:p>
    <w:p w14:paraId="3E630233" w14:textId="709E0AE4" w:rsidR="0041179E" w:rsidRPr="003820FB" w:rsidRDefault="0041179E" w:rsidP="003820F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5.6.9. </w:t>
      </w:r>
      <w:r w:rsidRPr="0041179E">
        <w:rPr>
          <w:sz w:val="32"/>
          <w:szCs w:val="32"/>
        </w:rPr>
        <w:t>Не сделан вывод под ручную лейку</w:t>
      </w:r>
    </w:p>
    <w:p w14:paraId="7B2D4F08" w14:textId="77777777" w:rsidR="00D50096" w:rsidRDefault="00D50096" w:rsidP="002B2ADA">
      <w:pPr>
        <w:jc w:val="left"/>
        <w:rPr>
          <w:b/>
          <w:sz w:val="32"/>
          <w:szCs w:val="32"/>
        </w:rPr>
      </w:pPr>
    </w:p>
    <w:p w14:paraId="3FFFDB25" w14:textId="177542AB" w:rsidR="005F7DCB" w:rsidRPr="00796271" w:rsidRDefault="005F7DCB" w:rsidP="002B2ADA">
      <w:pPr>
        <w:jc w:val="left"/>
        <w:rPr>
          <w:color w:val="FF0000"/>
          <w:sz w:val="32"/>
          <w:szCs w:val="32"/>
        </w:rPr>
      </w:pPr>
      <w:r>
        <w:rPr>
          <w:b/>
          <w:sz w:val="32"/>
          <w:szCs w:val="32"/>
        </w:rPr>
        <w:t>6. Система электроснабжения.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кухня-комната).</w:t>
      </w:r>
      <w:r w:rsidR="00036F99">
        <w:rPr>
          <w:sz w:val="32"/>
          <w:szCs w:val="32"/>
        </w:rPr>
        <w:t xml:space="preserve"> </w:t>
      </w:r>
    </w:p>
    <w:p w14:paraId="25B3C3A4" w14:textId="77777777" w:rsidR="00AF342C" w:rsidRPr="00796271" w:rsidRDefault="00AF342C" w:rsidP="002B2ADA">
      <w:pPr>
        <w:jc w:val="left"/>
        <w:rPr>
          <w:b/>
          <w:color w:val="FF0000"/>
          <w:sz w:val="32"/>
          <w:szCs w:val="32"/>
        </w:rPr>
      </w:pPr>
    </w:p>
    <w:p w14:paraId="6E2A8C98" w14:textId="43BED218" w:rsidR="0048094B" w:rsidRPr="0048094B" w:rsidRDefault="0048094B" w:rsidP="002B2ADA">
      <w:pPr>
        <w:jc w:val="left"/>
        <w:rPr>
          <w:sz w:val="32"/>
          <w:szCs w:val="32"/>
          <w:u w:val="single"/>
        </w:rPr>
      </w:pPr>
      <w:bookmarkStart w:id="16" w:name="_Hlk530131942"/>
      <w:r w:rsidRPr="0048094B">
        <w:rPr>
          <w:sz w:val="32"/>
          <w:szCs w:val="32"/>
          <w:u w:val="single"/>
        </w:rPr>
        <w:t>6.1. Апартаменты Е244.</w:t>
      </w:r>
    </w:p>
    <w:p w14:paraId="1DDBCE6A" w14:textId="1F691CB2" w:rsidR="005F7DCB" w:rsidRPr="005F7DCB" w:rsidRDefault="005F7DC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6.1.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 А</w:t>
      </w:r>
      <w:r w:rsidRPr="005F7DCB">
        <w:rPr>
          <w:sz w:val="32"/>
          <w:szCs w:val="32"/>
        </w:rPr>
        <w:t>втомат</w:t>
      </w:r>
      <w:r>
        <w:rPr>
          <w:sz w:val="32"/>
          <w:szCs w:val="32"/>
        </w:rPr>
        <w:t xml:space="preserve">ические выключатели в распределительных </w:t>
      </w:r>
      <w:r w:rsidR="0070078D">
        <w:rPr>
          <w:sz w:val="32"/>
          <w:szCs w:val="32"/>
        </w:rPr>
        <w:t xml:space="preserve">щитках </w:t>
      </w:r>
      <w:r w:rsidRPr="005F7DCB">
        <w:rPr>
          <w:sz w:val="32"/>
          <w:szCs w:val="32"/>
        </w:rPr>
        <w:t xml:space="preserve">загрязнены </w:t>
      </w:r>
      <w:bookmarkStart w:id="17" w:name="_Hlk529355088"/>
      <w:r w:rsidRPr="005F7DCB">
        <w:rPr>
          <w:sz w:val="32"/>
          <w:szCs w:val="32"/>
        </w:rPr>
        <w:t>штукатурной смесью</w:t>
      </w:r>
      <w:r>
        <w:rPr>
          <w:sz w:val="32"/>
          <w:szCs w:val="32"/>
        </w:rPr>
        <w:t xml:space="preserve">. </w:t>
      </w:r>
      <w:bookmarkEnd w:id="17"/>
    </w:p>
    <w:p w14:paraId="148A70A2" w14:textId="197109D2" w:rsidR="005F7DCB" w:rsidRPr="005F7DCB" w:rsidRDefault="005F7DC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</w:t>
      </w:r>
      <w:r>
        <w:rPr>
          <w:sz w:val="32"/>
          <w:szCs w:val="32"/>
        </w:rPr>
        <w:t>.</w:t>
      </w:r>
      <w:r w:rsidR="0048094B">
        <w:rPr>
          <w:sz w:val="32"/>
          <w:szCs w:val="32"/>
        </w:rPr>
        <w:t>2.</w:t>
      </w:r>
      <w:r>
        <w:rPr>
          <w:sz w:val="32"/>
          <w:szCs w:val="32"/>
        </w:rPr>
        <w:t xml:space="preserve"> Установленные п</w:t>
      </w:r>
      <w:r w:rsidRPr="005F7DCB">
        <w:rPr>
          <w:sz w:val="32"/>
          <w:szCs w:val="32"/>
        </w:rPr>
        <w:t xml:space="preserve">одрозетники </w:t>
      </w:r>
      <w:r>
        <w:rPr>
          <w:sz w:val="32"/>
          <w:szCs w:val="32"/>
        </w:rPr>
        <w:t xml:space="preserve"> </w:t>
      </w:r>
      <w:r w:rsidRPr="005F7DCB">
        <w:rPr>
          <w:sz w:val="32"/>
          <w:szCs w:val="32"/>
        </w:rPr>
        <w:t>за</w:t>
      </w:r>
      <w:r>
        <w:rPr>
          <w:sz w:val="32"/>
          <w:szCs w:val="32"/>
        </w:rPr>
        <w:t>гря</w:t>
      </w:r>
      <w:r w:rsidRPr="005F7DCB">
        <w:rPr>
          <w:sz w:val="32"/>
          <w:szCs w:val="32"/>
        </w:rPr>
        <w:t>знены</w:t>
      </w:r>
      <w:r>
        <w:rPr>
          <w:sz w:val="32"/>
          <w:szCs w:val="32"/>
        </w:rPr>
        <w:t xml:space="preserve"> </w:t>
      </w:r>
      <w:r w:rsidRPr="005F7DCB">
        <w:rPr>
          <w:sz w:val="32"/>
          <w:szCs w:val="32"/>
        </w:rPr>
        <w:t>штукатурной смесью.</w:t>
      </w:r>
    </w:p>
    <w:p w14:paraId="1E0FAC34" w14:textId="2C871D2F" w:rsidR="005F7DCB" w:rsidRPr="005F7DCB" w:rsidRDefault="005F7DC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>3. В</w:t>
      </w:r>
      <w:r w:rsidRPr="005F7DCB">
        <w:rPr>
          <w:sz w:val="32"/>
          <w:szCs w:val="32"/>
        </w:rPr>
        <w:t xml:space="preserve">ыявлен монтаж подрозетников </w:t>
      </w:r>
      <w:r w:rsidR="0036127B">
        <w:rPr>
          <w:sz w:val="32"/>
          <w:szCs w:val="32"/>
        </w:rPr>
        <w:t xml:space="preserve">на </w:t>
      </w:r>
      <w:r w:rsidRPr="005F7DCB">
        <w:rPr>
          <w:sz w:val="32"/>
          <w:szCs w:val="32"/>
        </w:rPr>
        <w:t>монтажн</w:t>
      </w:r>
      <w:r w:rsidR="0036127B">
        <w:rPr>
          <w:sz w:val="32"/>
          <w:szCs w:val="32"/>
        </w:rPr>
        <w:t>ую</w:t>
      </w:r>
      <w:r w:rsidRPr="005F7DCB">
        <w:rPr>
          <w:sz w:val="32"/>
          <w:szCs w:val="32"/>
        </w:rPr>
        <w:t xml:space="preserve"> пен</w:t>
      </w:r>
      <w:r w:rsidR="0036127B">
        <w:rPr>
          <w:sz w:val="32"/>
          <w:szCs w:val="32"/>
        </w:rPr>
        <w:t>у.</w:t>
      </w:r>
    </w:p>
    <w:p w14:paraId="24746354" w14:textId="39E6B38D" w:rsidR="0036127B" w:rsidRDefault="0036127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>4. С</w:t>
      </w:r>
      <w:r w:rsidR="005F7DCB" w:rsidRPr="005F7DCB">
        <w:rPr>
          <w:sz w:val="32"/>
          <w:szCs w:val="32"/>
        </w:rPr>
        <w:t xml:space="preserve">истема </w:t>
      </w:r>
      <w:r>
        <w:rPr>
          <w:sz w:val="32"/>
          <w:szCs w:val="32"/>
        </w:rPr>
        <w:t xml:space="preserve">защиты от </w:t>
      </w:r>
      <w:r w:rsidR="005F7DCB" w:rsidRPr="005F7DCB">
        <w:rPr>
          <w:sz w:val="32"/>
          <w:szCs w:val="32"/>
        </w:rPr>
        <w:t xml:space="preserve">протечек не окончена </w:t>
      </w:r>
      <w:r>
        <w:rPr>
          <w:sz w:val="32"/>
          <w:szCs w:val="32"/>
        </w:rPr>
        <w:t xml:space="preserve">(Не </w:t>
      </w:r>
      <w:r w:rsidRPr="0036127B">
        <w:rPr>
          <w:sz w:val="32"/>
          <w:szCs w:val="32"/>
        </w:rPr>
        <w:t>установ</w:t>
      </w:r>
      <w:r>
        <w:rPr>
          <w:sz w:val="32"/>
          <w:szCs w:val="32"/>
        </w:rPr>
        <w:t>лен</w:t>
      </w:r>
      <w:r w:rsidRPr="0036127B">
        <w:rPr>
          <w:sz w:val="32"/>
          <w:szCs w:val="32"/>
        </w:rPr>
        <w:t xml:space="preserve"> блок управления системой протечек</w:t>
      </w:r>
      <w:r>
        <w:rPr>
          <w:sz w:val="32"/>
          <w:szCs w:val="32"/>
        </w:rPr>
        <w:t>, не выполнены пусконаладочные работы)</w:t>
      </w:r>
    </w:p>
    <w:p w14:paraId="5A4E06F4" w14:textId="5377D993" w:rsidR="005F7DCB" w:rsidRPr="005F7DCB" w:rsidRDefault="0036127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>5.</w:t>
      </w:r>
      <w:r w:rsidRPr="0036127B">
        <w:rPr>
          <w:sz w:val="32"/>
          <w:szCs w:val="32"/>
        </w:rPr>
        <w:t xml:space="preserve"> </w:t>
      </w:r>
      <w:r>
        <w:rPr>
          <w:sz w:val="32"/>
          <w:szCs w:val="32"/>
        </w:rPr>
        <w:t>Д</w:t>
      </w:r>
      <w:r w:rsidRPr="0036127B">
        <w:rPr>
          <w:sz w:val="32"/>
          <w:szCs w:val="32"/>
        </w:rPr>
        <w:t>атчики системы загрязнены строительными смесями</w:t>
      </w:r>
      <w:r>
        <w:rPr>
          <w:sz w:val="32"/>
          <w:szCs w:val="32"/>
        </w:rPr>
        <w:t>.</w:t>
      </w:r>
      <w:r w:rsidRPr="0036127B">
        <w:rPr>
          <w:sz w:val="32"/>
          <w:szCs w:val="32"/>
        </w:rPr>
        <w:t xml:space="preserve"> </w:t>
      </w:r>
    </w:p>
    <w:p w14:paraId="270D9D76" w14:textId="111FA70F" w:rsidR="007D21F5" w:rsidRDefault="0036127B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6. </w:t>
      </w:r>
      <w:r w:rsidR="001E1A13">
        <w:rPr>
          <w:sz w:val="32"/>
          <w:szCs w:val="32"/>
        </w:rPr>
        <w:t>З</w:t>
      </w:r>
      <w:r>
        <w:rPr>
          <w:sz w:val="32"/>
          <w:szCs w:val="32"/>
        </w:rPr>
        <w:t xml:space="preserve">амер </w:t>
      </w:r>
      <w:r w:rsidR="005F7DCB" w:rsidRPr="005F7DCB">
        <w:rPr>
          <w:sz w:val="32"/>
          <w:szCs w:val="32"/>
        </w:rPr>
        <w:t>сопротивлени</w:t>
      </w:r>
      <w:r>
        <w:rPr>
          <w:sz w:val="32"/>
          <w:szCs w:val="32"/>
        </w:rPr>
        <w:t>я</w:t>
      </w:r>
      <w:r w:rsidR="005F7DCB" w:rsidRPr="005F7DCB">
        <w:rPr>
          <w:sz w:val="32"/>
          <w:szCs w:val="32"/>
        </w:rPr>
        <w:t xml:space="preserve"> изоляции не проводился</w:t>
      </w:r>
      <w:r>
        <w:rPr>
          <w:sz w:val="32"/>
          <w:szCs w:val="32"/>
        </w:rPr>
        <w:t>.</w:t>
      </w:r>
    </w:p>
    <w:p w14:paraId="14B642DC" w14:textId="113398D3" w:rsidR="007F4A0B" w:rsidRDefault="00993442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7. </w:t>
      </w:r>
      <w:r w:rsidRPr="00993442">
        <w:rPr>
          <w:sz w:val="32"/>
          <w:szCs w:val="32"/>
        </w:rPr>
        <w:t>Коробк</w:t>
      </w:r>
      <w:r>
        <w:rPr>
          <w:sz w:val="32"/>
          <w:szCs w:val="32"/>
        </w:rPr>
        <w:t>и</w:t>
      </w:r>
      <w:r w:rsidRPr="00993442">
        <w:rPr>
          <w:sz w:val="32"/>
          <w:szCs w:val="32"/>
        </w:rPr>
        <w:t xml:space="preserve"> уравнивания потенциалов (КУП)</w:t>
      </w:r>
      <w:r>
        <w:rPr>
          <w:sz w:val="32"/>
          <w:szCs w:val="32"/>
        </w:rPr>
        <w:t xml:space="preserve"> не выполнены по всем помещениям.</w:t>
      </w:r>
    </w:p>
    <w:p w14:paraId="61C62B66" w14:textId="0F56E28F" w:rsidR="00993442" w:rsidRDefault="00993442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8. В помещениях кухни питание вытяжки подключено через </w:t>
      </w:r>
      <w:r w:rsidR="007B6EF5">
        <w:rPr>
          <w:sz w:val="32"/>
          <w:szCs w:val="32"/>
        </w:rPr>
        <w:t xml:space="preserve">общую </w:t>
      </w:r>
      <w:r>
        <w:rPr>
          <w:sz w:val="32"/>
          <w:szCs w:val="32"/>
        </w:rPr>
        <w:t>группу</w:t>
      </w:r>
      <w:r w:rsidR="007B6EF5">
        <w:rPr>
          <w:sz w:val="32"/>
          <w:szCs w:val="32"/>
        </w:rPr>
        <w:t xml:space="preserve"> силовых розеток</w:t>
      </w:r>
      <w:r>
        <w:rPr>
          <w:sz w:val="32"/>
          <w:szCs w:val="32"/>
        </w:rPr>
        <w:t>.</w:t>
      </w:r>
    </w:p>
    <w:p w14:paraId="04F646FE" w14:textId="57D63B1C" w:rsidR="00993442" w:rsidRDefault="00993442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9. </w:t>
      </w:r>
      <w:r w:rsidRPr="00993442">
        <w:rPr>
          <w:sz w:val="32"/>
          <w:szCs w:val="32"/>
        </w:rPr>
        <w:t>В помещениях кухни</w:t>
      </w:r>
      <w:r>
        <w:rPr>
          <w:sz w:val="32"/>
          <w:szCs w:val="32"/>
        </w:rPr>
        <w:t xml:space="preserve"> не предусмотрено подключение духового шкафа через отдельную группу.</w:t>
      </w:r>
    </w:p>
    <w:p w14:paraId="08B57360" w14:textId="20425750" w:rsidR="007B6EF5" w:rsidRDefault="007B6EF5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 xml:space="preserve">10. В помещениях прихожих </w:t>
      </w:r>
      <w:r w:rsidR="00FB1E29">
        <w:rPr>
          <w:sz w:val="32"/>
          <w:szCs w:val="32"/>
        </w:rPr>
        <w:t>не предусмотрена силовая розетка.</w:t>
      </w:r>
    </w:p>
    <w:p w14:paraId="54FC77F4" w14:textId="5AC978E7" w:rsidR="00FB1E29" w:rsidRDefault="00FB1E29" w:rsidP="005F7DCB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="0048094B">
        <w:rPr>
          <w:sz w:val="32"/>
          <w:szCs w:val="32"/>
        </w:rPr>
        <w:t>1.</w:t>
      </w:r>
      <w:r>
        <w:rPr>
          <w:sz w:val="32"/>
          <w:szCs w:val="32"/>
        </w:rPr>
        <w:t>11. Не выполнена рабочая схема подключения кондиционирования.</w:t>
      </w:r>
    </w:p>
    <w:bookmarkEnd w:id="16"/>
    <w:p w14:paraId="7E301CA4" w14:textId="16C7C0E8" w:rsidR="00396AED" w:rsidRDefault="00396AED" w:rsidP="005F7DCB">
      <w:pPr>
        <w:jc w:val="left"/>
        <w:rPr>
          <w:sz w:val="32"/>
          <w:szCs w:val="32"/>
        </w:rPr>
      </w:pPr>
    </w:p>
    <w:p w14:paraId="4FAED899" w14:textId="40D2A51A" w:rsidR="00396AED" w:rsidRPr="00396AED" w:rsidRDefault="00396AED" w:rsidP="00396AED">
      <w:pPr>
        <w:jc w:val="left"/>
        <w:rPr>
          <w:sz w:val="32"/>
          <w:szCs w:val="32"/>
          <w:u w:val="single"/>
        </w:rPr>
      </w:pPr>
      <w:r w:rsidRPr="00396AED">
        <w:rPr>
          <w:sz w:val="32"/>
          <w:szCs w:val="32"/>
          <w:u w:val="single"/>
        </w:rPr>
        <w:t>6.2. Апартаменты Е246.</w:t>
      </w:r>
    </w:p>
    <w:p w14:paraId="01B8512F" w14:textId="6F76E0CD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 xml:space="preserve">.1. Автоматические выключатели в распределительных щитках загрязнены штукатурной смесью. </w:t>
      </w:r>
    </w:p>
    <w:p w14:paraId="170F2542" w14:textId="5FCC2E0F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.2. Установленные подрозетники  загрязнены штукатурной смесью.</w:t>
      </w:r>
    </w:p>
    <w:p w14:paraId="3B151CC3" w14:textId="7505F640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.3. Выявлен монтаж подрозетников на монтажную пену.</w:t>
      </w:r>
    </w:p>
    <w:p w14:paraId="33FD2FC5" w14:textId="1CA4F083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.4. Система защиты от протечек не окончена (Не установлен блок управления системой протечек, не выполнены пусконаладочные работы)</w:t>
      </w:r>
    </w:p>
    <w:p w14:paraId="131E649F" w14:textId="1672CAF6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 xml:space="preserve">.5. Датчики системы загрязнены строительными смесями. </w:t>
      </w:r>
    </w:p>
    <w:p w14:paraId="1006E941" w14:textId="70353315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.6. Замер сопротивления изоляции не проводился.</w:t>
      </w:r>
    </w:p>
    <w:p w14:paraId="742F0CA5" w14:textId="40595721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.7. Коробки уравнивания потенциалов (КУП) не выполнены по всем помещениям.</w:t>
      </w:r>
    </w:p>
    <w:p w14:paraId="4C051252" w14:textId="79ACBE9B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.8. В помещениях кухни питание вытяжки подключено через общую группу силовых розеток.</w:t>
      </w:r>
    </w:p>
    <w:p w14:paraId="799CC1B5" w14:textId="2A739746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.9. В помещениях кухни не предусмотрено подключение духового шкафа через отдельную группу.</w:t>
      </w:r>
    </w:p>
    <w:p w14:paraId="0DC02881" w14:textId="39CFFFBF" w:rsidR="00396AED" w:rsidRP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.10. В помещениях прихожих не предусмотрена силовая розетка.</w:t>
      </w:r>
    </w:p>
    <w:p w14:paraId="08404B8B" w14:textId="02906EF1" w:rsidR="00396AED" w:rsidRDefault="00396AED" w:rsidP="00396AED">
      <w:pPr>
        <w:jc w:val="left"/>
        <w:rPr>
          <w:sz w:val="32"/>
          <w:szCs w:val="32"/>
        </w:rPr>
      </w:pPr>
      <w:r w:rsidRPr="00396AED">
        <w:rPr>
          <w:sz w:val="32"/>
          <w:szCs w:val="32"/>
        </w:rPr>
        <w:t>6.</w:t>
      </w:r>
      <w:r>
        <w:rPr>
          <w:sz w:val="32"/>
          <w:szCs w:val="32"/>
        </w:rPr>
        <w:t>2</w:t>
      </w:r>
      <w:r w:rsidRPr="00396AED">
        <w:rPr>
          <w:sz w:val="32"/>
          <w:szCs w:val="32"/>
        </w:rPr>
        <w:t>.11. Не выполнена рабочая схема подключения кондиционирования.</w:t>
      </w:r>
    </w:p>
    <w:p w14:paraId="79FCCE24" w14:textId="6C952F3A" w:rsidR="00E15408" w:rsidRPr="005F7DCB" w:rsidRDefault="00E15408" w:rsidP="00396AED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6.2.12. </w:t>
      </w:r>
      <w:r w:rsidR="002C649D">
        <w:rPr>
          <w:sz w:val="32"/>
          <w:szCs w:val="32"/>
        </w:rPr>
        <w:t>При вскрытии электропроводки в жилой зоне выявлен стальной дюбель в середине сечения проводки.</w:t>
      </w:r>
    </w:p>
    <w:p w14:paraId="53BE6451" w14:textId="74E1579E" w:rsidR="007D21F5" w:rsidRDefault="007D21F5" w:rsidP="002B2ADA">
      <w:pPr>
        <w:jc w:val="left"/>
        <w:rPr>
          <w:b/>
          <w:sz w:val="32"/>
          <w:szCs w:val="32"/>
        </w:rPr>
      </w:pPr>
    </w:p>
    <w:p w14:paraId="7963B704" w14:textId="6FD6A753" w:rsidR="00A0783A" w:rsidRPr="00A0783A" w:rsidRDefault="00A0783A" w:rsidP="00A0783A">
      <w:pPr>
        <w:jc w:val="left"/>
        <w:rPr>
          <w:sz w:val="32"/>
          <w:szCs w:val="32"/>
          <w:u w:val="single"/>
        </w:rPr>
      </w:pPr>
      <w:r w:rsidRPr="00A0783A">
        <w:rPr>
          <w:sz w:val="32"/>
          <w:szCs w:val="32"/>
          <w:u w:val="single"/>
        </w:rPr>
        <w:t>6.3. Апартаменты Е247.</w:t>
      </w:r>
    </w:p>
    <w:p w14:paraId="0170FE08" w14:textId="7EFC37A2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 xml:space="preserve">.1. Автоматические выключатели в распределительных щитках загрязнены штукатурной смесью. </w:t>
      </w:r>
    </w:p>
    <w:p w14:paraId="66CE29D5" w14:textId="6EEEA5A0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.2. Установленные подрозетники  загрязнены штукатурной смесью.</w:t>
      </w:r>
    </w:p>
    <w:p w14:paraId="0E27C1AD" w14:textId="56200681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.3. Выявлен монтаж подрозетников на монтажную пену.</w:t>
      </w:r>
    </w:p>
    <w:p w14:paraId="263DBB01" w14:textId="7BA0C727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.4. Система защиты от протечек не окончена (Не установлен блок управления системой протечек, не выполнены пусконаладочные работы)</w:t>
      </w:r>
    </w:p>
    <w:p w14:paraId="293BCED6" w14:textId="78E0340E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 xml:space="preserve">.5. Датчики системы загрязнены строительными смесями. </w:t>
      </w:r>
    </w:p>
    <w:p w14:paraId="767AA76E" w14:textId="62463D7E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.6. Замер сопротивления изоляции не проводился.</w:t>
      </w:r>
    </w:p>
    <w:p w14:paraId="5A760FEF" w14:textId="63EE1D49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.7. Коробки уравнивания потенциалов (КУП) не выполнены по всем помещениям.</w:t>
      </w:r>
    </w:p>
    <w:p w14:paraId="7E4E3018" w14:textId="35FD65C8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lastRenderedPageBreak/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.8. В помещениях кухни питание вытяжки подключено через общую группу силовых розеток.</w:t>
      </w:r>
    </w:p>
    <w:p w14:paraId="1897F49E" w14:textId="2562A7B4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.9. В помещениях кухни не предусмотрено подключение духового шкафа через отдельную группу.</w:t>
      </w:r>
    </w:p>
    <w:p w14:paraId="18901A75" w14:textId="24E29131" w:rsidR="00A0783A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.10. В помещениях прихожих не предусмотрена силовая розетка.</w:t>
      </w:r>
    </w:p>
    <w:p w14:paraId="03EB3772" w14:textId="5A02B323" w:rsidR="00396AED" w:rsidRPr="00881BDD" w:rsidRDefault="00A0783A" w:rsidP="00A0783A">
      <w:pPr>
        <w:jc w:val="left"/>
        <w:rPr>
          <w:sz w:val="32"/>
          <w:szCs w:val="32"/>
        </w:rPr>
      </w:pPr>
      <w:r w:rsidRPr="00881BDD">
        <w:rPr>
          <w:sz w:val="32"/>
          <w:szCs w:val="32"/>
        </w:rPr>
        <w:t>6.</w:t>
      </w:r>
      <w:r w:rsidR="00881BDD" w:rsidRPr="00881BDD">
        <w:rPr>
          <w:sz w:val="32"/>
          <w:szCs w:val="32"/>
        </w:rPr>
        <w:t>3</w:t>
      </w:r>
      <w:r w:rsidRPr="00881BDD">
        <w:rPr>
          <w:sz w:val="32"/>
          <w:szCs w:val="32"/>
        </w:rPr>
        <w:t>.11. Не выполнена рабочая схема подключения кондиционирования.</w:t>
      </w:r>
    </w:p>
    <w:p w14:paraId="26194692" w14:textId="32B50C1B" w:rsidR="00396AED" w:rsidRDefault="00396AED" w:rsidP="002B2ADA">
      <w:pPr>
        <w:jc w:val="left"/>
        <w:rPr>
          <w:b/>
          <w:sz w:val="32"/>
          <w:szCs w:val="32"/>
        </w:rPr>
      </w:pPr>
    </w:p>
    <w:p w14:paraId="669E4312" w14:textId="76E707FE" w:rsidR="00396AED" w:rsidRDefault="00396AED" w:rsidP="002B2ADA">
      <w:pPr>
        <w:jc w:val="left"/>
        <w:rPr>
          <w:b/>
          <w:sz w:val="32"/>
          <w:szCs w:val="32"/>
        </w:rPr>
      </w:pPr>
    </w:p>
    <w:p w14:paraId="21EB7532" w14:textId="0DA61064" w:rsidR="004535A7" w:rsidRPr="004535A7" w:rsidRDefault="004535A7" w:rsidP="004535A7">
      <w:pPr>
        <w:jc w:val="left"/>
        <w:rPr>
          <w:sz w:val="32"/>
          <w:szCs w:val="32"/>
          <w:u w:val="single"/>
        </w:rPr>
      </w:pPr>
      <w:r w:rsidRPr="004535A7">
        <w:rPr>
          <w:sz w:val="32"/>
          <w:szCs w:val="32"/>
          <w:u w:val="single"/>
        </w:rPr>
        <w:t>6.4. Апартаменты Е248.</w:t>
      </w:r>
    </w:p>
    <w:p w14:paraId="60FBCF1C" w14:textId="53EACD8A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 xml:space="preserve">6.4.1. Автоматические выключатели в распределительных щитках загрязнены штукатурной смесью. </w:t>
      </w:r>
    </w:p>
    <w:p w14:paraId="37455E1B" w14:textId="2414D47B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6.4.2. Установленные подрозетники  загрязнены штукатурной смесью.</w:t>
      </w:r>
    </w:p>
    <w:p w14:paraId="7B381217" w14:textId="75B43FE8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6.4.3. Выявлен монтаж подрозетников на монтажную пену.</w:t>
      </w:r>
    </w:p>
    <w:p w14:paraId="311AE5DB" w14:textId="114C49C7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6.4.4. Система защиты от протечек не окончена (Не установлен блок управления системой протечек, не выполнены пусконаладочные работы)</w:t>
      </w:r>
    </w:p>
    <w:p w14:paraId="6FF0D2CE" w14:textId="2A13377C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 xml:space="preserve">6.4.5. Датчики системы загрязнены строительными смесями. </w:t>
      </w:r>
    </w:p>
    <w:p w14:paraId="04D41749" w14:textId="61571E5E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6.4.6. Замер сопротивления изоляции не проводился.</w:t>
      </w:r>
    </w:p>
    <w:p w14:paraId="578DF51B" w14:textId="17E1CFF8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6.4.7. Коробки уравнивания потенциалов (КУП) не выполнены по всем помещениям.</w:t>
      </w:r>
    </w:p>
    <w:p w14:paraId="7C00DF60" w14:textId="49C2277F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6.4.8. В помещениях кухни питание вытяжки подключено через общую группу силовых розеток.</w:t>
      </w:r>
    </w:p>
    <w:p w14:paraId="48866C85" w14:textId="0A3206F4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6.4.9. В помещениях кухни не предусмотрено подключение духового шкафа через отдельную группу.</w:t>
      </w:r>
    </w:p>
    <w:p w14:paraId="67FE13E3" w14:textId="35EED8A2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6.4.10. В помещениях прихожих не предусмотрена силовая розетка.</w:t>
      </w:r>
    </w:p>
    <w:p w14:paraId="182A975C" w14:textId="4CCE993A" w:rsidR="004535A7" w:rsidRPr="004535A7" w:rsidRDefault="004535A7" w:rsidP="004535A7">
      <w:pPr>
        <w:jc w:val="left"/>
        <w:rPr>
          <w:sz w:val="32"/>
          <w:szCs w:val="32"/>
        </w:rPr>
      </w:pPr>
      <w:r w:rsidRPr="004535A7">
        <w:rPr>
          <w:sz w:val="32"/>
          <w:szCs w:val="32"/>
        </w:rPr>
        <w:t>6.4.11. Не выполнена рабочая схема подключения кондиционирования.</w:t>
      </w:r>
    </w:p>
    <w:p w14:paraId="74F6F1AC" w14:textId="40A259D5" w:rsidR="004535A7" w:rsidRDefault="004535A7" w:rsidP="002B2ADA">
      <w:pPr>
        <w:jc w:val="left"/>
        <w:rPr>
          <w:b/>
          <w:sz w:val="32"/>
          <w:szCs w:val="32"/>
        </w:rPr>
      </w:pPr>
    </w:p>
    <w:p w14:paraId="5C137659" w14:textId="3956B8E5" w:rsidR="003D046C" w:rsidRPr="003D046C" w:rsidRDefault="003D046C" w:rsidP="003D046C">
      <w:pPr>
        <w:jc w:val="left"/>
        <w:rPr>
          <w:sz w:val="32"/>
          <w:szCs w:val="32"/>
          <w:u w:val="single"/>
        </w:rPr>
      </w:pPr>
      <w:r w:rsidRPr="003D046C">
        <w:rPr>
          <w:sz w:val="32"/>
          <w:szCs w:val="32"/>
          <w:u w:val="single"/>
        </w:rPr>
        <w:t>6.5. Апартаменты Е249.</w:t>
      </w:r>
    </w:p>
    <w:p w14:paraId="71B02027" w14:textId="4F7E1032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 xml:space="preserve">6.5.1. Автоматические выключатели в распределительных щитках загрязнены штукатурной смесью. </w:t>
      </w:r>
    </w:p>
    <w:p w14:paraId="0CCE609F" w14:textId="655F1C99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6.5.2. Установленные подрозетники  загрязнены штукатурной смесью.</w:t>
      </w:r>
    </w:p>
    <w:p w14:paraId="645D6F54" w14:textId="7D2FA32D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6.5.3. Выявлен монтаж подрозетников на монтажную пену.</w:t>
      </w:r>
    </w:p>
    <w:p w14:paraId="6F84D2DD" w14:textId="6F43565E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lastRenderedPageBreak/>
        <w:t>6.5.4. Система защиты от протечек не окончена (Не установлен блок управления системой протечек, не выполнены пусконаладочные работы)</w:t>
      </w:r>
    </w:p>
    <w:p w14:paraId="559A50F6" w14:textId="3419434F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 xml:space="preserve">6.5.5. Датчики системы загрязнены строительными смесями. </w:t>
      </w:r>
    </w:p>
    <w:p w14:paraId="1C20BDC5" w14:textId="28DF26CC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6.5.6. Замер сопротивления изоляции не проводился.</w:t>
      </w:r>
    </w:p>
    <w:p w14:paraId="2F1CDE39" w14:textId="1A24E795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6.5.7. Коробки уравнивания потенциалов (КУП) не выполнены по всем помещениям.</w:t>
      </w:r>
    </w:p>
    <w:p w14:paraId="0185F845" w14:textId="4CF261DD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6.5.8. В помещениях кухни питание вытяжки подключено через общую группу силовых розеток.</w:t>
      </w:r>
    </w:p>
    <w:p w14:paraId="0B920E17" w14:textId="06C25259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6.5.9. В помещениях кухни не предусмотрено подключение духового шкафа через отдельную группу.</w:t>
      </w:r>
    </w:p>
    <w:p w14:paraId="7D334379" w14:textId="41FFB5CC" w:rsidR="003D046C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6.5.10. В помещениях прихожих не предусмотрена силовая розетка.</w:t>
      </w:r>
    </w:p>
    <w:p w14:paraId="2F5D0E15" w14:textId="10732122" w:rsidR="004535A7" w:rsidRPr="003D046C" w:rsidRDefault="003D046C" w:rsidP="003D046C">
      <w:pPr>
        <w:jc w:val="left"/>
        <w:rPr>
          <w:sz w:val="32"/>
          <w:szCs w:val="32"/>
        </w:rPr>
      </w:pPr>
      <w:r w:rsidRPr="003D046C">
        <w:rPr>
          <w:sz w:val="32"/>
          <w:szCs w:val="32"/>
        </w:rPr>
        <w:t>6.5.11. Не выполнена рабочая схема подключения кондиционирования.</w:t>
      </w:r>
    </w:p>
    <w:p w14:paraId="22228E60" w14:textId="22BCCF7F" w:rsidR="004535A7" w:rsidRDefault="004535A7" w:rsidP="002B2ADA">
      <w:pPr>
        <w:jc w:val="left"/>
        <w:rPr>
          <w:b/>
          <w:sz w:val="32"/>
          <w:szCs w:val="32"/>
        </w:rPr>
      </w:pPr>
    </w:p>
    <w:p w14:paraId="17B2B0BA" w14:textId="5F2A4AC7" w:rsidR="007D21F5" w:rsidRDefault="00632597" w:rsidP="002B2AD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>7. Система пожаротушения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кухня-комната).</w:t>
      </w:r>
    </w:p>
    <w:p w14:paraId="026A418E" w14:textId="41619A29" w:rsidR="000A590D" w:rsidRDefault="000A590D" w:rsidP="002B2ADA">
      <w:pPr>
        <w:jc w:val="left"/>
        <w:rPr>
          <w:b/>
          <w:sz w:val="32"/>
          <w:szCs w:val="32"/>
        </w:rPr>
      </w:pPr>
    </w:p>
    <w:p w14:paraId="5863EBDD" w14:textId="1FA7B416" w:rsidR="000A590D" w:rsidRPr="000A590D" w:rsidRDefault="000A590D" w:rsidP="002B2ADA">
      <w:pPr>
        <w:jc w:val="left"/>
        <w:rPr>
          <w:sz w:val="32"/>
          <w:szCs w:val="32"/>
          <w:u w:val="single"/>
        </w:rPr>
      </w:pPr>
      <w:r w:rsidRPr="000A590D">
        <w:rPr>
          <w:sz w:val="32"/>
          <w:szCs w:val="32"/>
          <w:u w:val="single"/>
        </w:rPr>
        <w:t>7.1. Апартаменты Е244.</w:t>
      </w:r>
    </w:p>
    <w:p w14:paraId="2C5543E2" w14:textId="4B6BCC6E" w:rsidR="00632597" w:rsidRDefault="00632597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7.1.</w:t>
      </w:r>
      <w:r w:rsidR="000A590D">
        <w:rPr>
          <w:sz w:val="32"/>
          <w:szCs w:val="32"/>
        </w:rPr>
        <w:t>1.</w:t>
      </w:r>
      <w:r>
        <w:rPr>
          <w:sz w:val="32"/>
          <w:szCs w:val="32"/>
        </w:rPr>
        <w:t xml:space="preserve"> С</w:t>
      </w:r>
      <w:r w:rsidRPr="00632597">
        <w:rPr>
          <w:sz w:val="32"/>
          <w:szCs w:val="32"/>
        </w:rPr>
        <w:t>п</w:t>
      </w:r>
      <w:r>
        <w:rPr>
          <w:sz w:val="32"/>
          <w:szCs w:val="32"/>
        </w:rPr>
        <w:t xml:space="preserve">ринклерная система (форсунки) </w:t>
      </w:r>
      <w:r w:rsidRPr="00632597">
        <w:rPr>
          <w:sz w:val="32"/>
          <w:szCs w:val="32"/>
        </w:rPr>
        <w:t>на время проведения строительных работ не закрыты</w:t>
      </w:r>
      <w:r>
        <w:rPr>
          <w:sz w:val="32"/>
          <w:szCs w:val="32"/>
        </w:rPr>
        <w:t>.</w:t>
      </w:r>
    </w:p>
    <w:p w14:paraId="456AF0DB" w14:textId="0C51D8A7" w:rsidR="00632597" w:rsidRDefault="00632597" w:rsidP="002B2ADA">
      <w:pPr>
        <w:jc w:val="left"/>
        <w:rPr>
          <w:sz w:val="32"/>
          <w:szCs w:val="32"/>
        </w:rPr>
      </w:pPr>
    </w:p>
    <w:p w14:paraId="762FBD2D" w14:textId="77777777" w:rsidR="001E556E" w:rsidRDefault="001E556E" w:rsidP="000A590D">
      <w:pPr>
        <w:jc w:val="left"/>
        <w:rPr>
          <w:sz w:val="32"/>
          <w:szCs w:val="32"/>
          <w:u w:val="single"/>
        </w:rPr>
      </w:pPr>
      <w:bookmarkStart w:id="18" w:name="_Hlk530133331"/>
    </w:p>
    <w:p w14:paraId="6A5E76CC" w14:textId="77777777" w:rsidR="001E556E" w:rsidRDefault="001E556E" w:rsidP="000A590D">
      <w:pPr>
        <w:jc w:val="left"/>
        <w:rPr>
          <w:sz w:val="32"/>
          <w:szCs w:val="32"/>
          <w:u w:val="single"/>
        </w:rPr>
      </w:pPr>
    </w:p>
    <w:p w14:paraId="74452F9D" w14:textId="2079592A" w:rsidR="000A590D" w:rsidRPr="000A590D" w:rsidRDefault="000A590D" w:rsidP="000A590D">
      <w:pPr>
        <w:jc w:val="left"/>
        <w:rPr>
          <w:sz w:val="32"/>
          <w:szCs w:val="32"/>
          <w:u w:val="single"/>
        </w:rPr>
      </w:pPr>
      <w:r w:rsidRPr="000A590D">
        <w:rPr>
          <w:sz w:val="32"/>
          <w:szCs w:val="32"/>
          <w:u w:val="single"/>
        </w:rPr>
        <w:t>7.2. Апартаменты Е246.</w:t>
      </w:r>
    </w:p>
    <w:p w14:paraId="05D847B4" w14:textId="517CADF6" w:rsidR="00551C5C" w:rsidRPr="000A590D" w:rsidRDefault="000A590D" w:rsidP="000A590D">
      <w:pPr>
        <w:jc w:val="left"/>
        <w:rPr>
          <w:sz w:val="32"/>
          <w:szCs w:val="32"/>
        </w:rPr>
      </w:pPr>
      <w:r w:rsidRPr="000A590D">
        <w:rPr>
          <w:sz w:val="32"/>
          <w:szCs w:val="32"/>
        </w:rPr>
        <w:t>7.2.</w:t>
      </w:r>
      <w:r>
        <w:rPr>
          <w:sz w:val="32"/>
          <w:szCs w:val="32"/>
        </w:rPr>
        <w:t>1.</w:t>
      </w:r>
      <w:r w:rsidRPr="000A590D">
        <w:rPr>
          <w:sz w:val="32"/>
          <w:szCs w:val="32"/>
        </w:rPr>
        <w:t xml:space="preserve"> Спринклерная система (форсунки) на время проведения строительных работ не закрыты.</w:t>
      </w:r>
    </w:p>
    <w:bookmarkEnd w:id="18"/>
    <w:p w14:paraId="197F8422" w14:textId="372A9E12" w:rsidR="00551C5C" w:rsidRDefault="00551C5C" w:rsidP="002B2ADA">
      <w:pPr>
        <w:jc w:val="left"/>
        <w:rPr>
          <w:b/>
          <w:sz w:val="32"/>
          <w:szCs w:val="32"/>
        </w:rPr>
      </w:pPr>
    </w:p>
    <w:p w14:paraId="151633AD" w14:textId="6584BAC2" w:rsidR="000A590D" w:rsidRPr="000A590D" w:rsidRDefault="000A590D" w:rsidP="000A590D">
      <w:pPr>
        <w:jc w:val="left"/>
        <w:rPr>
          <w:sz w:val="32"/>
          <w:szCs w:val="32"/>
          <w:u w:val="single"/>
        </w:rPr>
      </w:pPr>
      <w:r w:rsidRPr="000A590D">
        <w:rPr>
          <w:sz w:val="32"/>
          <w:szCs w:val="32"/>
          <w:u w:val="single"/>
        </w:rPr>
        <w:t>7.3. Апартаменты Е247.</w:t>
      </w:r>
    </w:p>
    <w:p w14:paraId="78FEE676" w14:textId="26712F51" w:rsidR="000A590D" w:rsidRDefault="000A590D" w:rsidP="000A590D">
      <w:pPr>
        <w:jc w:val="left"/>
        <w:rPr>
          <w:sz w:val="32"/>
          <w:szCs w:val="32"/>
        </w:rPr>
      </w:pPr>
      <w:r w:rsidRPr="000A590D">
        <w:rPr>
          <w:sz w:val="32"/>
          <w:szCs w:val="32"/>
        </w:rPr>
        <w:t>7.</w:t>
      </w:r>
      <w:r>
        <w:rPr>
          <w:sz w:val="32"/>
          <w:szCs w:val="32"/>
        </w:rPr>
        <w:t>3</w:t>
      </w:r>
      <w:r w:rsidRPr="000A590D">
        <w:rPr>
          <w:sz w:val="32"/>
          <w:szCs w:val="32"/>
        </w:rPr>
        <w:t>.1. Спринклерная система (форсунки) на время проведения строительных работ не закрыты.</w:t>
      </w:r>
    </w:p>
    <w:p w14:paraId="2F58E7C2" w14:textId="00BFBE12" w:rsidR="000A590D" w:rsidRDefault="000A590D" w:rsidP="000A590D">
      <w:pPr>
        <w:jc w:val="left"/>
        <w:rPr>
          <w:sz w:val="32"/>
          <w:szCs w:val="32"/>
        </w:rPr>
      </w:pPr>
    </w:p>
    <w:p w14:paraId="1DA58F93" w14:textId="0AE01AC9" w:rsidR="00911659" w:rsidRPr="007A383A" w:rsidRDefault="00911659" w:rsidP="00911659">
      <w:pPr>
        <w:jc w:val="left"/>
        <w:rPr>
          <w:sz w:val="32"/>
          <w:szCs w:val="32"/>
          <w:u w:val="single"/>
        </w:rPr>
      </w:pPr>
      <w:r w:rsidRPr="007A383A">
        <w:rPr>
          <w:sz w:val="32"/>
          <w:szCs w:val="32"/>
          <w:u w:val="single"/>
        </w:rPr>
        <w:t>7.4. Апартаменты Е24</w:t>
      </w:r>
      <w:r w:rsidR="007A383A" w:rsidRPr="007A383A">
        <w:rPr>
          <w:sz w:val="32"/>
          <w:szCs w:val="32"/>
          <w:u w:val="single"/>
        </w:rPr>
        <w:t>8</w:t>
      </w:r>
      <w:r w:rsidRPr="007A383A">
        <w:rPr>
          <w:sz w:val="32"/>
          <w:szCs w:val="32"/>
          <w:u w:val="single"/>
        </w:rPr>
        <w:t>.</w:t>
      </w:r>
    </w:p>
    <w:p w14:paraId="56EB5BAE" w14:textId="36E11ABE" w:rsidR="000A590D" w:rsidRPr="000A590D" w:rsidRDefault="00911659" w:rsidP="00911659">
      <w:pPr>
        <w:jc w:val="left"/>
        <w:rPr>
          <w:sz w:val="32"/>
          <w:szCs w:val="32"/>
        </w:rPr>
      </w:pPr>
      <w:r w:rsidRPr="00911659">
        <w:rPr>
          <w:sz w:val="32"/>
          <w:szCs w:val="32"/>
        </w:rPr>
        <w:t>7.</w:t>
      </w:r>
      <w:r w:rsidR="007A383A">
        <w:rPr>
          <w:sz w:val="32"/>
          <w:szCs w:val="32"/>
        </w:rPr>
        <w:t>4</w:t>
      </w:r>
      <w:r w:rsidRPr="00911659">
        <w:rPr>
          <w:sz w:val="32"/>
          <w:szCs w:val="32"/>
        </w:rPr>
        <w:t>.1. Спринклерная система (форсунки) на время проведения строительных работ не закрыты.</w:t>
      </w:r>
    </w:p>
    <w:p w14:paraId="6162D47F" w14:textId="74CBBA85" w:rsidR="000A590D" w:rsidRDefault="000A590D" w:rsidP="002B2ADA">
      <w:pPr>
        <w:jc w:val="left"/>
        <w:rPr>
          <w:b/>
          <w:sz w:val="32"/>
          <w:szCs w:val="32"/>
        </w:rPr>
      </w:pPr>
    </w:p>
    <w:p w14:paraId="1BAD55EE" w14:textId="7F5CBB44" w:rsidR="007A383A" w:rsidRPr="007A383A" w:rsidRDefault="007A383A" w:rsidP="007A383A">
      <w:pPr>
        <w:jc w:val="left"/>
        <w:rPr>
          <w:sz w:val="32"/>
          <w:szCs w:val="32"/>
          <w:u w:val="single"/>
        </w:rPr>
      </w:pPr>
      <w:r w:rsidRPr="007A383A">
        <w:rPr>
          <w:sz w:val="32"/>
          <w:szCs w:val="32"/>
          <w:u w:val="single"/>
        </w:rPr>
        <w:t>7.5. Апартаменты Е249.</w:t>
      </w:r>
    </w:p>
    <w:p w14:paraId="46BF75CE" w14:textId="5D15CA69" w:rsidR="007A383A" w:rsidRPr="007A383A" w:rsidRDefault="007A383A" w:rsidP="007A383A">
      <w:pPr>
        <w:jc w:val="left"/>
        <w:rPr>
          <w:sz w:val="32"/>
          <w:szCs w:val="32"/>
        </w:rPr>
      </w:pPr>
      <w:r w:rsidRPr="007A383A">
        <w:rPr>
          <w:sz w:val="32"/>
          <w:szCs w:val="32"/>
        </w:rPr>
        <w:lastRenderedPageBreak/>
        <w:t>7.5.1. Спринклерная система (форсунки) на время проведения строительных работ не закрыты.</w:t>
      </w:r>
    </w:p>
    <w:p w14:paraId="26F87FF0" w14:textId="28030ACB" w:rsidR="007A383A" w:rsidRDefault="007A383A" w:rsidP="002B2ADA">
      <w:pPr>
        <w:jc w:val="left"/>
        <w:rPr>
          <w:b/>
          <w:sz w:val="32"/>
          <w:szCs w:val="32"/>
        </w:rPr>
      </w:pPr>
    </w:p>
    <w:p w14:paraId="17C1CFC3" w14:textId="77777777" w:rsidR="007A383A" w:rsidRDefault="007A383A" w:rsidP="002B2ADA">
      <w:pPr>
        <w:jc w:val="left"/>
        <w:rPr>
          <w:b/>
          <w:sz w:val="32"/>
          <w:szCs w:val="32"/>
        </w:rPr>
      </w:pPr>
    </w:p>
    <w:p w14:paraId="3AF139A3" w14:textId="79B7CD89" w:rsidR="00583D2C" w:rsidRDefault="002F062F" w:rsidP="002B2ADA">
      <w:pPr>
        <w:jc w:val="left"/>
        <w:rPr>
          <w:sz w:val="32"/>
          <w:szCs w:val="32"/>
        </w:rPr>
      </w:pPr>
      <w:r w:rsidRPr="002F062F">
        <w:rPr>
          <w:b/>
          <w:sz w:val="32"/>
          <w:szCs w:val="32"/>
        </w:rPr>
        <w:t>8. Стены и перегородки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санузел, кухня-комната).</w:t>
      </w:r>
    </w:p>
    <w:p w14:paraId="1B6B084D" w14:textId="742A2C7D" w:rsidR="00B653B3" w:rsidRDefault="00B653B3" w:rsidP="002B2ADA">
      <w:pPr>
        <w:jc w:val="left"/>
        <w:rPr>
          <w:b/>
          <w:sz w:val="32"/>
          <w:szCs w:val="32"/>
        </w:rPr>
      </w:pPr>
    </w:p>
    <w:p w14:paraId="10F9B24C" w14:textId="19BC2533" w:rsidR="00B653B3" w:rsidRPr="00B653B3" w:rsidRDefault="00B653B3" w:rsidP="002B2ADA">
      <w:pPr>
        <w:jc w:val="left"/>
        <w:rPr>
          <w:sz w:val="32"/>
          <w:szCs w:val="32"/>
          <w:u w:val="single"/>
        </w:rPr>
      </w:pPr>
      <w:r w:rsidRPr="00B653B3">
        <w:rPr>
          <w:sz w:val="32"/>
          <w:szCs w:val="32"/>
          <w:u w:val="single"/>
        </w:rPr>
        <w:t>8.1. Апартаменты Е244.</w:t>
      </w:r>
    </w:p>
    <w:p w14:paraId="4918A8C0" w14:textId="00A04CC2" w:rsidR="00632597" w:rsidRDefault="002F062F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8.1.</w:t>
      </w:r>
      <w:r w:rsidR="00B653B3">
        <w:rPr>
          <w:sz w:val="32"/>
          <w:szCs w:val="32"/>
        </w:rPr>
        <w:t>1.</w:t>
      </w:r>
      <w:r w:rsidRPr="002F062F">
        <w:rPr>
          <w:sz w:val="32"/>
          <w:szCs w:val="32"/>
        </w:rPr>
        <w:t xml:space="preserve">Штукатурные маяки </w:t>
      </w:r>
      <w:r>
        <w:rPr>
          <w:sz w:val="32"/>
          <w:szCs w:val="32"/>
        </w:rPr>
        <w:t>после выполнения штукатурных работ с плоскости</w:t>
      </w:r>
      <w:r w:rsidRPr="002F062F">
        <w:rPr>
          <w:sz w:val="32"/>
          <w:szCs w:val="32"/>
        </w:rPr>
        <w:t xml:space="preserve"> стен не демонтированы</w:t>
      </w:r>
      <w:r>
        <w:rPr>
          <w:sz w:val="32"/>
          <w:szCs w:val="32"/>
        </w:rPr>
        <w:t>.</w:t>
      </w:r>
      <w:r w:rsidRPr="002F062F">
        <w:rPr>
          <w:sz w:val="32"/>
          <w:szCs w:val="32"/>
        </w:rPr>
        <w:t xml:space="preserve"> </w:t>
      </w:r>
    </w:p>
    <w:p w14:paraId="093071FB" w14:textId="088B4F53" w:rsidR="002F062F" w:rsidRDefault="002F062F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8.</w:t>
      </w:r>
      <w:r w:rsidR="00B653B3">
        <w:rPr>
          <w:sz w:val="32"/>
          <w:szCs w:val="32"/>
        </w:rPr>
        <w:t>1.</w:t>
      </w:r>
      <w:r w:rsidR="0072508B">
        <w:rPr>
          <w:sz w:val="32"/>
          <w:szCs w:val="32"/>
        </w:rPr>
        <w:t>2</w:t>
      </w:r>
      <w:r>
        <w:rPr>
          <w:sz w:val="32"/>
          <w:szCs w:val="32"/>
        </w:rPr>
        <w:t xml:space="preserve">. </w:t>
      </w:r>
      <w:r w:rsidR="00D0261A">
        <w:rPr>
          <w:sz w:val="32"/>
          <w:szCs w:val="32"/>
        </w:rPr>
        <w:t>Н</w:t>
      </w:r>
      <w:r w:rsidR="00D0261A" w:rsidRPr="00D0261A">
        <w:rPr>
          <w:sz w:val="32"/>
          <w:szCs w:val="32"/>
        </w:rPr>
        <w:t xml:space="preserve">ад </w:t>
      </w:r>
      <w:r w:rsidR="00D0261A">
        <w:rPr>
          <w:sz w:val="32"/>
          <w:szCs w:val="32"/>
        </w:rPr>
        <w:t xml:space="preserve">сантехническими </w:t>
      </w:r>
      <w:r w:rsidR="00D0261A" w:rsidRPr="00D0261A">
        <w:rPr>
          <w:sz w:val="32"/>
          <w:szCs w:val="32"/>
        </w:rPr>
        <w:t>инстал</w:t>
      </w:r>
      <w:r w:rsidR="00D0261A">
        <w:rPr>
          <w:sz w:val="32"/>
          <w:szCs w:val="32"/>
        </w:rPr>
        <w:t>л</w:t>
      </w:r>
      <w:r w:rsidR="00D0261A" w:rsidRPr="00D0261A">
        <w:rPr>
          <w:sz w:val="32"/>
          <w:szCs w:val="32"/>
        </w:rPr>
        <w:t xml:space="preserve">яциями </w:t>
      </w:r>
      <w:r w:rsidR="00D0261A">
        <w:rPr>
          <w:sz w:val="32"/>
          <w:szCs w:val="32"/>
        </w:rPr>
        <w:t>не выполнена</w:t>
      </w:r>
      <w:r w:rsidR="00D0261A" w:rsidRPr="00D0261A">
        <w:rPr>
          <w:sz w:val="32"/>
          <w:szCs w:val="32"/>
        </w:rPr>
        <w:t xml:space="preserve"> перемычка </w:t>
      </w:r>
      <w:r w:rsidR="00D0261A">
        <w:rPr>
          <w:sz w:val="32"/>
          <w:szCs w:val="32"/>
        </w:rPr>
        <w:t>под кирпичную кладку.</w:t>
      </w:r>
    </w:p>
    <w:p w14:paraId="636ED547" w14:textId="121A100F" w:rsidR="00224824" w:rsidRDefault="0022482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8.1.3. Н</w:t>
      </w:r>
      <w:r w:rsidRPr="00224824">
        <w:rPr>
          <w:sz w:val="32"/>
          <w:szCs w:val="32"/>
        </w:rPr>
        <w:t>е выполнена гидроизоляция под плиткой.</w:t>
      </w:r>
    </w:p>
    <w:p w14:paraId="2DD5B9AD" w14:textId="7B40DCD0" w:rsidR="00B653B3" w:rsidRDefault="00B653B3" w:rsidP="002B2ADA">
      <w:pPr>
        <w:jc w:val="left"/>
        <w:rPr>
          <w:sz w:val="32"/>
          <w:szCs w:val="32"/>
        </w:rPr>
      </w:pPr>
    </w:p>
    <w:p w14:paraId="026415E5" w14:textId="47A7D451" w:rsidR="00B653B3" w:rsidRPr="00B653B3" w:rsidRDefault="00B653B3" w:rsidP="002B2ADA">
      <w:pPr>
        <w:jc w:val="left"/>
        <w:rPr>
          <w:sz w:val="32"/>
          <w:szCs w:val="32"/>
          <w:u w:val="single"/>
        </w:rPr>
      </w:pPr>
      <w:r w:rsidRPr="00B653B3">
        <w:rPr>
          <w:sz w:val="32"/>
          <w:szCs w:val="32"/>
          <w:u w:val="single"/>
        </w:rPr>
        <w:t>8.2. Апартаменты Е246.</w:t>
      </w:r>
    </w:p>
    <w:p w14:paraId="45C1465E" w14:textId="062251E4" w:rsidR="00B653B3" w:rsidRPr="00B653B3" w:rsidRDefault="00B653B3" w:rsidP="00B653B3">
      <w:pPr>
        <w:jc w:val="left"/>
        <w:rPr>
          <w:sz w:val="32"/>
          <w:szCs w:val="32"/>
        </w:rPr>
      </w:pPr>
      <w:r w:rsidRPr="00B653B3">
        <w:rPr>
          <w:sz w:val="32"/>
          <w:szCs w:val="32"/>
        </w:rPr>
        <w:t>8.</w:t>
      </w:r>
      <w:r>
        <w:rPr>
          <w:sz w:val="32"/>
          <w:szCs w:val="32"/>
        </w:rPr>
        <w:t>2</w:t>
      </w:r>
      <w:r w:rsidRPr="00B653B3">
        <w:rPr>
          <w:sz w:val="32"/>
          <w:szCs w:val="32"/>
        </w:rPr>
        <w:t>.1.</w:t>
      </w:r>
      <w:r w:rsidRPr="009F17A7">
        <w:rPr>
          <w:color w:val="FF0000"/>
          <w:sz w:val="32"/>
          <w:szCs w:val="32"/>
        </w:rPr>
        <w:t>Штукатурные маяки после выполнения штукатурных работ с плоскости стен не демонтированы</w:t>
      </w:r>
      <w:r w:rsidRPr="00B653B3">
        <w:rPr>
          <w:sz w:val="32"/>
          <w:szCs w:val="32"/>
        </w:rPr>
        <w:t xml:space="preserve">. </w:t>
      </w:r>
      <w:r w:rsidR="009F17A7" w:rsidRPr="009F17A7">
        <w:rPr>
          <w:color w:val="FF0000"/>
          <w:sz w:val="32"/>
          <w:szCs w:val="32"/>
        </w:rPr>
        <w:t>Там убраны</w:t>
      </w:r>
    </w:p>
    <w:p w14:paraId="1739CBB9" w14:textId="0CE6CD6B" w:rsidR="00D0261A" w:rsidRDefault="00B653B3" w:rsidP="00B653B3">
      <w:pPr>
        <w:jc w:val="left"/>
        <w:rPr>
          <w:sz w:val="32"/>
          <w:szCs w:val="32"/>
        </w:rPr>
      </w:pPr>
      <w:r w:rsidRPr="00B653B3">
        <w:rPr>
          <w:sz w:val="32"/>
          <w:szCs w:val="32"/>
        </w:rPr>
        <w:t>8.</w:t>
      </w:r>
      <w:r>
        <w:rPr>
          <w:sz w:val="32"/>
          <w:szCs w:val="32"/>
        </w:rPr>
        <w:t>2</w:t>
      </w:r>
      <w:r w:rsidRPr="00B653B3">
        <w:rPr>
          <w:sz w:val="32"/>
          <w:szCs w:val="32"/>
        </w:rPr>
        <w:t>.</w:t>
      </w:r>
      <w:r w:rsidR="0072508B">
        <w:rPr>
          <w:sz w:val="32"/>
          <w:szCs w:val="32"/>
        </w:rPr>
        <w:t>2</w:t>
      </w:r>
      <w:r w:rsidRPr="00B653B3">
        <w:rPr>
          <w:sz w:val="32"/>
          <w:szCs w:val="32"/>
        </w:rPr>
        <w:t>. Над сантехническими инсталляциями не выполнена перемычка под кирпичную кладку.</w:t>
      </w:r>
    </w:p>
    <w:p w14:paraId="0D633DAB" w14:textId="108B4461" w:rsidR="00224824" w:rsidRDefault="00224824" w:rsidP="00B653B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8.2.3. </w:t>
      </w:r>
      <w:r w:rsidRPr="00224824">
        <w:rPr>
          <w:sz w:val="32"/>
          <w:szCs w:val="32"/>
        </w:rPr>
        <w:t>Не выполнена гидроизоляция под плиткой.</w:t>
      </w:r>
    </w:p>
    <w:p w14:paraId="4F9CDF09" w14:textId="50254372" w:rsidR="00B653B3" w:rsidRDefault="00B653B3" w:rsidP="00B653B3">
      <w:pPr>
        <w:jc w:val="left"/>
        <w:rPr>
          <w:sz w:val="32"/>
          <w:szCs w:val="32"/>
        </w:rPr>
      </w:pPr>
    </w:p>
    <w:p w14:paraId="568A6E4B" w14:textId="6B7F9383" w:rsidR="00B653B3" w:rsidRPr="0072508B" w:rsidRDefault="00B653B3" w:rsidP="00B653B3">
      <w:pPr>
        <w:jc w:val="left"/>
        <w:rPr>
          <w:sz w:val="32"/>
          <w:szCs w:val="32"/>
          <w:u w:val="single"/>
        </w:rPr>
      </w:pPr>
      <w:bookmarkStart w:id="19" w:name="_Hlk530134267"/>
      <w:r w:rsidRPr="0072508B">
        <w:rPr>
          <w:sz w:val="32"/>
          <w:szCs w:val="32"/>
          <w:u w:val="single"/>
        </w:rPr>
        <w:t>8.3. Апартаменты Е247.</w:t>
      </w:r>
    </w:p>
    <w:p w14:paraId="17B62956" w14:textId="27314EF1" w:rsidR="00B653B3" w:rsidRPr="00B653B3" w:rsidRDefault="00B653B3" w:rsidP="00B653B3">
      <w:pPr>
        <w:jc w:val="left"/>
        <w:rPr>
          <w:sz w:val="32"/>
          <w:szCs w:val="32"/>
        </w:rPr>
      </w:pPr>
      <w:r w:rsidRPr="00B653B3">
        <w:rPr>
          <w:sz w:val="32"/>
          <w:szCs w:val="32"/>
        </w:rPr>
        <w:t>8.</w:t>
      </w:r>
      <w:r>
        <w:rPr>
          <w:sz w:val="32"/>
          <w:szCs w:val="32"/>
        </w:rPr>
        <w:t>3</w:t>
      </w:r>
      <w:r w:rsidRPr="00B653B3">
        <w:rPr>
          <w:sz w:val="32"/>
          <w:szCs w:val="32"/>
        </w:rPr>
        <w:t>.1.</w:t>
      </w:r>
      <w:r w:rsidR="009F17A7" w:rsidRPr="009F17A7">
        <w:rPr>
          <w:color w:val="FF0000"/>
          <w:sz w:val="32"/>
          <w:szCs w:val="32"/>
        </w:rPr>
        <w:t xml:space="preserve"> Штукатурные маяки после выполнения штукатурных работ с плоскости стен не демонтированы</w:t>
      </w:r>
      <w:r w:rsidR="009F17A7" w:rsidRPr="00B653B3">
        <w:rPr>
          <w:sz w:val="32"/>
          <w:szCs w:val="32"/>
        </w:rPr>
        <w:t xml:space="preserve">. </w:t>
      </w:r>
      <w:r w:rsidR="009F17A7" w:rsidRPr="009F17A7">
        <w:rPr>
          <w:color w:val="FF0000"/>
          <w:sz w:val="32"/>
          <w:szCs w:val="32"/>
        </w:rPr>
        <w:t>Там убраны</w:t>
      </w:r>
      <w:r w:rsidRPr="00B653B3">
        <w:rPr>
          <w:sz w:val="32"/>
          <w:szCs w:val="32"/>
        </w:rPr>
        <w:t xml:space="preserve">. </w:t>
      </w:r>
    </w:p>
    <w:p w14:paraId="40994AD3" w14:textId="49CAFEA7" w:rsidR="00B653B3" w:rsidRDefault="00B653B3" w:rsidP="00B653B3">
      <w:pPr>
        <w:jc w:val="left"/>
        <w:rPr>
          <w:sz w:val="32"/>
          <w:szCs w:val="32"/>
        </w:rPr>
      </w:pPr>
      <w:r w:rsidRPr="00B653B3">
        <w:rPr>
          <w:sz w:val="32"/>
          <w:szCs w:val="32"/>
        </w:rPr>
        <w:t>8.</w:t>
      </w:r>
      <w:r>
        <w:rPr>
          <w:sz w:val="32"/>
          <w:szCs w:val="32"/>
        </w:rPr>
        <w:t>3</w:t>
      </w:r>
      <w:r w:rsidRPr="00B653B3">
        <w:rPr>
          <w:sz w:val="32"/>
          <w:szCs w:val="32"/>
        </w:rPr>
        <w:t>.</w:t>
      </w:r>
      <w:r w:rsidR="0072508B">
        <w:rPr>
          <w:sz w:val="32"/>
          <w:szCs w:val="32"/>
        </w:rPr>
        <w:t>2</w:t>
      </w:r>
      <w:r w:rsidRPr="00B653B3">
        <w:rPr>
          <w:sz w:val="32"/>
          <w:szCs w:val="32"/>
        </w:rPr>
        <w:t>. Над сантехническими инсталляциями не выполнена перемычка под кирпичную кладку.</w:t>
      </w:r>
    </w:p>
    <w:p w14:paraId="0B98161A" w14:textId="35ADAD9F" w:rsidR="00224824" w:rsidRDefault="00224824" w:rsidP="00B653B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8.3.3. </w:t>
      </w:r>
      <w:r w:rsidRPr="00224824">
        <w:rPr>
          <w:sz w:val="32"/>
          <w:szCs w:val="32"/>
        </w:rPr>
        <w:t>Не выполнена гидроизоляция под плиткой.</w:t>
      </w:r>
    </w:p>
    <w:bookmarkEnd w:id="19"/>
    <w:p w14:paraId="7243AF49" w14:textId="29A8884B" w:rsidR="00B653B3" w:rsidRDefault="00B653B3" w:rsidP="00B653B3">
      <w:pPr>
        <w:jc w:val="left"/>
        <w:rPr>
          <w:sz w:val="32"/>
          <w:szCs w:val="32"/>
        </w:rPr>
      </w:pPr>
    </w:p>
    <w:p w14:paraId="05EEDAF6" w14:textId="6CB01E82" w:rsidR="0072508B" w:rsidRPr="0072508B" w:rsidRDefault="0072508B" w:rsidP="0072508B">
      <w:pPr>
        <w:jc w:val="left"/>
        <w:rPr>
          <w:sz w:val="32"/>
          <w:szCs w:val="32"/>
          <w:u w:val="single"/>
        </w:rPr>
      </w:pPr>
      <w:r w:rsidRPr="0072508B">
        <w:rPr>
          <w:sz w:val="32"/>
          <w:szCs w:val="32"/>
          <w:u w:val="single"/>
        </w:rPr>
        <w:t>8.4. Апартаменты Е248.</w:t>
      </w:r>
    </w:p>
    <w:p w14:paraId="3752B5E2" w14:textId="17CE35D8" w:rsidR="0072508B" w:rsidRPr="0072508B" w:rsidRDefault="0072508B" w:rsidP="0072508B">
      <w:pPr>
        <w:jc w:val="left"/>
        <w:rPr>
          <w:sz w:val="32"/>
          <w:szCs w:val="32"/>
        </w:rPr>
      </w:pPr>
      <w:r w:rsidRPr="0072508B">
        <w:rPr>
          <w:sz w:val="32"/>
          <w:szCs w:val="32"/>
        </w:rPr>
        <w:t>8.</w:t>
      </w:r>
      <w:r>
        <w:rPr>
          <w:sz w:val="32"/>
          <w:szCs w:val="32"/>
        </w:rPr>
        <w:t>4</w:t>
      </w:r>
      <w:r w:rsidRPr="0072508B">
        <w:rPr>
          <w:sz w:val="32"/>
          <w:szCs w:val="32"/>
        </w:rPr>
        <w:t>.1.</w:t>
      </w:r>
      <w:r w:rsidR="009F17A7" w:rsidRPr="009F17A7">
        <w:rPr>
          <w:color w:val="FF0000"/>
          <w:sz w:val="32"/>
          <w:szCs w:val="32"/>
        </w:rPr>
        <w:t xml:space="preserve"> Штукатурные маяки после выполнения штукатурных работ с плоскости стен не демонтированы</w:t>
      </w:r>
      <w:r w:rsidR="009F17A7" w:rsidRPr="00B653B3">
        <w:rPr>
          <w:sz w:val="32"/>
          <w:szCs w:val="32"/>
        </w:rPr>
        <w:t xml:space="preserve">. </w:t>
      </w:r>
      <w:r w:rsidR="009F17A7" w:rsidRPr="009F17A7">
        <w:rPr>
          <w:color w:val="FF0000"/>
          <w:sz w:val="32"/>
          <w:szCs w:val="32"/>
        </w:rPr>
        <w:t>Там убраны</w:t>
      </w:r>
      <w:r w:rsidRPr="0072508B">
        <w:rPr>
          <w:sz w:val="32"/>
          <w:szCs w:val="32"/>
        </w:rPr>
        <w:t xml:space="preserve">. </w:t>
      </w:r>
    </w:p>
    <w:p w14:paraId="418179FD" w14:textId="62EA8EFE" w:rsidR="00B653B3" w:rsidRDefault="0072508B" w:rsidP="0072508B">
      <w:pPr>
        <w:jc w:val="left"/>
        <w:rPr>
          <w:sz w:val="32"/>
          <w:szCs w:val="32"/>
        </w:rPr>
      </w:pPr>
      <w:r w:rsidRPr="0072508B">
        <w:rPr>
          <w:sz w:val="32"/>
          <w:szCs w:val="32"/>
        </w:rPr>
        <w:t>8.</w:t>
      </w:r>
      <w:r>
        <w:rPr>
          <w:sz w:val="32"/>
          <w:szCs w:val="32"/>
        </w:rPr>
        <w:t>4</w:t>
      </w:r>
      <w:r w:rsidRPr="0072508B">
        <w:rPr>
          <w:sz w:val="32"/>
          <w:szCs w:val="32"/>
        </w:rPr>
        <w:t>.</w:t>
      </w:r>
      <w:r>
        <w:rPr>
          <w:sz w:val="32"/>
          <w:szCs w:val="32"/>
        </w:rPr>
        <w:t>2</w:t>
      </w:r>
      <w:r w:rsidRPr="0072508B">
        <w:rPr>
          <w:sz w:val="32"/>
          <w:szCs w:val="32"/>
        </w:rPr>
        <w:t>. Над сантехническими инсталляциями не выполнена перемычка под кирпичную кладку.</w:t>
      </w:r>
    </w:p>
    <w:p w14:paraId="5B7C8522" w14:textId="1493B283" w:rsidR="00224824" w:rsidRDefault="00224824" w:rsidP="0072508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8.4.3. </w:t>
      </w:r>
      <w:r w:rsidRPr="00224824">
        <w:rPr>
          <w:sz w:val="32"/>
          <w:szCs w:val="32"/>
        </w:rPr>
        <w:t>Не выполнена гидроизоляция под плиткой.</w:t>
      </w:r>
    </w:p>
    <w:p w14:paraId="7D90B134" w14:textId="32EB19E4" w:rsidR="0072508B" w:rsidRDefault="0072508B" w:rsidP="0072508B">
      <w:pPr>
        <w:jc w:val="left"/>
        <w:rPr>
          <w:sz w:val="32"/>
          <w:szCs w:val="32"/>
        </w:rPr>
      </w:pPr>
    </w:p>
    <w:p w14:paraId="45723DB5" w14:textId="084E3D54" w:rsidR="0072508B" w:rsidRPr="0072508B" w:rsidRDefault="0072508B" w:rsidP="0072508B">
      <w:pPr>
        <w:jc w:val="left"/>
        <w:rPr>
          <w:sz w:val="32"/>
          <w:szCs w:val="32"/>
          <w:u w:val="single"/>
        </w:rPr>
      </w:pPr>
      <w:r w:rsidRPr="0072508B">
        <w:rPr>
          <w:sz w:val="32"/>
          <w:szCs w:val="32"/>
          <w:u w:val="single"/>
        </w:rPr>
        <w:t>8.5. Апартаменты Е249.</w:t>
      </w:r>
    </w:p>
    <w:p w14:paraId="4AB62C69" w14:textId="3C6CC33A" w:rsidR="0072508B" w:rsidRPr="0072508B" w:rsidRDefault="0072508B" w:rsidP="0072508B">
      <w:pPr>
        <w:jc w:val="left"/>
        <w:rPr>
          <w:sz w:val="32"/>
          <w:szCs w:val="32"/>
        </w:rPr>
      </w:pPr>
      <w:r w:rsidRPr="0072508B">
        <w:rPr>
          <w:sz w:val="32"/>
          <w:szCs w:val="32"/>
        </w:rPr>
        <w:t>8.</w:t>
      </w:r>
      <w:r w:rsidR="00224824">
        <w:rPr>
          <w:sz w:val="32"/>
          <w:szCs w:val="32"/>
        </w:rPr>
        <w:t>5</w:t>
      </w:r>
      <w:r w:rsidRPr="0072508B">
        <w:rPr>
          <w:sz w:val="32"/>
          <w:szCs w:val="32"/>
        </w:rPr>
        <w:t>.1.</w:t>
      </w:r>
      <w:r w:rsidR="009F17A7" w:rsidRPr="009F17A7">
        <w:rPr>
          <w:color w:val="FF0000"/>
          <w:sz w:val="32"/>
          <w:szCs w:val="32"/>
        </w:rPr>
        <w:t xml:space="preserve"> Штукатурные маяки после выполнения штукатурных работ с плоскости стен не демонтированы</w:t>
      </w:r>
      <w:r w:rsidR="009F17A7" w:rsidRPr="00B653B3">
        <w:rPr>
          <w:sz w:val="32"/>
          <w:szCs w:val="32"/>
        </w:rPr>
        <w:t xml:space="preserve">. </w:t>
      </w:r>
      <w:r w:rsidR="009F17A7" w:rsidRPr="009F17A7">
        <w:rPr>
          <w:color w:val="FF0000"/>
          <w:sz w:val="32"/>
          <w:szCs w:val="32"/>
        </w:rPr>
        <w:t>Там убраны</w:t>
      </w:r>
      <w:r w:rsidRPr="0072508B">
        <w:rPr>
          <w:sz w:val="32"/>
          <w:szCs w:val="32"/>
        </w:rPr>
        <w:t xml:space="preserve">. </w:t>
      </w:r>
    </w:p>
    <w:p w14:paraId="49D281F3" w14:textId="1315195F" w:rsidR="0072508B" w:rsidRPr="0072508B" w:rsidRDefault="0072508B" w:rsidP="0072508B">
      <w:pPr>
        <w:jc w:val="left"/>
        <w:rPr>
          <w:sz w:val="32"/>
          <w:szCs w:val="32"/>
        </w:rPr>
      </w:pPr>
      <w:r w:rsidRPr="0072508B">
        <w:rPr>
          <w:sz w:val="32"/>
          <w:szCs w:val="32"/>
        </w:rPr>
        <w:lastRenderedPageBreak/>
        <w:t>8.</w:t>
      </w:r>
      <w:r w:rsidR="00224824">
        <w:rPr>
          <w:sz w:val="32"/>
          <w:szCs w:val="32"/>
        </w:rPr>
        <w:t>5</w:t>
      </w:r>
      <w:r w:rsidRPr="0072508B">
        <w:rPr>
          <w:sz w:val="32"/>
          <w:szCs w:val="32"/>
        </w:rPr>
        <w:t xml:space="preserve">.2. </w:t>
      </w:r>
      <w:r>
        <w:rPr>
          <w:sz w:val="32"/>
          <w:szCs w:val="32"/>
        </w:rPr>
        <w:t>Т</w:t>
      </w:r>
      <w:r w:rsidRPr="0072508B">
        <w:rPr>
          <w:sz w:val="32"/>
          <w:szCs w:val="32"/>
        </w:rPr>
        <w:t>олщина штукатурного слоя составляет 50 мм и  выполнена без армирования (без использования штукатурной сетки).</w:t>
      </w:r>
    </w:p>
    <w:p w14:paraId="004D1F5E" w14:textId="38F5D0D4" w:rsidR="0072508B" w:rsidRDefault="0072508B" w:rsidP="0072508B">
      <w:pPr>
        <w:jc w:val="left"/>
        <w:rPr>
          <w:sz w:val="32"/>
          <w:szCs w:val="32"/>
        </w:rPr>
      </w:pPr>
      <w:r w:rsidRPr="0072508B">
        <w:rPr>
          <w:sz w:val="32"/>
          <w:szCs w:val="32"/>
        </w:rPr>
        <w:t>8.</w:t>
      </w:r>
      <w:r w:rsidR="00224824">
        <w:rPr>
          <w:sz w:val="32"/>
          <w:szCs w:val="32"/>
        </w:rPr>
        <w:t>5</w:t>
      </w:r>
      <w:r w:rsidRPr="0072508B">
        <w:rPr>
          <w:sz w:val="32"/>
          <w:szCs w:val="32"/>
        </w:rPr>
        <w:t>.3. Над сантехническими инсталляциями не выполнена перемычка под кирпичную кладку.</w:t>
      </w:r>
    </w:p>
    <w:p w14:paraId="49592D22" w14:textId="131F0B94" w:rsidR="00224824" w:rsidRDefault="00224824" w:rsidP="0072508B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8.5.4. </w:t>
      </w:r>
      <w:r w:rsidRPr="00224824">
        <w:rPr>
          <w:sz w:val="32"/>
          <w:szCs w:val="32"/>
        </w:rPr>
        <w:t>Не выполнена гидроизоляция под плиткой.</w:t>
      </w:r>
    </w:p>
    <w:p w14:paraId="7B5FC5C3" w14:textId="77777777" w:rsidR="0072508B" w:rsidRDefault="0072508B" w:rsidP="0072508B">
      <w:pPr>
        <w:jc w:val="left"/>
        <w:rPr>
          <w:sz w:val="32"/>
          <w:szCs w:val="32"/>
        </w:rPr>
      </w:pPr>
    </w:p>
    <w:p w14:paraId="3AAFFDFB" w14:textId="4EA65273" w:rsidR="00D0261A" w:rsidRDefault="00D0261A" w:rsidP="002B2ADA">
      <w:pPr>
        <w:jc w:val="left"/>
        <w:rPr>
          <w:b/>
          <w:sz w:val="32"/>
          <w:szCs w:val="32"/>
        </w:rPr>
      </w:pPr>
      <w:r w:rsidRPr="00D0261A">
        <w:rPr>
          <w:b/>
          <w:sz w:val="32"/>
          <w:szCs w:val="32"/>
        </w:rPr>
        <w:t xml:space="preserve">9. Отделка </w:t>
      </w:r>
      <w:r w:rsidR="001E1A13">
        <w:rPr>
          <w:b/>
          <w:sz w:val="32"/>
          <w:szCs w:val="32"/>
        </w:rPr>
        <w:t>б</w:t>
      </w:r>
      <w:r w:rsidRPr="00D0261A">
        <w:rPr>
          <w:b/>
          <w:sz w:val="32"/>
          <w:szCs w:val="32"/>
        </w:rPr>
        <w:t>алкон</w:t>
      </w:r>
      <w:r w:rsidR="001E1A13">
        <w:rPr>
          <w:b/>
          <w:sz w:val="32"/>
          <w:szCs w:val="32"/>
        </w:rPr>
        <w:t>ов</w:t>
      </w:r>
    </w:p>
    <w:p w14:paraId="5DB5D700" w14:textId="36C06DB9" w:rsidR="00574811" w:rsidRDefault="00574811" w:rsidP="002B2ADA">
      <w:pPr>
        <w:jc w:val="left"/>
        <w:rPr>
          <w:b/>
          <w:sz w:val="32"/>
          <w:szCs w:val="32"/>
        </w:rPr>
      </w:pPr>
    </w:p>
    <w:p w14:paraId="0F3E2BF9" w14:textId="33A4BD24" w:rsidR="00B11EDA" w:rsidRPr="00026B92" w:rsidRDefault="00026B92" w:rsidP="002B2ADA">
      <w:pPr>
        <w:jc w:val="left"/>
        <w:rPr>
          <w:sz w:val="32"/>
          <w:szCs w:val="32"/>
          <w:u w:val="single"/>
        </w:rPr>
      </w:pPr>
      <w:r w:rsidRPr="00026B92">
        <w:rPr>
          <w:sz w:val="32"/>
          <w:szCs w:val="32"/>
          <w:u w:val="single"/>
        </w:rPr>
        <w:t>9.1. Апартаменты Е244.</w:t>
      </w:r>
    </w:p>
    <w:p w14:paraId="4A393E1E" w14:textId="55C629F4" w:rsidR="00CE2ADF" w:rsidRPr="00CE2ADF" w:rsidRDefault="00CE2ADF" w:rsidP="00CE2ADF">
      <w:pPr>
        <w:jc w:val="left"/>
        <w:rPr>
          <w:sz w:val="32"/>
          <w:szCs w:val="32"/>
        </w:rPr>
      </w:pPr>
      <w:r>
        <w:rPr>
          <w:sz w:val="32"/>
          <w:szCs w:val="32"/>
        </w:rPr>
        <w:t>9.1.</w:t>
      </w:r>
      <w:r w:rsidR="00026B92">
        <w:rPr>
          <w:sz w:val="32"/>
          <w:szCs w:val="32"/>
        </w:rPr>
        <w:t>1.</w:t>
      </w:r>
      <w:r>
        <w:rPr>
          <w:sz w:val="32"/>
          <w:szCs w:val="32"/>
        </w:rPr>
        <w:t xml:space="preserve"> Окраска стен и потолков производилась по неподготовленным поверхностям</w:t>
      </w:r>
      <w:r w:rsidRPr="00CE2ADF">
        <w:rPr>
          <w:sz w:val="32"/>
          <w:szCs w:val="32"/>
        </w:rPr>
        <w:t xml:space="preserve"> </w:t>
      </w:r>
      <w:r>
        <w:rPr>
          <w:sz w:val="32"/>
          <w:szCs w:val="32"/>
        </w:rPr>
        <w:t>.</w:t>
      </w:r>
    </w:p>
    <w:p w14:paraId="1110E5DC" w14:textId="112ACB02" w:rsidR="00CE2ADF" w:rsidRPr="00CE2ADF" w:rsidRDefault="00CE2ADF" w:rsidP="00CE2ADF">
      <w:pPr>
        <w:jc w:val="left"/>
        <w:rPr>
          <w:sz w:val="32"/>
          <w:szCs w:val="32"/>
        </w:rPr>
      </w:pPr>
      <w:r>
        <w:rPr>
          <w:sz w:val="32"/>
          <w:szCs w:val="32"/>
        </w:rPr>
        <w:t>9.</w:t>
      </w:r>
      <w:r w:rsidR="00026B92">
        <w:rPr>
          <w:sz w:val="32"/>
          <w:szCs w:val="32"/>
        </w:rPr>
        <w:t>1.</w:t>
      </w:r>
      <w:r>
        <w:rPr>
          <w:sz w:val="32"/>
          <w:szCs w:val="32"/>
        </w:rPr>
        <w:t>2. Структура окраски стен неоднородная (непрокрасы).</w:t>
      </w:r>
    </w:p>
    <w:p w14:paraId="289C66A6" w14:textId="0596AAFF" w:rsidR="00632597" w:rsidRDefault="00CE2ADF" w:rsidP="00CE2ADF">
      <w:pPr>
        <w:jc w:val="left"/>
        <w:rPr>
          <w:sz w:val="32"/>
          <w:szCs w:val="32"/>
        </w:rPr>
      </w:pPr>
      <w:r>
        <w:rPr>
          <w:sz w:val="32"/>
          <w:szCs w:val="32"/>
        </w:rPr>
        <w:t>9.</w:t>
      </w:r>
      <w:r w:rsidR="00026B92">
        <w:rPr>
          <w:sz w:val="32"/>
          <w:szCs w:val="32"/>
        </w:rPr>
        <w:t>1.</w:t>
      </w:r>
      <w:r>
        <w:rPr>
          <w:sz w:val="32"/>
          <w:szCs w:val="32"/>
        </w:rPr>
        <w:t>3. Н</w:t>
      </w:r>
      <w:r w:rsidRPr="00CE2ADF">
        <w:rPr>
          <w:sz w:val="32"/>
          <w:szCs w:val="32"/>
        </w:rPr>
        <w:t>еоднородный цвет окраски стен</w:t>
      </w:r>
      <w:r>
        <w:rPr>
          <w:sz w:val="32"/>
          <w:szCs w:val="32"/>
        </w:rPr>
        <w:t>.</w:t>
      </w:r>
    </w:p>
    <w:p w14:paraId="002AB7F5" w14:textId="01DFD1C7" w:rsidR="00471478" w:rsidRDefault="00471478" w:rsidP="00CE2ADF">
      <w:pPr>
        <w:jc w:val="left"/>
        <w:rPr>
          <w:sz w:val="32"/>
          <w:szCs w:val="32"/>
        </w:rPr>
      </w:pPr>
    </w:p>
    <w:p w14:paraId="027F7360" w14:textId="6E79CE93" w:rsidR="00471478" w:rsidRDefault="00471478" w:rsidP="00CE2ADF">
      <w:pPr>
        <w:jc w:val="left"/>
        <w:rPr>
          <w:sz w:val="32"/>
          <w:szCs w:val="32"/>
        </w:rPr>
      </w:pPr>
    </w:p>
    <w:p w14:paraId="51F6DDDE" w14:textId="06AA64A5" w:rsidR="00471478" w:rsidRDefault="00471478" w:rsidP="00CE2ADF">
      <w:pPr>
        <w:jc w:val="left"/>
        <w:rPr>
          <w:sz w:val="32"/>
          <w:szCs w:val="32"/>
        </w:rPr>
      </w:pPr>
    </w:p>
    <w:p w14:paraId="602BF654" w14:textId="186504B2" w:rsidR="00471478" w:rsidRPr="00471478" w:rsidRDefault="00471478" w:rsidP="00471478">
      <w:pPr>
        <w:jc w:val="left"/>
        <w:rPr>
          <w:sz w:val="32"/>
          <w:szCs w:val="32"/>
          <w:u w:val="single"/>
        </w:rPr>
      </w:pPr>
      <w:r w:rsidRPr="00471478">
        <w:rPr>
          <w:sz w:val="32"/>
          <w:szCs w:val="32"/>
          <w:u w:val="single"/>
        </w:rPr>
        <w:t>9.2. Апартаменты Е246.</w:t>
      </w:r>
    </w:p>
    <w:p w14:paraId="1195EEF4" w14:textId="78A7A251" w:rsidR="00471478" w:rsidRPr="00471478" w:rsidRDefault="00471478" w:rsidP="00471478">
      <w:pPr>
        <w:jc w:val="left"/>
        <w:rPr>
          <w:sz w:val="32"/>
          <w:szCs w:val="32"/>
        </w:rPr>
      </w:pPr>
      <w:r w:rsidRPr="00471478">
        <w:rPr>
          <w:sz w:val="32"/>
          <w:szCs w:val="32"/>
        </w:rPr>
        <w:t>9.</w:t>
      </w:r>
      <w:r>
        <w:rPr>
          <w:sz w:val="32"/>
          <w:szCs w:val="32"/>
        </w:rPr>
        <w:t>2</w:t>
      </w:r>
      <w:r w:rsidRPr="00471478">
        <w:rPr>
          <w:sz w:val="32"/>
          <w:szCs w:val="32"/>
        </w:rPr>
        <w:t>.1. Окраска стен и потолков производилась по неподготовленным поверхностям .</w:t>
      </w:r>
    </w:p>
    <w:p w14:paraId="3FFCB279" w14:textId="0BDBCDCA" w:rsidR="00471478" w:rsidRPr="00471478" w:rsidRDefault="00471478" w:rsidP="00471478">
      <w:pPr>
        <w:jc w:val="left"/>
        <w:rPr>
          <w:sz w:val="32"/>
          <w:szCs w:val="32"/>
        </w:rPr>
      </w:pPr>
      <w:r w:rsidRPr="00471478">
        <w:rPr>
          <w:sz w:val="32"/>
          <w:szCs w:val="32"/>
        </w:rPr>
        <w:t>9.</w:t>
      </w:r>
      <w:r>
        <w:rPr>
          <w:sz w:val="32"/>
          <w:szCs w:val="32"/>
        </w:rPr>
        <w:t>2</w:t>
      </w:r>
      <w:r w:rsidRPr="00471478">
        <w:rPr>
          <w:sz w:val="32"/>
          <w:szCs w:val="32"/>
        </w:rPr>
        <w:t>.2. Структура окраски стен неоднородная (непрокрасы).</w:t>
      </w:r>
    </w:p>
    <w:p w14:paraId="51E3BCFF" w14:textId="7671EFEF" w:rsidR="00471478" w:rsidRDefault="00471478" w:rsidP="00471478">
      <w:pPr>
        <w:jc w:val="left"/>
        <w:rPr>
          <w:sz w:val="32"/>
          <w:szCs w:val="32"/>
        </w:rPr>
      </w:pPr>
      <w:r w:rsidRPr="00471478">
        <w:rPr>
          <w:sz w:val="32"/>
          <w:szCs w:val="32"/>
        </w:rPr>
        <w:t>9.</w:t>
      </w:r>
      <w:r>
        <w:rPr>
          <w:sz w:val="32"/>
          <w:szCs w:val="32"/>
        </w:rPr>
        <w:t>2</w:t>
      </w:r>
      <w:r w:rsidRPr="00471478">
        <w:rPr>
          <w:sz w:val="32"/>
          <w:szCs w:val="32"/>
        </w:rPr>
        <w:t>.3. Неоднородный цвет окраски стен.</w:t>
      </w:r>
    </w:p>
    <w:p w14:paraId="0C0EAAC6" w14:textId="29BA26A7" w:rsidR="00471478" w:rsidRDefault="00471478" w:rsidP="00471478">
      <w:pPr>
        <w:jc w:val="left"/>
        <w:rPr>
          <w:sz w:val="32"/>
          <w:szCs w:val="32"/>
        </w:rPr>
      </w:pPr>
    </w:p>
    <w:p w14:paraId="48560767" w14:textId="73FF0E74" w:rsidR="003D77CC" w:rsidRPr="003D77CC" w:rsidRDefault="003D77CC" w:rsidP="003D77CC">
      <w:pPr>
        <w:jc w:val="left"/>
        <w:rPr>
          <w:sz w:val="32"/>
          <w:szCs w:val="32"/>
          <w:u w:val="single"/>
        </w:rPr>
      </w:pPr>
      <w:bookmarkStart w:id="20" w:name="_Hlk530134980"/>
      <w:r w:rsidRPr="003D77CC">
        <w:rPr>
          <w:sz w:val="32"/>
          <w:szCs w:val="32"/>
          <w:u w:val="single"/>
        </w:rPr>
        <w:t>9.3. Апартаменты Е247.</w:t>
      </w:r>
    </w:p>
    <w:p w14:paraId="2766CA71" w14:textId="4A365A7E" w:rsidR="003D77CC" w:rsidRPr="003D77CC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3</w:t>
      </w:r>
      <w:r w:rsidRPr="003D77CC">
        <w:rPr>
          <w:sz w:val="32"/>
          <w:szCs w:val="32"/>
        </w:rPr>
        <w:t>.1. Окраска стен и потолков производилась по неподготовленным поверхностям .</w:t>
      </w:r>
    </w:p>
    <w:p w14:paraId="2D712A97" w14:textId="357ADDFE" w:rsidR="003D77CC" w:rsidRPr="003D77CC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3</w:t>
      </w:r>
      <w:r w:rsidRPr="003D77CC">
        <w:rPr>
          <w:sz w:val="32"/>
          <w:szCs w:val="32"/>
        </w:rPr>
        <w:t>.2. Структура окраски стен неоднородная (непрокрасы).</w:t>
      </w:r>
    </w:p>
    <w:p w14:paraId="65699B66" w14:textId="58920AD1" w:rsidR="00471478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3</w:t>
      </w:r>
      <w:r w:rsidRPr="003D77CC">
        <w:rPr>
          <w:sz w:val="32"/>
          <w:szCs w:val="32"/>
        </w:rPr>
        <w:t>.3. Неоднородный цвет окраски стен.</w:t>
      </w:r>
    </w:p>
    <w:bookmarkEnd w:id="20"/>
    <w:p w14:paraId="75B5E73D" w14:textId="5E74FDE7" w:rsidR="003D77CC" w:rsidRDefault="003D77CC" w:rsidP="003D77CC">
      <w:pPr>
        <w:jc w:val="left"/>
        <w:rPr>
          <w:sz w:val="32"/>
          <w:szCs w:val="32"/>
        </w:rPr>
      </w:pPr>
    </w:p>
    <w:p w14:paraId="6DAD55D6" w14:textId="3A8E00AC" w:rsidR="003D77CC" w:rsidRPr="003D77CC" w:rsidRDefault="003D77CC" w:rsidP="003D77CC">
      <w:pPr>
        <w:jc w:val="left"/>
        <w:rPr>
          <w:sz w:val="32"/>
          <w:szCs w:val="32"/>
          <w:u w:val="single"/>
        </w:rPr>
      </w:pPr>
      <w:r w:rsidRPr="003D77CC">
        <w:rPr>
          <w:sz w:val="32"/>
          <w:szCs w:val="32"/>
          <w:u w:val="single"/>
        </w:rPr>
        <w:t>9.4. Апартаменты Е248.</w:t>
      </w:r>
    </w:p>
    <w:p w14:paraId="2DC2E2D6" w14:textId="00BEC017" w:rsidR="003D77CC" w:rsidRPr="003D77CC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4</w:t>
      </w:r>
      <w:r w:rsidRPr="003D77CC">
        <w:rPr>
          <w:sz w:val="32"/>
          <w:szCs w:val="32"/>
        </w:rPr>
        <w:t>.1. Окраска стен и потолков производилась по неподготовленным поверхностям .</w:t>
      </w:r>
    </w:p>
    <w:p w14:paraId="2884FB65" w14:textId="7FC4E5C6" w:rsidR="003D77CC" w:rsidRPr="003D77CC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4</w:t>
      </w:r>
      <w:r w:rsidRPr="003D77CC">
        <w:rPr>
          <w:sz w:val="32"/>
          <w:szCs w:val="32"/>
        </w:rPr>
        <w:t>.2. Структура окраски стен неоднородная (непрокрасы).</w:t>
      </w:r>
    </w:p>
    <w:p w14:paraId="493D72BD" w14:textId="61E64A3B" w:rsidR="003D77CC" w:rsidRDefault="003D77CC" w:rsidP="003D77CC">
      <w:pPr>
        <w:jc w:val="left"/>
        <w:rPr>
          <w:sz w:val="32"/>
          <w:szCs w:val="32"/>
        </w:rPr>
      </w:pPr>
      <w:r w:rsidRPr="003D77CC">
        <w:rPr>
          <w:sz w:val="32"/>
          <w:szCs w:val="32"/>
        </w:rPr>
        <w:t>9.</w:t>
      </w:r>
      <w:r>
        <w:rPr>
          <w:sz w:val="32"/>
          <w:szCs w:val="32"/>
        </w:rPr>
        <w:t>4</w:t>
      </w:r>
      <w:r w:rsidRPr="003D77CC">
        <w:rPr>
          <w:sz w:val="32"/>
          <w:szCs w:val="32"/>
        </w:rPr>
        <w:t>.3. Неоднородный цвет окраски стен.</w:t>
      </w:r>
    </w:p>
    <w:p w14:paraId="5ABA972B" w14:textId="43462F60" w:rsidR="003D77CC" w:rsidRDefault="003D77CC" w:rsidP="003D77CC">
      <w:pPr>
        <w:jc w:val="left"/>
        <w:rPr>
          <w:sz w:val="32"/>
          <w:szCs w:val="32"/>
        </w:rPr>
      </w:pPr>
    </w:p>
    <w:p w14:paraId="4AFC8993" w14:textId="5764653F" w:rsidR="002718F9" w:rsidRPr="003C48F6" w:rsidRDefault="002718F9" w:rsidP="002718F9">
      <w:pPr>
        <w:jc w:val="left"/>
        <w:rPr>
          <w:sz w:val="32"/>
          <w:szCs w:val="32"/>
          <w:u w:val="single"/>
        </w:rPr>
      </w:pPr>
      <w:r w:rsidRPr="003C48F6">
        <w:rPr>
          <w:sz w:val="32"/>
          <w:szCs w:val="32"/>
          <w:u w:val="single"/>
        </w:rPr>
        <w:t>9.5. Апартаменты Е249.</w:t>
      </w:r>
    </w:p>
    <w:p w14:paraId="55369FB9" w14:textId="5C78F403" w:rsidR="002718F9" w:rsidRPr="002718F9" w:rsidRDefault="002718F9" w:rsidP="002718F9">
      <w:pPr>
        <w:jc w:val="left"/>
        <w:rPr>
          <w:sz w:val="32"/>
          <w:szCs w:val="32"/>
        </w:rPr>
      </w:pPr>
      <w:r w:rsidRPr="002718F9">
        <w:rPr>
          <w:sz w:val="32"/>
          <w:szCs w:val="32"/>
        </w:rPr>
        <w:t>9.</w:t>
      </w:r>
      <w:r>
        <w:rPr>
          <w:sz w:val="32"/>
          <w:szCs w:val="32"/>
        </w:rPr>
        <w:t>5</w:t>
      </w:r>
      <w:r w:rsidRPr="002718F9">
        <w:rPr>
          <w:sz w:val="32"/>
          <w:szCs w:val="32"/>
        </w:rPr>
        <w:t>.1. Окраска стен и потолков производилась по неподготовленным поверхностям .</w:t>
      </w:r>
    </w:p>
    <w:p w14:paraId="2B9A5573" w14:textId="5CD89B94" w:rsidR="002718F9" w:rsidRPr="002718F9" w:rsidRDefault="002718F9" w:rsidP="002718F9">
      <w:pPr>
        <w:jc w:val="left"/>
        <w:rPr>
          <w:sz w:val="32"/>
          <w:szCs w:val="32"/>
        </w:rPr>
      </w:pPr>
      <w:r w:rsidRPr="002718F9">
        <w:rPr>
          <w:sz w:val="32"/>
          <w:szCs w:val="32"/>
        </w:rPr>
        <w:lastRenderedPageBreak/>
        <w:t>9.</w:t>
      </w:r>
      <w:r>
        <w:rPr>
          <w:sz w:val="32"/>
          <w:szCs w:val="32"/>
        </w:rPr>
        <w:t>5</w:t>
      </w:r>
      <w:r w:rsidRPr="002718F9">
        <w:rPr>
          <w:sz w:val="32"/>
          <w:szCs w:val="32"/>
        </w:rPr>
        <w:t>.2. Структура окраски стен неоднородная (непрокрасы).</w:t>
      </w:r>
    </w:p>
    <w:p w14:paraId="76945F25" w14:textId="20C6FA34" w:rsidR="003D77CC" w:rsidRPr="00CE2ADF" w:rsidRDefault="002718F9" w:rsidP="002718F9">
      <w:pPr>
        <w:jc w:val="left"/>
        <w:rPr>
          <w:sz w:val="32"/>
          <w:szCs w:val="32"/>
        </w:rPr>
      </w:pPr>
      <w:r w:rsidRPr="002718F9">
        <w:rPr>
          <w:sz w:val="32"/>
          <w:szCs w:val="32"/>
        </w:rPr>
        <w:t>9.</w:t>
      </w:r>
      <w:r>
        <w:rPr>
          <w:sz w:val="32"/>
          <w:szCs w:val="32"/>
        </w:rPr>
        <w:t>5</w:t>
      </w:r>
      <w:r w:rsidRPr="002718F9">
        <w:rPr>
          <w:sz w:val="32"/>
          <w:szCs w:val="32"/>
        </w:rPr>
        <w:t>.3. Неоднородный цвет окраски стен.</w:t>
      </w:r>
    </w:p>
    <w:p w14:paraId="5ADDE626" w14:textId="3C4585EE" w:rsidR="00632597" w:rsidRDefault="00632597" w:rsidP="002B2ADA">
      <w:pPr>
        <w:jc w:val="left"/>
        <w:rPr>
          <w:b/>
          <w:sz w:val="32"/>
          <w:szCs w:val="32"/>
        </w:rPr>
      </w:pPr>
    </w:p>
    <w:p w14:paraId="522FDC7E" w14:textId="0AEB995E" w:rsidR="00061599" w:rsidRDefault="00061599" w:rsidP="002B2AD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10. </w:t>
      </w:r>
      <w:r w:rsidRPr="00061599">
        <w:rPr>
          <w:b/>
          <w:sz w:val="32"/>
          <w:szCs w:val="32"/>
        </w:rPr>
        <w:t>Стяжки и наливные полы</w:t>
      </w:r>
      <w:r w:rsidR="001E556E">
        <w:rPr>
          <w:b/>
          <w:sz w:val="32"/>
          <w:szCs w:val="32"/>
        </w:rPr>
        <w:t xml:space="preserve"> </w:t>
      </w:r>
      <w:r w:rsidR="001E556E" w:rsidRPr="001E556E">
        <w:rPr>
          <w:sz w:val="32"/>
          <w:szCs w:val="32"/>
        </w:rPr>
        <w:t>(Прихожая, санузел, кухня-комната).</w:t>
      </w:r>
    </w:p>
    <w:p w14:paraId="4BFD9BF1" w14:textId="5B5449FC" w:rsidR="003C48F6" w:rsidRDefault="003C48F6" w:rsidP="002B2ADA">
      <w:pPr>
        <w:jc w:val="left"/>
        <w:rPr>
          <w:b/>
          <w:sz w:val="32"/>
          <w:szCs w:val="32"/>
        </w:rPr>
      </w:pPr>
    </w:p>
    <w:p w14:paraId="4BA735CB" w14:textId="0AF840C0" w:rsidR="003C48F6" w:rsidRDefault="003C48F6" w:rsidP="002B2ADA">
      <w:pPr>
        <w:jc w:val="left"/>
        <w:rPr>
          <w:sz w:val="32"/>
          <w:szCs w:val="32"/>
          <w:u w:val="single"/>
        </w:rPr>
      </w:pPr>
      <w:r w:rsidRPr="003C48F6">
        <w:rPr>
          <w:sz w:val="32"/>
          <w:szCs w:val="32"/>
          <w:u w:val="single"/>
        </w:rPr>
        <w:t>10.1. Апартаменты Е244.</w:t>
      </w:r>
    </w:p>
    <w:p w14:paraId="7D6D461D" w14:textId="4403F473" w:rsidR="00061599" w:rsidRPr="00061599" w:rsidRDefault="00061599" w:rsidP="00061599">
      <w:pPr>
        <w:jc w:val="left"/>
        <w:rPr>
          <w:sz w:val="32"/>
          <w:szCs w:val="32"/>
        </w:rPr>
      </w:pPr>
      <w:r>
        <w:rPr>
          <w:sz w:val="32"/>
          <w:szCs w:val="32"/>
        </w:rPr>
        <w:t>10.1.</w:t>
      </w:r>
      <w:r w:rsidR="003C48F6">
        <w:rPr>
          <w:sz w:val="32"/>
          <w:szCs w:val="32"/>
        </w:rPr>
        <w:t>1.</w:t>
      </w:r>
      <w:r>
        <w:rPr>
          <w:sz w:val="32"/>
          <w:szCs w:val="32"/>
        </w:rPr>
        <w:t xml:space="preserve"> При устройстве стяжек не были предусмотрены деформационные швы.</w:t>
      </w:r>
      <w:r w:rsidRPr="00061599">
        <w:rPr>
          <w:sz w:val="32"/>
          <w:szCs w:val="32"/>
        </w:rPr>
        <w:t xml:space="preserve"> </w:t>
      </w:r>
    </w:p>
    <w:p w14:paraId="6427CE27" w14:textId="4729002B" w:rsidR="00061599" w:rsidRPr="00061599" w:rsidRDefault="00061599" w:rsidP="00061599">
      <w:pPr>
        <w:jc w:val="left"/>
        <w:rPr>
          <w:sz w:val="32"/>
          <w:szCs w:val="32"/>
        </w:rPr>
      </w:pPr>
      <w:r>
        <w:rPr>
          <w:sz w:val="32"/>
          <w:szCs w:val="32"/>
        </w:rPr>
        <w:t>10.</w:t>
      </w:r>
      <w:r w:rsidR="003C48F6">
        <w:rPr>
          <w:sz w:val="32"/>
          <w:szCs w:val="32"/>
        </w:rPr>
        <w:t>1.</w:t>
      </w:r>
      <w:r>
        <w:rPr>
          <w:sz w:val="32"/>
          <w:szCs w:val="32"/>
        </w:rPr>
        <w:t>2.</w:t>
      </w:r>
      <w:r w:rsidR="003C48F6">
        <w:rPr>
          <w:sz w:val="32"/>
          <w:szCs w:val="32"/>
        </w:rPr>
        <w:t xml:space="preserve"> </w:t>
      </w:r>
      <w:r>
        <w:rPr>
          <w:sz w:val="32"/>
          <w:szCs w:val="32"/>
        </w:rPr>
        <w:t>По периметру помещений в местах примыканий пола к стенам не предусмотрена демпферная лента.</w:t>
      </w:r>
    </w:p>
    <w:p w14:paraId="661CA5AD" w14:textId="713044B1" w:rsidR="00061599" w:rsidRPr="001E1A13" w:rsidRDefault="00061599" w:rsidP="00061599">
      <w:pPr>
        <w:jc w:val="left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>10</w:t>
      </w:r>
      <w:r w:rsidR="003C48F6">
        <w:rPr>
          <w:sz w:val="32"/>
          <w:szCs w:val="32"/>
        </w:rPr>
        <w:t>.1</w:t>
      </w:r>
      <w:r>
        <w:rPr>
          <w:sz w:val="32"/>
          <w:szCs w:val="32"/>
        </w:rPr>
        <w:t>.3.</w:t>
      </w:r>
      <w:r w:rsidR="003C48F6">
        <w:rPr>
          <w:sz w:val="32"/>
          <w:szCs w:val="32"/>
        </w:rPr>
        <w:t xml:space="preserve"> </w:t>
      </w:r>
      <w:r w:rsidR="001E1A13">
        <w:rPr>
          <w:color w:val="000000" w:themeColor="text1"/>
          <w:sz w:val="32"/>
          <w:szCs w:val="32"/>
        </w:rPr>
        <w:t>Не установлена</w:t>
      </w:r>
      <w:r w:rsidRPr="001E1A13">
        <w:rPr>
          <w:color w:val="000000" w:themeColor="text1"/>
          <w:sz w:val="32"/>
          <w:szCs w:val="32"/>
        </w:rPr>
        <w:t xml:space="preserve"> </w:t>
      </w:r>
      <w:r w:rsidR="001E1A13" w:rsidRPr="001E1A13">
        <w:rPr>
          <w:color w:val="000000" w:themeColor="text1"/>
          <w:sz w:val="32"/>
          <w:szCs w:val="32"/>
        </w:rPr>
        <w:t>демпферная</w:t>
      </w:r>
      <w:r w:rsidRPr="001E1A13">
        <w:rPr>
          <w:color w:val="000000" w:themeColor="text1"/>
          <w:sz w:val="32"/>
          <w:szCs w:val="32"/>
        </w:rPr>
        <w:t xml:space="preserve"> лент</w:t>
      </w:r>
      <w:r w:rsidR="001E1A13">
        <w:rPr>
          <w:color w:val="000000" w:themeColor="text1"/>
          <w:sz w:val="32"/>
          <w:szCs w:val="32"/>
        </w:rPr>
        <w:t>а в местах прохода труб конвекторов через стяжку.</w:t>
      </w:r>
    </w:p>
    <w:p w14:paraId="740CD32F" w14:textId="127C43FE" w:rsidR="00061599" w:rsidRPr="001E1A13" w:rsidRDefault="001E1A13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10.</w:t>
      </w:r>
      <w:r w:rsidR="003C48F6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 xml:space="preserve">4. </w:t>
      </w:r>
      <w:r w:rsidR="003C48F6">
        <w:rPr>
          <w:color w:val="000000" w:themeColor="text1"/>
          <w:sz w:val="32"/>
          <w:szCs w:val="32"/>
        </w:rPr>
        <w:t>В</w:t>
      </w:r>
      <w:r>
        <w:rPr>
          <w:color w:val="000000" w:themeColor="text1"/>
          <w:sz w:val="32"/>
          <w:szCs w:val="32"/>
        </w:rPr>
        <w:t xml:space="preserve">ыявлено многочисленное раскрытие </w:t>
      </w:r>
      <w:r w:rsidR="00323824">
        <w:rPr>
          <w:color w:val="000000" w:themeColor="text1"/>
          <w:sz w:val="32"/>
          <w:szCs w:val="32"/>
        </w:rPr>
        <w:t xml:space="preserve">сквозных </w:t>
      </w:r>
      <w:r>
        <w:rPr>
          <w:color w:val="000000" w:themeColor="text1"/>
          <w:sz w:val="32"/>
          <w:szCs w:val="32"/>
        </w:rPr>
        <w:t>трещин стяжки шириной до 1-2 мм.</w:t>
      </w:r>
      <w:r w:rsidR="00061599" w:rsidRPr="001E1A13">
        <w:rPr>
          <w:color w:val="000000" w:themeColor="text1"/>
          <w:sz w:val="32"/>
          <w:szCs w:val="32"/>
        </w:rPr>
        <w:t xml:space="preserve"> </w:t>
      </w:r>
    </w:p>
    <w:p w14:paraId="2B0E9D26" w14:textId="47318034" w:rsidR="00061599" w:rsidRPr="001E1A13" w:rsidRDefault="001E1A13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10.</w:t>
      </w:r>
      <w:r w:rsidR="003C48F6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>5.</w:t>
      </w:r>
      <w:r w:rsidR="003C48F6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>Н</w:t>
      </w:r>
      <w:r w:rsidR="00061599" w:rsidRPr="001E1A13">
        <w:rPr>
          <w:color w:val="000000" w:themeColor="text1"/>
          <w:sz w:val="32"/>
          <w:szCs w:val="32"/>
        </w:rPr>
        <w:t xml:space="preserve">е выполнено </w:t>
      </w:r>
      <w:r>
        <w:rPr>
          <w:color w:val="000000" w:themeColor="text1"/>
          <w:sz w:val="32"/>
          <w:szCs w:val="32"/>
        </w:rPr>
        <w:t xml:space="preserve">армирование основания стяжки. </w:t>
      </w:r>
    </w:p>
    <w:p w14:paraId="6A682C52" w14:textId="109DE5B1" w:rsidR="00061599" w:rsidRPr="001E1A13" w:rsidRDefault="00323824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10.</w:t>
      </w:r>
      <w:r w:rsidR="003C48F6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>6.</w:t>
      </w:r>
      <w:r w:rsidR="003C48F6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>Н</w:t>
      </w:r>
      <w:r w:rsidR="00061599" w:rsidRPr="001E1A13">
        <w:rPr>
          <w:color w:val="000000" w:themeColor="text1"/>
          <w:sz w:val="32"/>
          <w:szCs w:val="32"/>
        </w:rPr>
        <w:t>е демонтированы маяки</w:t>
      </w:r>
      <w:r>
        <w:rPr>
          <w:color w:val="000000" w:themeColor="text1"/>
          <w:sz w:val="32"/>
          <w:szCs w:val="32"/>
        </w:rPr>
        <w:t xml:space="preserve"> после окончания работ по устройству стяжки. </w:t>
      </w:r>
    </w:p>
    <w:p w14:paraId="39793FB3" w14:textId="76713D5D" w:rsidR="00061599" w:rsidRPr="001E1A13" w:rsidRDefault="00323824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10.</w:t>
      </w:r>
      <w:r w:rsidR="003C48F6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>7.</w:t>
      </w:r>
      <w:r w:rsidR="003C48F6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>В</w:t>
      </w:r>
      <w:r w:rsidR="00061599" w:rsidRPr="001E1A13">
        <w:rPr>
          <w:color w:val="000000" w:themeColor="text1"/>
          <w:sz w:val="32"/>
          <w:szCs w:val="32"/>
        </w:rPr>
        <w:t xml:space="preserve">ыявлены перепады </w:t>
      </w:r>
      <w:r>
        <w:rPr>
          <w:color w:val="000000" w:themeColor="text1"/>
          <w:sz w:val="32"/>
          <w:szCs w:val="32"/>
        </w:rPr>
        <w:t>отметок н</w:t>
      </w:r>
      <w:r w:rsidR="00061599" w:rsidRPr="001E1A13">
        <w:rPr>
          <w:color w:val="000000" w:themeColor="text1"/>
          <w:sz w:val="32"/>
          <w:szCs w:val="32"/>
        </w:rPr>
        <w:t>аливно</w:t>
      </w:r>
      <w:r>
        <w:rPr>
          <w:color w:val="000000" w:themeColor="text1"/>
          <w:sz w:val="32"/>
          <w:szCs w:val="32"/>
        </w:rPr>
        <w:t>го</w:t>
      </w:r>
      <w:r w:rsidR="00061599" w:rsidRPr="001E1A13">
        <w:rPr>
          <w:color w:val="000000" w:themeColor="text1"/>
          <w:sz w:val="32"/>
          <w:szCs w:val="32"/>
        </w:rPr>
        <w:t xml:space="preserve"> пол</w:t>
      </w:r>
      <w:r>
        <w:rPr>
          <w:color w:val="000000" w:themeColor="text1"/>
          <w:sz w:val="32"/>
          <w:szCs w:val="32"/>
        </w:rPr>
        <w:t>а по горизонтали</w:t>
      </w:r>
      <w:r w:rsidR="00061599" w:rsidRPr="001E1A13">
        <w:rPr>
          <w:color w:val="000000" w:themeColor="text1"/>
          <w:sz w:val="32"/>
          <w:szCs w:val="32"/>
        </w:rPr>
        <w:t xml:space="preserve"> до 20мм</w:t>
      </w:r>
    </w:p>
    <w:p w14:paraId="2DB794D6" w14:textId="4432C428" w:rsidR="00061599" w:rsidRDefault="00323824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10.</w:t>
      </w:r>
      <w:r w:rsidR="003C48F6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>8.</w:t>
      </w:r>
      <w:r w:rsidR="003C48F6">
        <w:rPr>
          <w:color w:val="000000" w:themeColor="text1"/>
          <w:sz w:val="32"/>
          <w:szCs w:val="32"/>
        </w:rPr>
        <w:t xml:space="preserve"> </w:t>
      </w:r>
      <w:r w:rsidR="00061599" w:rsidRPr="001E1A13">
        <w:rPr>
          <w:color w:val="000000" w:themeColor="text1"/>
          <w:sz w:val="32"/>
          <w:szCs w:val="32"/>
        </w:rPr>
        <w:t>Прочность стяжки полов</w:t>
      </w:r>
      <w:r>
        <w:rPr>
          <w:color w:val="000000" w:themeColor="text1"/>
          <w:sz w:val="32"/>
          <w:szCs w:val="32"/>
        </w:rPr>
        <w:t xml:space="preserve"> составляет</w:t>
      </w:r>
      <w:r w:rsidR="00061599" w:rsidRPr="001E1A13">
        <w:rPr>
          <w:color w:val="000000" w:themeColor="text1"/>
          <w:sz w:val="32"/>
          <w:szCs w:val="32"/>
        </w:rPr>
        <w:t xml:space="preserve"> менее М150</w:t>
      </w:r>
      <w:r>
        <w:rPr>
          <w:color w:val="000000" w:themeColor="text1"/>
          <w:sz w:val="32"/>
          <w:szCs w:val="32"/>
        </w:rPr>
        <w:t>.</w:t>
      </w:r>
      <w:r w:rsidR="00061599" w:rsidRPr="001E1A13">
        <w:rPr>
          <w:color w:val="000000" w:themeColor="text1"/>
          <w:sz w:val="32"/>
          <w:szCs w:val="32"/>
        </w:rPr>
        <w:t xml:space="preserve"> </w:t>
      </w:r>
    </w:p>
    <w:p w14:paraId="6A9C180F" w14:textId="0153D603" w:rsidR="003C48F6" w:rsidRDefault="003C48F6" w:rsidP="00061599">
      <w:pPr>
        <w:jc w:val="left"/>
        <w:rPr>
          <w:color w:val="000000" w:themeColor="text1"/>
          <w:sz w:val="32"/>
          <w:szCs w:val="32"/>
        </w:rPr>
      </w:pPr>
    </w:p>
    <w:p w14:paraId="7D96A26C" w14:textId="2AAE2C60" w:rsidR="006F2C3C" w:rsidRPr="006F2C3C" w:rsidRDefault="006F2C3C" w:rsidP="006F2C3C">
      <w:pPr>
        <w:jc w:val="left"/>
        <w:rPr>
          <w:color w:val="000000" w:themeColor="text1"/>
          <w:sz w:val="32"/>
          <w:szCs w:val="32"/>
          <w:u w:val="single"/>
        </w:rPr>
      </w:pPr>
      <w:r w:rsidRPr="006F2C3C">
        <w:rPr>
          <w:color w:val="000000" w:themeColor="text1"/>
          <w:sz w:val="32"/>
          <w:szCs w:val="32"/>
          <w:u w:val="single"/>
        </w:rPr>
        <w:t>10.2. Апартаменты Е246.</w:t>
      </w:r>
    </w:p>
    <w:p w14:paraId="16E208B1" w14:textId="673DEF2F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 xml:space="preserve">.1. При устройстве стяжек не были предусмотрены деформационные швы. </w:t>
      </w:r>
    </w:p>
    <w:p w14:paraId="787420B9" w14:textId="016C05A1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>.2. По периметру помещений в местах примыканий пола к стенам не предусмотрена демпферная лента.</w:t>
      </w:r>
    </w:p>
    <w:p w14:paraId="1A1862C7" w14:textId="0770E8E4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>.3. Не установлена демпферная лента в местах прохода труб конвекторов через стяжку.</w:t>
      </w:r>
    </w:p>
    <w:p w14:paraId="349232A7" w14:textId="3A30E962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 xml:space="preserve">.4. Выявлено многочисленное раскрытие сквозных трещин стяжки шириной до 1-2 мм. </w:t>
      </w:r>
    </w:p>
    <w:p w14:paraId="67ADF9A5" w14:textId="2F773476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 xml:space="preserve">.5. Не выполнено армирование основания стяжки. </w:t>
      </w:r>
    </w:p>
    <w:p w14:paraId="184F2C00" w14:textId="0EB900F3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 xml:space="preserve">.6. Не демонтированы маяки после окончания работ по устройству стяжки. </w:t>
      </w:r>
    </w:p>
    <w:p w14:paraId="3057B58C" w14:textId="6ABCD4C7" w:rsidR="006F2C3C" w:rsidRPr="006F2C3C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>.7. Выявлены перепады отметок наливного пола по горизонтали до 20мм</w:t>
      </w:r>
    </w:p>
    <w:p w14:paraId="0845ED69" w14:textId="73E51589" w:rsidR="003C48F6" w:rsidRDefault="006F2C3C" w:rsidP="006F2C3C">
      <w:pPr>
        <w:jc w:val="left"/>
        <w:rPr>
          <w:color w:val="000000" w:themeColor="text1"/>
          <w:sz w:val="32"/>
          <w:szCs w:val="32"/>
        </w:rPr>
      </w:pPr>
      <w:r w:rsidRPr="006F2C3C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2</w:t>
      </w:r>
      <w:r w:rsidRPr="006F2C3C">
        <w:rPr>
          <w:color w:val="000000" w:themeColor="text1"/>
          <w:sz w:val="32"/>
          <w:szCs w:val="32"/>
        </w:rPr>
        <w:t>.8. Прочность стяжки полов составляет менее М150.</w:t>
      </w:r>
    </w:p>
    <w:p w14:paraId="367821A1" w14:textId="39AEF6E1" w:rsidR="006F2C3C" w:rsidRDefault="006F2C3C" w:rsidP="006F2C3C">
      <w:pPr>
        <w:jc w:val="left"/>
        <w:rPr>
          <w:color w:val="000000" w:themeColor="text1"/>
          <w:sz w:val="32"/>
          <w:szCs w:val="32"/>
        </w:rPr>
      </w:pPr>
    </w:p>
    <w:p w14:paraId="27E5FE72" w14:textId="518F50D3" w:rsidR="006D0BDA" w:rsidRPr="006D0BDA" w:rsidRDefault="006D0BDA" w:rsidP="006D0BDA">
      <w:pPr>
        <w:jc w:val="left"/>
        <w:rPr>
          <w:color w:val="000000" w:themeColor="text1"/>
          <w:sz w:val="32"/>
          <w:szCs w:val="32"/>
          <w:u w:val="single"/>
        </w:rPr>
      </w:pPr>
      <w:r w:rsidRPr="006D0BDA">
        <w:rPr>
          <w:color w:val="000000" w:themeColor="text1"/>
          <w:sz w:val="32"/>
          <w:szCs w:val="32"/>
          <w:u w:val="single"/>
        </w:rPr>
        <w:lastRenderedPageBreak/>
        <w:t>10.3. Апартаменты Е247.</w:t>
      </w:r>
    </w:p>
    <w:p w14:paraId="3D5F340E" w14:textId="1E7BBB1E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 xml:space="preserve">.1. При устройстве стяжек не были предусмотрены деформационные швы. </w:t>
      </w:r>
    </w:p>
    <w:p w14:paraId="085CD25C" w14:textId="4BBEBFC1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>.2. По периметру помещений в местах примыканий пола к стенам не предусмотрена демпферная лента.</w:t>
      </w:r>
    </w:p>
    <w:p w14:paraId="6BFEBBA8" w14:textId="7BF52CB2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>.3. Не установлена демпферная лента в местах прохода труб конвекторов через стяжку.</w:t>
      </w:r>
    </w:p>
    <w:p w14:paraId="26720AA1" w14:textId="019A46C0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 xml:space="preserve">.4. Выявлено многочисленное раскрытие сквозных трещин стяжки шириной до 1-2 мм. </w:t>
      </w:r>
    </w:p>
    <w:p w14:paraId="000E79DD" w14:textId="011CA292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 xml:space="preserve">.5. Не выполнено армирование основания стяжки. </w:t>
      </w:r>
    </w:p>
    <w:p w14:paraId="4665CFAD" w14:textId="7757DB3C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 xml:space="preserve">.6. Не демонтированы маяки после окончания работ по устройству стяжки. </w:t>
      </w:r>
    </w:p>
    <w:p w14:paraId="4ADD091F" w14:textId="29CFDD1D" w:rsidR="006D0BDA" w:rsidRPr="006D0BDA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>.7. Выявлены перепады отметок наливного пола по горизонтали до 20мм</w:t>
      </w:r>
    </w:p>
    <w:p w14:paraId="0841E3F8" w14:textId="1B0718E7" w:rsidR="006F2C3C" w:rsidRDefault="006D0BDA" w:rsidP="006D0BDA">
      <w:pPr>
        <w:jc w:val="left"/>
        <w:rPr>
          <w:color w:val="000000" w:themeColor="text1"/>
          <w:sz w:val="32"/>
          <w:szCs w:val="32"/>
        </w:rPr>
      </w:pPr>
      <w:r w:rsidRPr="006D0BDA">
        <w:rPr>
          <w:color w:val="000000" w:themeColor="text1"/>
          <w:sz w:val="32"/>
          <w:szCs w:val="32"/>
        </w:rPr>
        <w:t>10.</w:t>
      </w:r>
      <w:r w:rsidR="004F442A">
        <w:rPr>
          <w:color w:val="000000" w:themeColor="text1"/>
          <w:sz w:val="32"/>
          <w:szCs w:val="32"/>
        </w:rPr>
        <w:t>3</w:t>
      </w:r>
      <w:r w:rsidRPr="006D0BDA">
        <w:rPr>
          <w:color w:val="000000" w:themeColor="text1"/>
          <w:sz w:val="32"/>
          <w:szCs w:val="32"/>
        </w:rPr>
        <w:t>.8. Прочность стяжки полов составляет менее М150.</w:t>
      </w:r>
    </w:p>
    <w:p w14:paraId="623E2CF7" w14:textId="0660EAD0" w:rsidR="00897635" w:rsidRPr="00897635" w:rsidRDefault="00897635" w:rsidP="00897635">
      <w:pPr>
        <w:jc w:val="left"/>
        <w:rPr>
          <w:color w:val="000000" w:themeColor="text1"/>
          <w:sz w:val="32"/>
          <w:szCs w:val="32"/>
          <w:u w:val="single"/>
        </w:rPr>
      </w:pPr>
      <w:r w:rsidRPr="00897635">
        <w:rPr>
          <w:color w:val="000000" w:themeColor="text1"/>
          <w:sz w:val="32"/>
          <w:szCs w:val="32"/>
          <w:u w:val="single"/>
        </w:rPr>
        <w:t>10.4. Апартаменты Е248.</w:t>
      </w:r>
    </w:p>
    <w:p w14:paraId="064FE902" w14:textId="2350BE87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 xml:space="preserve">.1. При устройстве стяжек не были предусмотрены деформационные швы. </w:t>
      </w:r>
    </w:p>
    <w:p w14:paraId="42AAAD12" w14:textId="7729A988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>.2. По периметру помещений в местах примыканий пола к стенам не предусмотрена демпферная лента.</w:t>
      </w:r>
    </w:p>
    <w:p w14:paraId="28BE5FFC" w14:textId="4FE945AA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>.3. Не установлена демпферная лента в местах прохода труб конвекторов через стяжку.</w:t>
      </w:r>
    </w:p>
    <w:p w14:paraId="2A751539" w14:textId="1A182C25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 xml:space="preserve">.4. Выявлено многочисленное раскрытие сквозных трещин стяжки шириной до 1-2 мм. </w:t>
      </w:r>
    </w:p>
    <w:p w14:paraId="68BBFAE7" w14:textId="4FF0F5BD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 xml:space="preserve">.5. Не выполнено армирование основания стяжки. </w:t>
      </w:r>
    </w:p>
    <w:p w14:paraId="0E956FE6" w14:textId="0D09D282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 xml:space="preserve">.6. Не демонтированы маяки после окончания работ по устройству стяжки. </w:t>
      </w:r>
    </w:p>
    <w:p w14:paraId="15F28753" w14:textId="66ABCBBA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>.7. Выявлены перепады отметок наливного пола по горизонтали до 20мм</w:t>
      </w:r>
    </w:p>
    <w:p w14:paraId="7A5321F8" w14:textId="111BE7EE" w:rsidR="004F442A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4</w:t>
      </w:r>
      <w:r w:rsidRPr="00897635">
        <w:rPr>
          <w:color w:val="000000" w:themeColor="text1"/>
          <w:sz w:val="32"/>
          <w:szCs w:val="32"/>
        </w:rPr>
        <w:t>.8. Прочность стяжки полов составляет менее М150.</w:t>
      </w:r>
    </w:p>
    <w:p w14:paraId="769D60E9" w14:textId="0E9BC77A" w:rsidR="00897635" w:rsidRDefault="00897635" w:rsidP="00897635">
      <w:pPr>
        <w:jc w:val="left"/>
        <w:rPr>
          <w:color w:val="000000" w:themeColor="text1"/>
          <w:sz w:val="32"/>
          <w:szCs w:val="32"/>
        </w:rPr>
      </w:pPr>
    </w:p>
    <w:p w14:paraId="7BCCD197" w14:textId="648F400E" w:rsidR="00897635" w:rsidRPr="00897635" w:rsidRDefault="00897635" w:rsidP="00897635">
      <w:pPr>
        <w:jc w:val="left"/>
        <w:rPr>
          <w:color w:val="000000" w:themeColor="text1"/>
          <w:sz w:val="32"/>
          <w:szCs w:val="32"/>
          <w:u w:val="single"/>
        </w:rPr>
      </w:pPr>
      <w:r w:rsidRPr="00897635">
        <w:rPr>
          <w:color w:val="000000" w:themeColor="text1"/>
          <w:sz w:val="32"/>
          <w:szCs w:val="32"/>
          <w:u w:val="single"/>
        </w:rPr>
        <w:t>10.5. Апартаменты Е249.</w:t>
      </w:r>
    </w:p>
    <w:p w14:paraId="7B9190E7" w14:textId="20C762CD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 xml:space="preserve">.1. При устройстве стяжек не были предусмотрены деформационные швы. </w:t>
      </w:r>
    </w:p>
    <w:p w14:paraId="1A70E249" w14:textId="7F118FA5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>.2. По периметру помещений в местах примыканий пола к стенам не предусмотрена демпферная лента.</w:t>
      </w:r>
    </w:p>
    <w:p w14:paraId="77A5C170" w14:textId="7E26B187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lastRenderedPageBreak/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>.3. Не установлена демпферная лента в местах прохода труб конвекторов через стяжку.</w:t>
      </w:r>
    </w:p>
    <w:p w14:paraId="2CFAEB5C" w14:textId="12B636AA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 xml:space="preserve">.4. Выявлено многочисленное раскрытие сквозных трещин стяжки шириной до 1-2 мм. </w:t>
      </w:r>
    </w:p>
    <w:p w14:paraId="3124040F" w14:textId="2798800B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 xml:space="preserve">.5. Не выполнено армирование основания стяжки. </w:t>
      </w:r>
    </w:p>
    <w:p w14:paraId="4DBC92E8" w14:textId="403A6C70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 xml:space="preserve">.6. Не демонтированы маяки после окончания работ по устройству стяжки. </w:t>
      </w:r>
    </w:p>
    <w:p w14:paraId="565CB7DB" w14:textId="7C134F2A" w:rsidR="00897635" w:rsidRP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>.7. Выявлены перепады отметок наливного пола по горизонтали до 20мм</w:t>
      </w:r>
    </w:p>
    <w:p w14:paraId="09405E7A" w14:textId="3986C578" w:rsidR="00897635" w:rsidRDefault="00897635" w:rsidP="00897635">
      <w:pPr>
        <w:jc w:val="left"/>
        <w:rPr>
          <w:color w:val="000000" w:themeColor="text1"/>
          <w:sz w:val="32"/>
          <w:szCs w:val="32"/>
        </w:rPr>
      </w:pPr>
      <w:r w:rsidRPr="00897635">
        <w:rPr>
          <w:color w:val="000000" w:themeColor="text1"/>
          <w:sz w:val="32"/>
          <w:szCs w:val="32"/>
        </w:rPr>
        <w:t>10.</w:t>
      </w:r>
      <w:r>
        <w:rPr>
          <w:color w:val="000000" w:themeColor="text1"/>
          <w:sz w:val="32"/>
          <w:szCs w:val="32"/>
        </w:rPr>
        <w:t>5</w:t>
      </w:r>
      <w:r w:rsidRPr="00897635">
        <w:rPr>
          <w:color w:val="000000" w:themeColor="text1"/>
          <w:sz w:val="32"/>
          <w:szCs w:val="32"/>
        </w:rPr>
        <w:t>.8. Прочность стяжки полов составляет менее М150.</w:t>
      </w:r>
    </w:p>
    <w:p w14:paraId="02525B7F" w14:textId="2C8CD4E1" w:rsidR="00F57E5E" w:rsidRDefault="00F57E5E" w:rsidP="00897635">
      <w:pPr>
        <w:jc w:val="left"/>
        <w:rPr>
          <w:color w:val="000000" w:themeColor="text1"/>
          <w:sz w:val="32"/>
          <w:szCs w:val="32"/>
        </w:rPr>
      </w:pPr>
    </w:p>
    <w:p w14:paraId="4BF2171E" w14:textId="248B7683" w:rsidR="00323824" w:rsidRPr="001E556E" w:rsidRDefault="00D817C7" w:rsidP="00061599">
      <w:pPr>
        <w:jc w:val="left"/>
        <w:rPr>
          <w:color w:val="000000" w:themeColor="text1"/>
          <w:sz w:val="32"/>
          <w:szCs w:val="32"/>
        </w:rPr>
      </w:pPr>
      <w:r w:rsidRPr="00185803">
        <w:rPr>
          <w:b/>
          <w:color w:val="000000" w:themeColor="text1"/>
          <w:sz w:val="32"/>
          <w:szCs w:val="32"/>
        </w:rPr>
        <w:t>11</w:t>
      </w:r>
      <w:r w:rsidR="00185803" w:rsidRPr="00185803">
        <w:rPr>
          <w:b/>
          <w:color w:val="000000" w:themeColor="text1"/>
          <w:sz w:val="32"/>
          <w:szCs w:val="32"/>
        </w:rPr>
        <w:t>. ГКЛ короба для натяжных потолков</w:t>
      </w:r>
      <w:r w:rsidR="001E556E">
        <w:rPr>
          <w:b/>
          <w:color w:val="000000" w:themeColor="text1"/>
          <w:sz w:val="32"/>
          <w:szCs w:val="32"/>
        </w:rPr>
        <w:t xml:space="preserve"> </w:t>
      </w:r>
      <w:r w:rsidR="001E556E" w:rsidRPr="001E556E">
        <w:rPr>
          <w:color w:val="000000" w:themeColor="text1"/>
          <w:sz w:val="32"/>
          <w:szCs w:val="32"/>
        </w:rPr>
        <w:t>(Прихожая, кухня-комната).</w:t>
      </w:r>
    </w:p>
    <w:p w14:paraId="1D488CB8" w14:textId="77777777" w:rsidR="00281222" w:rsidRDefault="00281222" w:rsidP="00061599">
      <w:pPr>
        <w:jc w:val="left"/>
        <w:rPr>
          <w:b/>
          <w:color w:val="000000" w:themeColor="text1"/>
          <w:sz w:val="32"/>
          <w:szCs w:val="32"/>
        </w:rPr>
      </w:pPr>
    </w:p>
    <w:p w14:paraId="0B577EA2" w14:textId="3D8764BC" w:rsidR="00281222" w:rsidRPr="00281222" w:rsidRDefault="00281222" w:rsidP="00061599">
      <w:pPr>
        <w:jc w:val="left"/>
        <w:rPr>
          <w:color w:val="000000" w:themeColor="text1"/>
          <w:sz w:val="32"/>
          <w:szCs w:val="32"/>
          <w:u w:val="single"/>
        </w:rPr>
      </w:pPr>
      <w:r w:rsidRPr="00281222">
        <w:rPr>
          <w:color w:val="000000" w:themeColor="text1"/>
          <w:sz w:val="32"/>
          <w:szCs w:val="32"/>
          <w:u w:val="single"/>
        </w:rPr>
        <w:t>11.1. Апартаменты Е24</w:t>
      </w:r>
      <w:r>
        <w:rPr>
          <w:color w:val="000000" w:themeColor="text1"/>
          <w:sz w:val="32"/>
          <w:szCs w:val="32"/>
          <w:u w:val="single"/>
        </w:rPr>
        <w:t>4</w:t>
      </w:r>
      <w:r w:rsidRPr="00281222">
        <w:rPr>
          <w:color w:val="000000" w:themeColor="text1"/>
          <w:sz w:val="32"/>
          <w:szCs w:val="32"/>
          <w:u w:val="single"/>
        </w:rPr>
        <w:t>.</w:t>
      </w:r>
    </w:p>
    <w:p w14:paraId="06EBBE7A" w14:textId="572D0C31" w:rsidR="00323824" w:rsidRDefault="00185803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11.1.</w:t>
      </w:r>
      <w:r w:rsidR="00281222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 xml:space="preserve"> На направляющих каркасах коробов не установлена демпферная лента.</w:t>
      </w:r>
    </w:p>
    <w:p w14:paraId="0777B975" w14:textId="17127ADF" w:rsidR="00185803" w:rsidRDefault="00185803" w:rsidP="00061599">
      <w:pPr>
        <w:jc w:val="left"/>
        <w:rPr>
          <w:color w:val="000000" w:themeColor="text1"/>
          <w:sz w:val="32"/>
          <w:szCs w:val="32"/>
        </w:rPr>
      </w:pPr>
    </w:p>
    <w:p w14:paraId="7159A890" w14:textId="5C5F9FA6" w:rsidR="00281222" w:rsidRPr="00281222" w:rsidRDefault="00281222" w:rsidP="00281222">
      <w:pPr>
        <w:jc w:val="left"/>
        <w:rPr>
          <w:color w:val="000000" w:themeColor="text1"/>
          <w:sz w:val="32"/>
          <w:szCs w:val="32"/>
          <w:u w:val="single"/>
        </w:rPr>
      </w:pPr>
      <w:bookmarkStart w:id="21" w:name="_Hlk530136030"/>
      <w:r w:rsidRPr="00281222">
        <w:rPr>
          <w:color w:val="000000" w:themeColor="text1"/>
          <w:sz w:val="32"/>
          <w:szCs w:val="32"/>
          <w:u w:val="single"/>
        </w:rPr>
        <w:t>11.2. Апартаменты Е247.</w:t>
      </w:r>
    </w:p>
    <w:p w14:paraId="3A85F79E" w14:textId="52B43C49" w:rsidR="00551C5C" w:rsidRPr="00281222" w:rsidRDefault="00281222" w:rsidP="00281222">
      <w:pPr>
        <w:jc w:val="left"/>
        <w:rPr>
          <w:color w:val="000000" w:themeColor="text1"/>
          <w:sz w:val="32"/>
          <w:szCs w:val="32"/>
        </w:rPr>
      </w:pPr>
      <w:r w:rsidRPr="00281222">
        <w:rPr>
          <w:color w:val="000000" w:themeColor="text1"/>
          <w:sz w:val="32"/>
          <w:szCs w:val="32"/>
        </w:rPr>
        <w:t>11.2.1. На направляющих каркасах коробов не установлена демпферная лента.</w:t>
      </w:r>
    </w:p>
    <w:bookmarkEnd w:id="21"/>
    <w:p w14:paraId="087B9DFD" w14:textId="748E4A16" w:rsidR="00551C5C" w:rsidRDefault="00551C5C" w:rsidP="00061599">
      <w:pPr>
        <w:jc w:val="left"/>
        <w:rPr>
          <w:b/>
          <w:color w:val="000000" w:themeColor="text1"/>
          <w:sz w:val="32"/>
          <w:szCs w:val="32"/>
        </w:rPr>
      </w:pPr>
    </w:p>
    <w:p w14:paraId="77F7F795" w14:textId="77777777" w:rsidR="001E556E" w:rsidRDefault="001E556E" w:rsidP="00BF74E6">
      <w:pPr>
        <w:jc w:val="left"/>
        <w:rPr>
          <w:color w:val="000000" w:themeColor="text1"/>
          <w:sz w:val="32"/>
          <w:szCs w:val="32"/>
          <w:u w:val="single"/>
        </w:rPr>
      </w:pPr>
    </w:p>
    <w:p w14:paraId="26185BB8" w14:textId="154E4D4B" w:rsidR="00BF74E6" w:rsidRPr="00BF74E6" w:rsidRDefault="00BF74E6" w:rsidP="00BF74E6">
      <w:pPr>
        <w:jc w:val="left"/>
        <w:rPr>
          <w:color w:val="000000" w:themeColor="text1"/>
          <w:sz w:val="32"/>
          <w:szCs w:val="32"/>
          <w:u w:val="single"/>
        </w:rPr>
      </w:pPr>
      <w:r w:rsidRPr="00BF74E6">
        <w:rPr>
          <w:color w:val="000000" w:themeColor="text1"/>
          <w:sz w:val="32"/>
          <w:szCs w:val="32"/>
          <w:u w:val="single"/>
        </w:rPr>
        <w:t>11.3. Апартаменты Е247.</w:t>
      </w:r>
    </w:p>
    <w:p w14:paraId="11BD2DE6" w14:textId="377FEF8F" w:rsidR="00BF74E6" w:rsidRDefault="00BF74E6" w:rsidP="00BF74E6">
      <w:pPr>
        <w:jc w:val="left"/>
        <w:rPr>
          <w:color w:val="000000" w:themeColor="text1"/>
          <w:sz w:val="32"/>
          <w:szCs w:val="32"/>
        </w:rPr>
      </w:pPr>
      <w:r w:rsidRPr="00BF74E6">
        <w:rPr>
          <w:color w:val="000000" w:themeColor="text1"/>
          <w:sz w:val="32"/>
          <w:szCs w:val="32"/>
        </w:rPr>
        <w:t>11.3.1. На направляющих каркасах коробов не установлена демпферная лента.</w:t>
      </w:r>
    </w:p>
    <w:p w14:paraId="421607C2" w14:textId="623469E7" w:rsidR="00BF74E6" w:rsidRDefault="00BF74E6" w:rsidP="00BF74E6">
      <w:pPr>
        <w:jc w:val="left"/>
        <w:rPr>
          <w:color w:val="000000" w:themeColor="text1"/>
          <w:sz w:val="32"/>
          <w:szCs w:val="32"/>
        </w:rPr>
      </w:pPr>
    </w:p>
    <w:p w14:paraId="5D60345F" w14:textId="446C4AE0" w:rsidR="00BF74E6" w:rsidRPr="00BF74E6" w:rsidRDefault="00BF74E6" w:rsidP="00BF74E6">
      <w:pPr>
        <w:jc w:val="left"/>
        <w:rPr>
          <w:color w:val="000000" w:themeColor="text1"/>
          <w:sz w:val="32"/>
          <w:szCs w:val="32"/>
          <w:u w:val="single"/>
        </w:rPr>
      </w:pPr>
      <w:r w:rsidRPr="00BF74E6">
        <w:rPr>
          <w:color w:val="000000" w:themeColor="text1"/>
          <w:sz w:val="32"/>
          <w:szCs w:val="32"/>
          <w:u w:val="single"/>
        </w:rPr>
        <w:t>11.4. Апартаменты Е248.</w:t>
      </w:r>
    </w:p>
    <w:p w14:paraId="0FCFA740" w14:textId="64148B9C" w:rsidR="00BF74E6" w:rsidRDefault="00BF74E6" w:rsidP="00BF74E6">
      <w:pPr>
        <w:jc w:val="left"/>
        <w:rPr>
          <w:color w:val="000000" w:themeColor="text1"/>
          <w:sz w:val="32"/>
          <w:szCs w:val="32"/>
        </w:rPr>
      </w:pPr>
      <w:r w:rsidRPr="00BF74E6">
        <w:rPr>
          <w:color w:val="000000" w:themeColor="text1"/>
          <w:sz w:val="32"/>
          <w:szCs w:val="32"/>
        </w:rPr>
        <w:t>11.</w:t>
      </w:r>
      <w:r>
        <w:rPr>
          <w:color w:val="000000" w:themeColor="text1"/>
          <w:sz w:val="32"/>
          <w:szCs w:val="32"/>
        </w:rPr>
        <w:t>4</w:t>
      </w:r>
      <w:r w:rsidRPr="00BF74E6">
        <w:rPr>
          <w:color w:val="000000" w:themeColor="text1"/>
          <w:sz w:val="32"/>
          <w:szCs w:val="32"/>
        </w:rPr>
        <w:t>.1. На направляющих каркасах коробов не установлена демпферная лента.</w:t>
      </w:r>
    </w:p>
    <w:p w14:paraId="033CC295" w14:textId="715632B2" w:rsidR="00BF74E6" w:rsidRDefault="00BF74E6" w:rsidP="00BF74E6">
      <w:pPr>
        <w:jc w:val="left"/>
        <w:rPr>
          <w:color w:val="000000" w:themeColor="text1"/>
          <w:sz w:val="32"/>
          <w:szCs w:val="32"/>
        </w:rPr>
      </w:pPr>
    </w:p>
    <w:p w14:paraId="1256925C" w14:textId="77777777" w:rsidR="00570189" w:rsidRDefault="00570189" w:rsidP="00BF74E6">
      <w:pPr>
        <w:jc w:val="left"/>
        <w:rPr>
          <w:color w:val="000000" w:themeColor="text1"/>
          <w:sz w:val="32"/>
          <w:szCs w:val="32"/>
          <w:u w:val="single"/>
        </w:rPr>
      </w:pPr>
    </w:p>
    <w:p w14:paraId="7BFDADE4" w14:textId="65DAB4CA" w:rsidR="00BF74E6" w:rsidRPr="00BF74E6" w:rsidRDefault="00BF74E6" w:rsidP="00BF74E6">
      <w:pPr>
        <w:jc w:val="left"/>
        <w:rPr>
          <w:color w:val="000000" w:themeColor="text1"/>
          <w:sz w:val="32"/>
          <w:szCs w:val="32"/>
          <w:u w:val="single"/>
        </w:rPr>
      </w:pPr>
      <w:r w:rsidRPr="00BF74E6">
        <w:rPr>
          <w:color w:val="000000" w:themeColor="text1"/>
          <w:sz w:val="32"/>
          <w:szCs w:val="32"/>
          <w:u w:val="single"/>
        </w:rPr>
        <w:t>11.5. Апартаменты Е249.</w:t>
      </w:r>
    </w:p>
    <w:p w14:paraId="12E3BB98" w14:textId="7F7304AF" w:rsidR="00BF74E6" w:rsidRDefault="00BF74E6" w:rsidP="00BF74E6">
      <w:pPr>
        <w:jc w:val="left"/>
        <w:rPr>
          <w:color w:val="000000" w:themeColor="text1"/>
          <w:sz w:val="32"/>
          <w:szCs w:val="32"/>
        </w:rPr>
      </w:pPr>
      <w:r w:rsidRPr="00BF74E6">
        <w:rPr>
          <w:color w:val="000000" w:themeColor="text1"/>
          <w:sz w:val="32"/>
          <w:szCs w:val="32"/>
        </w:rPr>
        <w:t>11.</w:t>
      </w:r>
      <w:r>
        <w:rPr>
          <w:color w:val="000000" w:themeColor="text1"/>
          <w:sz w:val="32"/>
          <w:szCs w:val="32"/>
        </w:rPr>
        <w:t>5</w:t>
      </w:r>
      <w:r w:rsidRPr="00BF74E6">
        <w:rPr>
          <w:color w:val="000000" w:themeColor="text1"/>
          <w:sz w:val="32"/>
          <w:szCs w:val="32"/>
        </w:rPr>
        <w:t>.1. На направляющих каркасах коробов не установлена демпферная лента.</w:t>
      </w:r>
    </w:p>
    <w:p w14:paraId="4C7CF880" w14:textId="7A8797BF" w:rsidR="00BF74E6" w:rsidRDefault="00BF74E6" w:rsidP="00BF74E6">
      <w:pPr>
        <w:jc w:val="left"/>
        <w:rPr>
          <w:color w:val="000000" w:themeColor="text1"/>
          <w:sz w:val="32"/>
          <w:szCs w:val="32"/>
        </w:rPr>
      </w:pPr>
    </w:p>
    <w:p w14:paraId="3ED56310" w14:textId="77777777" w:rsidR="00BF74E6" w:rsidRPr="00BF74E6" w:rsidRDefault="00BF74E6" w:rsidP="00BF74E6">
      <w:pPr>
        <w:jc w:val="left"/>
        <w:rPr>
          <w:color w:val="000000" w:themeColor="text1"/>
          <w:sz w:val="32"/>
          <w:szCs w:val="32"/>
        </w:rPr>
      </w:pPr>
    </w:p>
    <w:p w14:paraId="3B008DC9" w14:textId="4FE840E7" w:rsidR="00185803" w:rsidRDefault="00185803" w:rsidP="00061599">
      <w:pPr>
        <w:jc w:val="left"/>
        <w:rPr>
          <w:b/>
          <w:color w:val="000000" w:themeColor="text1"/>
          <w:sz w:val="32"/>
          <w:szCs w:val="32"/>
        </w:rPr>
      </w:pPr>
      <w:r w:rsidRPr="00185803">
        <w:rPr>
          <w:b/>
          <w:color w:val="000000" w:themeColor="text1"/>
          <w:sz w:val="32"/>
          <w:szCs w:val="32"/>
        </w:rPr>
        <w:lastRenderedPageBreak/>
        <w:t>12. Облицовка плитко</w:t>
      </w:r>
      <w:r w:rsidR="003226FA">
        <w:rPr>
          <w:b/>
          <w:color w:val="000000" w:themeColor="text1"/>
          <w:sz w:val="32"/>
          <w:szCs w:val="32"/>
        </w:rPr>
        <w:t>й</w:t>
      </w:r>
      <w:r w:rsidRPr="00185803">
        <w:rPr>
          <w:b/>
          <w:color w:val="000000" w:themeColor="text1"/>
          <w:sz w:val="32"/>
          <w:szCs w:val="32"/>
        </w:rPr>
        <w:t xml:space="preserve"> в СУ</w:t>
      </w:r>
    </w:p>
    <w:p w14:paraId="1C0ECF83" w14:textId="5886A284" w:rsidR="008946CC" w:rsidRPr="008946CC" w:rsidRDefault="008946CC" w:rsidP="00061599">
      <w:pPr>
        <w:jc w:val="left"/>
        <w:rPr>
          <w:color w:val="000000" w:themeColor="text1"/>
          <w:sz w:val="32"/>
          <w:szCs w:val="32"/>
          <w:u w:val="single"/>
        </w:rPr>
      </w:pPr>
      <w:r w:rsidRPr="008946CC">
        <w:rPr>
          <w:color w:val="000000" w:themeColor="text1"/>
          <w:sz w:val="32"/>
          <w:szCs w:val="32"/>
          <w:u w:val="single"/>
        </w:rPr>
        <w:t>12.1. Апартаменты Е249.</w:t>
      </w:r>
    </w:p>
    <w:p w14:paraId="4A660848" w14:textId="57D65D59" w:rsidR="00323824" w:rsidRPr="001E1A13" w:rsidRDefault="00185803" w:rsidP="00061599">
      <w:pPr>
        <w:jc w:val="left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12.1.</w:t>
      </w:r>
      <w:r w:rsidR="008946CC">
        <w:rPr>
          <w:color w:val="000000" w:themeColor="text1"/>
          <w:sz w:val="32"/>
          <w:szCs w:val="32"/>
        </w:rPr>
        <w:t>1.</w:t>
      </w:r>
      <w:r>
        <w:rPr>
          <w:color w:val="000000" w:themeColor="text1"/>
          <w:sz w:val="32"/>
          <w:szCs w:val="32"/>
        </w:rPr>
        <w:t xml:space="preserve"> </w:t>
      </w:r>
      <w:r w:rsidR="008946CC">
        <w:rPr>
          <w:color w:val="000000" w:themeColor="text1"/>
          <w:sz w:val="32"/>
          <w:szCs w:val="32"/>
        </w:rPr>
        <w:t>В</w:t>
      </w:r>
      <w:r w:rsidRPr="00185803">
        <w:rPr>
          <w:color w:val="000000" w:themeColor="text1"/>
          <w:sz w:val="32"/>
          <w:szCs w:val="32"/>
        </w:rPr>
        <w:t xml:space="preserve"> месте установки инстал</w:t>
      </w:r>
      <w:r>
        <w:rPr>
          <w:color w:val="000000" w:themeColor="text1"/>
          <w:sz w:val="32"/>
          <w:szCs w:val="32"/>
        </w:rPr>
        <w:t>л</w:t>
      </w:r>
      <w:r w:rsidRPr="00185803">
        <w:rPr>
          <w:color w:val="000000" w:themeColor="text1"/>
          <w:sz w:val="32"/>
          <w:szCs w:val="32"/>
        </w:rPr>
        <w:t xml:space="preserve">яции имеется перепад облицовки плитки по вертикали более 10мм  </w:t>
      </w:r>
      <w:bookmarkEnd w:id="5"/>
    </w:p>
    <w:p w14:paraId="2F93B8B9" w14:textId="551E1890" w:rsidR="00061599" w:rsidRDefault="00061599" w:rsidP="002B2ADA">
      <w:pPr>
        <w:jc w:val="left"/>
        <w:rPr>
          <w:b/>
          <w:sz w:val="32"/>
          <w:szCs w:val="32"/>
        </w:rPr>
      </w:pPr>
    </w:p>
    <w:p w14:paraId="7EA12E8A" w14:textId="55C80037" w:rsidR="00185803" w:rsidRDefault="00185803" w:rsidP="002B2ADA">
      <w:pPr>
        <w:jc w:val="left"/>
        <w:rPr>
          <w:b/>
          <w:sz w:val="32"/>
          <w:szCs w:val="32"/>
        </w:rPr>
      </w:pPr>
    </w:p>
    <w:p w14:paraId="7192B3EF" w14:textId="15543765" w:rsidR="00BA2056" w:rsidRPr="00854F24" w:rsidRDefault="007C7DB7" w:rsidP="002B2ADA">
      <w:pPr>
        <w:jc w:val="left"/>
        <w:rPr>
          <w:b/>
          <w:sz w:val="32"/>
          <w:szCs w:val="32"/>
          <w:u w:val="single"/>
        </w:rPr>
      </w:pPr>
      <w:r w:rsidRPr="00854F24">
        <w:rPr>
          <w:b/>
          <w:sz w:val="32"/>
          <w:szCs w:val="32"/>
          <w:u w:val="single"/>
        </w:rPr>
        <w:t>Исследовательская часть.</w:t>
      </w:r>
    </w:p>
    <w:p w14:paraId="240DD482" w14:textId="77777777" w:rsidR="007C7DB7" w:rsidRDefault="007C7DB7" w:rsidP="002B2ADA">
      <w:pPr>
        <w:jc w:val="left"/>
        <w:rPr>
          <w:b/>
          <w:sz w:val="32"/>
          <w:szCs w:val="32"/>
        </w:rPr>
      </w:pPr>
    </w:p>
    <w:p w14:paraId="1664F326" w14:textId="2DE9318A" w:rsidR="003F7B60" w:rsidRPr="00680813" w:rsidRDefault="00D949CF" w:rsidP="00854F24">
      <w:pPr>
        <w:pStyle w:val="aa"/>
        <w:numPr>
          <w:ilvl w:val="0"/>
          <w:numId w:val="7"/>
        </w:numPr>
        <w:ind w:left="426"/>
        <w:rPr>
          <w:b/>
          <w:sz w:val="32"/>
          <w:szCs w:val="32"/>
        </w:rPr>
      </w:pPr>
      <w:r>
        <w:rPr>
          <w:b/>
          <w:i/>
          <w:sz w:val="32"/>
          <w:szCs w:val="32"/>
        </w:rPr>
        <w:t>И</w:t>
      </w:r>
      <w:r w:rsidR="003F7B60" w:rsidRPr="00E40BC4">
        <w:rPr>
          <w:b/>
          <w:i/>
          <w:sz w:val="32"/>
          <w:szCs w:val="32"/>
        </w:rPr>
        <w:t>сполнительная документация</w:t>
      </w:r>
      <w:r w:rsidR="003F7B60" w:rsidRPr="00680813">
        <w:rPr>
          <w:b/>
          <w:sz w:val="32"/>
          <w:szCs w:val="32"/>
        </w:rPr>
        <w:t>.</w:t>
      </w:r>
    </w:p>
    <w:p w14:paraId="39D0AEC1" w14:textId="70376EA5" w:rsidR="003F7B60" w:rsidRDefault="00854F2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1.1.</w:t>
      </w:r>
      <w:r w:rsidR="00D6118F">
        <w:rPr>
          <w:sz w:val="32"/>
          <w:szCs w:val="32"/>
        </w:rPr>
        <w:t>И</w:t>
      </w:r>
      <w:r w:rsidR="003F7B60" w:rsidRPr="003F7B60">
        <w:rPr>
          <w:sz w:val="32"/>
          <w:szCs w:val="32"/>
        </w:rPr>
        <w:t>сполнительная документация (акты освидетельствования скрытых работ, паспорта и сертификаты на использованные материалы</w:t>
      </w:r>
      <w:r w:rsidR="00D949CF">
        <w:rPr>
          <w:sz w:val="32"/>
          <w:szCs w:val="32"/>
        </w:rPr>
        <w:t xml:space="preserve"> и изделия</w:t>
      </w:r>
      <w:r w:rsidR="003F7B60" w:rsidRPr="003F7B60">
        <w:rPr>
          <w:sz w:val="32"/>
          <w:szCs w:val="32"/>
        </w:rPr>
        <w:t xml:space="preserve">) отсутствует и не предоставлялась заказчику. </w:t>
      </w:r>
      <w:r>
        <w:rPr>
          <w:sz w:val="32"/>
          <w:szCs w:val="32"/>
        </w:rPr>
        <w:t xml:space="preserve">(Нарушение </w:t>
      </w:r>
      <w:r w:rsidRPr="00854F24">
        <w:rPr>
          <w:sz w:val="32"/>
          <w:szCs w:val="32"/>
        </w:rPr>
        <w:t>ч.11.1 ст.55 ГрК РФ</w:t>
      </w:r>
      <w:r>
        <w:rPr>
          <w:sz w:val="32"/>
          <w:szCs w:val="32"/>
        </w:rPr>
        <w:t xml:space="preserve">, </w:t>
      </w:r>
      <w:r w:rsidRPr="00854F24">
        <w:rPr>
          <w:sz w:val="32"/>
          <w:szCs w:val="32"/>
        </w:rPr>
        <w:t>РД-11-02-2006</w:t>
      </w:r>
      <w:r>
        <w:rPr>
          <w:sz w:val="32"/>
          <w:szCs w:val="32"/>
        </w:rPr>
        <w:t>)</w:t>
      </w:r>
    </w:p>
    <w:p w14:paraId="15CCF390" w14:textId="76203492" w:rsidR="003F7B60" w:rsidRDefault="003F7B60" w:rsidP="002B2ADA">
      <w:pPr>
        <w:jc w:val="left"/>
        <w:rPr>
          <w:sz w:val="32"/>
          <w:szCs w:val="32"/>
        </w:rPr>
      </w:pPr>
    </w:p>
    <w:p w14:paraId="3A2E21A2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2. Вентиляция и кондиционирование.</w:t>
      </w:r>
    </w:p>
    <w:p w14:paraId="16CD21BD" w14:textId="5B6911A9" w:rsidR="00DE56BD" w:rsidRPr="00B820FA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2.1. </w:t>
      </w:r>
      <w:r w:rsidR="00336650" w:rsidRPr="00336650">
        <w:rPr>
          <w:sz w:val="32"/>
          <w:szCs w:val="32"/>
        </w:rPr>
        <w:t xml:space="preserve">Выведенный дренаж </w:t>
      </w:r>
      <w:r w:rsidR="00336650">
        <w:rPr>
          <w:sz w:val="32"/>
          <w:szCs w:val="32"/>
        </w:rPr>
        <w:t xml:space="preserve">системы кондиционирования </w:t>
      </w:r>
      <w:r w:rsidR="00336650" w:rsidRPr="00336650">
        <w:rPr>
          <w:sz w:val="32"/>
          <w:szCs w:val="32"/>
        </w:rPr>
        <w:t xml:space="preserve">срезан и заштукатурен  </w:t>
      </w:r>
      <w:r w:rsidRPr="00DE56BD">
        <w:rPr>
          <w:sz w:val="32"/>
          <w:szCs w:val="32"/>
        </w:rPr>
        <w:t>.,</w:t>
      </w:r>
      <w:r>
        <w:rPr>
          <w:sz w:val="32"/>
          <w:szCs w:val="32"/>
        </w:rPr>
        <w:t>( Несоблюдение</w:t>
      </w:r>
      <w:r w:rsidR="00336650">
        <w:rPr>
          <w:sz w:val="32"/>
          <w:szCs w:val="32"/>
        </w:rPr>
        <w:t xml:space="preserve"> технологии производства работ, недобросовестная работа подрядчика, несоблюдение </w:t>
      </w:r>
      <w:r>
        <w:rPr>
          <w:sz w:val="32"/>
          <w:szCs w:val="32"/>
        </w:rPr>
        <w:t xml:space="preserve"> условий договор</w:t>
      </w:r>
      <w:r w:rsidR="00B820FA">
        <w:rPr>
          <w:sz w:val="32"/>
          <w:szCs w:val="32"/>
        </w:rPr>
        <w:t>ов</w:t>
      </w:r>
      <w:r>
        <w:rPr>
          <w:sz w:val="32"/>
          <w:szCs w:val="32"/>
        </w:rPr>
        <w:t xml:space="preserve"> подряда </w:t>
      </w:r>
      <w:r w:rsidRPr="00DE56BD">
        <w:rPr>
          <w:sz w:val="32"/>
          <w:szCs w:val="32"/>
        </w:rPr>
        <w:t>№ 24/Л-2/Е-244</w:t>
      </w:r>
      <w:r w:rsidR="00B820FA">
        <w:rPr>
          <w:sz w:val="32"/>
          <w:szCs w:val="32"/>
        </w:rPr>
        <w:t>(246,247,248,249)</w:t>
      </w:r>
      <w:r w:rsidRPr="00DE56BD">
        <w:rPr>
          <w:sz w:val="32"/>
          <w:szCs w:val="32"/>
        </w:rPr>
        <w:t xml:space="preserve"> от 18.07.18</w:t>
      </w:r>
      <w:r>
        <w:rPr>
          <w:sz w:val="32"/>
          <w:szCs w:val="32"/>
        </w:rPr>
        <w:t xml:space="preserve"> п.2.1.3.)</w:t>
      </w:r>
      <w:r w:rsidR="001932DE">
        <w:rPr>
          <w:sz w:val="32"/>
          <w:szCs w:val="32"/>
        </w:rPr>
        <w:t>´</w:t>
      </w:r>
      <w:r w:rsidR="00B820FA" w:rsidRPr="00B820FA">
        <w:rPr>
          <w:b/>
          <w:sz w:val="32"/>
          <w:szCs w:val="32"/>
        </w:rPr>
        <w:t>Дефект значительный, не устранимый</w:t>
      </w:r>
    </w:p>
    <w:p w14:paraId="569419FD" w14:textId="07660CEE" w:rsidR="00DE56BD" w:rsidRPr="00B820FA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2.2. Вытяжная общедомовая вентиляция не подведена к оконечным местам внутренних помещений.</w:t>
      </w:r>
      <w:r>
        <w:rPr>
          <w:sz w:val="32"/>
          <w:szCs w:val="32"/>
        </w:rPr>
        <w:t xml:space="preserve"> </w:t>
      </w:r>
      <w:bookmarkStart w:id="22" w:name="_Hlk529684692"/>
      <w:r>
        <w:rPr>
          <w:sz w:val="32"/>
          <w:szCs w:val="32"/>
        </w:rPr>
        <w:t>(</w:t>
      </w:r>
      <w:r w:rsidRPr="00DE56BD">
        <w:rPr>
          <w:sz w:val="32"/>
          <w:szCs w:val="32"/>
        </w:rPr>
        <w:t xml:space="preserve">Не соблюдение условий договора подряда № 24/Л-2/Е-244 </w:t>
      </w:r>
      <w:r w:rsidR="00B820FA" w:rsidRPr="00B820FA">
        <w:rPr>
          <w:sz w:val="32"/>
          <w:szCs w:val="32"/>
        </w:rPr>
        <w:t xml:space="preserve">(246,247,248,249) </w:t>
      </w:r>
      <w:r w:rsidRPr="00DE56BD">
        <w:rPr>
          <w:sz w:val="32"/>
          <w:szCs w:val="32"/>
        </w:rPr>
        <w:t>от 18.07.18</w:t>
      </w:r>
      <w:r>
        <w:rPr>
          <w:sz w:val="32"/>
          <w:szCs w:val="32"/>
        </w:rPr>
        <w:t xml:space="preserve"> </w:t>
      </w:r>
      <w:r w:rsidRPr="00DE56BD">
        <w:rPr>
          <w:sz w:val="32"/>
          <w:szCs w:val="32"/>
        </w:rPr>
        <w:t>п.2.1.3.)</w:t>
      </w:r>
      <w:r>
        <w:rPr>
          <w:sz w:val="32"/>
          <w:szCs w:val="32"/>
        </w:rPr>
        <w:t>.</w:t>
      </w:r>
      <w:r w:rsidR="00B820FA" w:rsidRPr="00B820FA">
        <w:t xml:space="preserve"> </w:t>
      </w:r>
      <w:r w:rsidR="00B820FA" w:rsidRPr="00B820FA">
        <w:rPr>
          <w:b/>
          <w:sz w:val="32"/>
          <w:szCs w:val="32"/>
        </w:rPr>
        <w:t>Дефект значительный, устранимый</w:t>
      </w:r>
    </w:p>
    <w:bookmarkEnd w:id="22"/>
    <w:p w14:paraId="0AB5DFF2" w14:textId="77777777" w:rsidR="00DE56BD" w:rsidRPr="00DE56BD" w:rsidRDefault="00DE56BD" w:rsidP="00DE56BD">
      <w:pPr>
        <w:jc w:val="left"/>
        <w:rPr>
          <w:sz w:val="32"/>
          <w:szCs w:val="32"/>
        </w:rPr>
      </w:pPr>
    </w:p>
    <w:p w14:paraId="6381C1FE" w14:textId="710AC519" w:rsidR="002E398A" w:rsidRDefault="002E398A" w:rsidP="00DE56BD">
      <w:pPr>
        <w:jc w:val="left"/>
        <w:rPr>
          <w:b/>
          <w:sz w:val="32"/>
          <w:szCs w:val="32"/>
        </w:rPr>
      </w:pPr>
    </w:p>
    <w:p w14:paraId="45384A97" w14:textId="3AC96F82" w:rsidR="00B820FA" w:rsidRDefault="00B820FA" w:rsidP="00DE56BD">
      <w:pPr>
        <w:jc w:val="left"/>
        <w:rPr>
          <w:b/>
          <w:sz w:val="32"/>
          <w:szCs w:val="32"/>
        </w:rPr>
      </w:pPr>
    </w:p>
    <w:p w14:paraId="5CC79974" w14:textId="77777777" w:rsidR="00B820FA" w:rsidRDefault="00B820FA" w:rsidP="00DE56BD">
      <w:pPr>
        <w:jc w:val="left"/>
        <w:rPr>
          <w:b/>
          <w:sz w:val="32"/>
          <w:szCs w:val="32"/>
        </w:rPr>
      </w:pPr>
    </w:p>
    <w:p w14:paraId="7E5D0301" w14:textId="2CE18A42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b/>
          <w:sz w:val="32"/>
          <w:szCs w:val="32"/>
        </w:rPr>
        <w:t>3. Отопление</w:t>
      </w:r>
      <w:r w:rsidRPr="00DE56BD">
        <w:rPr>
          <w:sz w:val="32"/>
          <w:szCs w:val="32"/>
        </w:rPr>
        <w:t>.</w:t>
      </w:r>
    </w:p>
    <w:p w14:paraId="51493120" w14:textId="4003B9DE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 xml:space="preserve">3.1. Работы выполнены не полностью </w:t>
      </w:r>
      <w:r w:rsidR="00D127AB">
        <w:rPr>
          <w:sz w:val="32"/>
          <w:szCs w:val="32"/>
        </w:rPr>
        <w:t xml:space="preserve">., </w:t>
      </w:r>
      <w:r w:rsidR="00D127AB" w:rsidRPr="00D127AB">
        <w:rPr>
          <w:sz w:val="32"/>
          <w:szCs w:val="32"/>
        </w:rPr>
        <w:t>(Не соблюдение условий договора подряда № 24/Л-2/Е-244 от 18.07.18 п.2.1.3.).</w:t>
      </w:r>
    </w:p>
    <w:p w14:paraId="7FEE8AE3" w14:textId="51B5CF11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3.2 Пластинчатые теплообменники конвекторов имеют механические повреждения.</w:t>
      </w:r>
      <w:r w:rsidR="00A3641C" w:rsidRPr="00A3641C">
        <w:t xml:space="preserve"> </w:t>
      </w:r>
      <w:r w:rsidR="00A3641C" w:rsidRPr="00A3641C">
        <w:rPr>
          <w:b/>
          <w:sz w:val="32"/>
          <w:szCs w:val="32"/>
        </w:rPr>
        <w:t>Значительный дефект</w:t>
      </w:r>
      <w:r w:rsidR="00A3641C">
        <w:rPr>
          <w:b/>
          <w:sz w:val="32"/>
          <w:szCs w:val="32"/>
        </w:rPr>
        <w:t>.</w:t>
      </w:r>
      <w:r w:rsidR="00B820FA">
        <w:rPr>
          <w:b/>
          <w:sz w:val="32"/>
          <w:szCs w:val="32"/>
        </w:rPr>
        <w:t>Неустранимый.</w:t>
      </w:r>
    </w:p>
    <w:p w14:paraId="396CBFD0" w14:textId="0680C0DE" w:rsidR="00B820FA" w:rsidRPr="00B820FA" w:rsidRDefault="00B820FA" w:rsidP="00DE56BD">
      <w:pPr>
        <w:jc w:val="left"/>
        <w:rPr>
          <w:b/>
          <w:sz w:val="32"/>
          <w:szCs w:val="32"/>
        </w:rPr>
      </w:pPr>
      <w:r w:rsidRPr="00B820FA">
        <w:rPr>
          <w:sz w:val="32"/>
          <w:szCs w:val="32"/>
        </w:rPr>
        <w:t>3.3.</w:t>
      </w:r>
      <w:r>
        <w:rPr>
          <w:sz w:val="32"/>
          <w:szCs w:val="32"/>
        </w:rPr>
        <w:t xml:space="preserve"> </w:t>
      </w:r>
      <w:r w:rsidRPr="00B820FA">
        <w:rPr>
          <w:sz w:val="32"/>
          <w:szCs w:val="32"/>
        </w:rPr>
        <w:t>Конвектора (нижняя грань) заделаны в стяжку пола на разной высоте (отметке) – от 15 до 25 мм.</w:t>
      </w:r>
      <w:r w:rsidRPr="00B820FA">
        <w:t xml:space="preserve"> </w:t>
      </w:r>
      <w:r w:rsidRPr="00B820FA">
        <w:rPr>
          <w:b/>
          <w:sz w:val="32"/>
          <w:szCs w:val="32"/>
        </w:rPr>
        <w:t>Значительный дефект.</w:t>
      </w:r>
      <w:r>
        <w:rPr>
          <w:b/>
          <w:sz w:val="32"/>
          <w:szCs w:val="32"/>
        </w:rPr>
        <w:t xml:space="preserve"> </w:t>
      </w:r>
      <w:r w:rsidRPr="00B820FA">
        <w:rPr>
          <w:b/>
          <w:sz w:val="32"/>
          <w:szCs w:val="32"/>
        </w:rPr>
        <w:t>Неустранимый.</w:t>
      </w:r>
    </w:p>
    <w:p w14:paraId="5E06665F" w14:textId="77777777" w:rsidR="00B820FA" w:rsidRPr="00DE56BD" w:rsidRDefault="00B820FA" w:rsidP="00DE56BD">
      <w:pPr>
        <w:jc w:val="left"/>
        <w:rPr>
          <w:sz w:val="32"/>
          <w:szCs w:val="32"/>
        </w:rPr>
      </w:pPr>
    </w:p>
    <w:p w14:paraId="7A021FA9" w14:textId="2A4017E0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lastRenderedPageBreak/>
        <w:t>4. Канализация</w:t>
      </w:r>
    </w:p>
    <w:p w14:paraId="3E85921A" w14:textId="770018E5" w:rsidR="00DE56BD" w:rsidRPr="002F5342" w:rsidRDefault="00DE56BD" w:rsidP="00DE56BD">
      <w:pPr>
        <w:jc w:val="left"/>
        <w:rPr>
          <w:color w:val="FF0000"/>
          <w:sz w:val="32"/>
          <w:szCs w:val="32"/>
        </w:rPr>
      </w:pPr>
      <w:r w:rsidRPr="00DE56BD">
        <w:rPr>
          <w:sz w:val="32"/>
          <w:szCs w:val="32"/>
        </w:rPr>
        <w:t>4.1. Инсталляции закреплены шпильками не имеющие жесткого крепления ( загнуты за водопроводные магистральные трассы).</w:t>
      </w:r>
      <w:r w:rsidR="00A3641C" w:rsidRPr="00A3641C">
        <w:t xml:space="preserve"> </w:t>
      </w:r>
      <w:r w:rsidR="00A3641C" w:rsidRPr="00A3641C">
        <w:rPr>
          <w:b/>
          <w:sz w:val="32"/>
          <w:szCs w:val="32"/>
        </w:rPr>
        <w:t>Значительный дефект</w:t>
      </w:r>
      <w:r w:rsidR="00A3641C">
        <w:rPr>
          <w:b/>
          <w:sz w:val="32"/>
          <w:szCs w:val="32"/>
        </w:rPr>
        <w:t xml:space="preserve">, </w:t>
      </w:r>
      <w:r w:rsidR="00B820FA">
        <w:rPr>
          <w:b/>
          <w:sz w:val="32"/>
          <w:szCs w:val="32"/>
        </w:rPr>
        <w:t>не</w:t>
      </w:r>
      <w:r w:rsidR="00A3641C">
        <w:rPr>
          <w:b/>
          <w:sz w:val="32"/>
          <w:szCs w:val="32"/>
        </w:rPr>
        <w:t>устранимый</w:t>
      </w:r>
      <w:r w:rsidR="00B820FA">
        <w:rPr>
          <w:b/>
          <w:sz w:val="32"/>
          <w:szCs w:val="32"/>
        </w:rPr>
        <w:t>.</w:t>
      </w:r>
    </w:p>
    <w:p w14:paraId="2542C517" w14:textId="640BF7B1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4.2. Шпильки инсталляции деформированы.</w:t>
      </w:r>
      <w:r w:rsidR="00A3641C" w:rsidRPr="00A3641C">
        <w:t xml:space="preserve"> </w:t>
      </w:r>
      <w:r w:rsidR="00A3641C" w:rsidRPr="00A3641C">
        <w:rPr>
          <w:b/>
          <w:sz w:val="32"/>
          <w:szCs w:val="32"/>
        </w:rPr>
        <w:t>Значительный дефект, неустранимый</w:t>
      </w:r>
      <w:r w:rsidR="00264348">
        <w:rPr>
          <w:b/>
          <w:sz w:val="32"/>
          <w:szCs w:val="32"/>
        </w:rPr>
        <w:t>.</w:t>
      </w:r>
    </w:p>
    <w:p w14:paraId="3A2A29AD" w14:textId="7E152608" w:rsidR="00264348" w:rsidRDefault="00264348" w:rsidP="00DE56BD">
      <w:pPr>
        <w:jc w:val="left"/>
        <w:rPr>
          <w:b/>
          <w:sz w:val="32"/>
          <w:szCs w:val="32"/>
        </w:rPr>
      </w:pPr>
      <w:r w:rsidRPr="00264348">
        <w:rPr>
          <w:sz w:val="32"/>
          <w:szCs w:val="32"/>
        </w:rPr>
        <w:t xml:space="preserve">4.3. </w:t>
      </w:r>
      <w:bookmarkStart w:id="23" w:name="_Hlk530137969"/>
      <w:r w:rsidRPr="00264348">
        <w:rPr>
          <w:sz w:val="32"/>
          <w:szCs w:val="32"/>
        </w:rPr>
        <w:t>При переходе стояка в горизонтальный трубопровод применен отвод 90 градусов</w:t>
      </w:r>
      <w:bookmarkEnd w:id="23"/>
      <w:r w:rsidRPr="00264348">
        <w:rPr>
          <w:sz w:val="32"/>
          <w:szCs w:val="32"/>
        </w:rPr>
        <w:t>.</w:t>
      </w:r>
      <w:r>
        <w:rPr>
          <w:sz w:val="32"/>
          <w:szCs w:val="32"/>
        </w:rPr>
        <w:t xml:space="preserve"> (</w:t>
      </w:r>
      <w:r w:rsidRPr="00264348">
        <w:rPr>
          <w:sz w:val="32"/>
          <w:szCs w:val="32"/>
        </w:rPr>
        <w:t>СП 40-107-2003, п. 4.16</w:t>
      </w:r>
      <w:r>
        <w:rPr>
          <w:sz w:val="32"/>
          <w:szCs w:val="32"/>
        </w:rPr>
        <w:t xml:space="preserve">) </w:t>
      </w:r>
      <w:r w:rsidRPr="00264348">
        <w:rPr>
          <w:b/>
          <w:sz w:val="32"/>
          <w:szCs w:val="32"/>
        </w:rPr>
        <w:t>Значительный дефект, устранимый.</w:t>
      </w:r>
      <w:r w:rsidR="00B820FA">
        <w:rPr>
          <w:b/>
          <w:sz w:val="32"/>
          <w:szCs w:val="32"/>
        </w:rPr>
        <w:t xml:space="preserve"> </w:t>
      </w:r>
      <w:r w:rsidR="00B820FA" w:rsidRPr="00B820FA">
        <w:rPr>
          <w:sz w:val="32"/>
          <w:szCs w:val="32"/>
        </w:rPr>
        <w:t>(после устройства новой стяжки)</w:t>
      </w:r>
      <w:r w:rsidR="00B820FA">
        <w:rPr>
          <w:b/>
          <w:sz w:val="32"/>
          <w:szCs w:val="32"/>
        </w:rPr>
        <w:t xml:space="preserve"> </w:t>
      </w:r>
    </w:p>
    <w:p w14:paraId="59909F3D" w14:textId="0C07060C" w:rsidR="00570189" w:rsidRPr="00AE500A" w:rsidRDefault="00570189" w:rsidP="00DE56BD">
      <w:pPr>
        <w:jc w:val="left"/>
        <w:rPr>
          <w:sz w:val="32"/>
          <w:szCs w:val="32"/>
        </w:rPr>
      </w:pPr>
      <w:r w:rsidRPr="00570189">
        <w:rPr>
          <w:sz w:val="32"/>
          <w:szCs w:val="32"/>
        </w:rPr>
        <w:t>4.4. Канализационная труба («лежак») выполнена с контруклоном.</w:t>
      </w:r>
      <w:r>
        <w:rPr>
          <w:sz w:val="32"/>
          <w:szCs w:val="32"/>
        </w:rPr>
        <w:t xml:space="preserve"> (</w:t>
      </w:r>
      <w:r w:rsidRPr="00570189">
        <w:rPr>
          <w:sz w:val="32"/>
          <w:szCs w:val="32"/>
        </w:rPr>
        <w:t>СП 30.13330.2012</w:t>
      </w:r>
      <w:r>
        <w:rPr>
          <w:sz w:val="32"/>
          <w:szCs w:val="32"/>
        </w:rPr>
        <w:t xml:space="preserve"> «Внутренний водопровод и канализация зданий») </w:t>
      </w:r>
      <w:r w:rsidRPr="00570189">
        <w:rPr>
          <w:b/>
          <w:sz w:val="32"/>
          <w:szCs w:val="32"/>
        </w:rPr>
        <w:t>Критический дефект, устранимый.</w:t>
      </w:r>
      <w:r w:rsidR="002A740D">
        <w:rPr>
          <w:b/>
          <w:sz w:val="32"/>
          <w:szCs w:val="32"/>
        </w:rPr>
        <w:t xml:space="preserve"> </w:t>
      </w:r>
      <w:r w:rsidR="00AE500A" w:rsidRPr="00AE500A">
        <w:rPr>
          <w:sz w:val="32"/>
          <w:szCs w:val="32"/>
        </w:rPr>
        <w:t>(после устройства новой стяжки)</w:t>
      </w:r>
      <w:r w:rsidR="00AE500A">
        <w:rPr>
          <w:sz w:val="32"/>
          <w:szCs w:val="32"/>
        </w:rPr>
        <w:t>.</w:t>
      </w:r>
    </w:p>
    <w:p w14:paraId="0D8FCE70" w14:textId="60DE6758" w:rsidR="00DE56BD" w:rsidRDefault="00DE56BD" w:rsidP="00DE56BD">
      <w:pPr>
        <w:jc w:val="left"/>
        <w:rPr>
          <w:sz w:val="32"/>
          <w:szCs w:val="32"/>
        </w:rPr>
      </w:pPr>
    </w:p>
    <w:p w14:paraId="38547982" w14:textId="77777777" w:rsidR="00203501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5. </w:t>
      </w:r>
      <w:r w:rsidRPr="00DE56BD">
        <w:rPr>
          <w:b/>
          <w:sz w:val="32"/>
          <w:szCs w:val="32"/>
        </w:rPr>
        <w:t>Водоснабжение</w:t>
      </w:r>
    </w:p>
    <w:p w14:paraId="60EF5250" w14:textId="0CB3709E" w:rsidR="00DE56BD" w:rsidRPr="00DE56BD" w:rsidRDefault="00203501" w:rsidP="00DE56BD">
      <w:pPr>
        <w:jc w:val="left"/>
        <w:rPr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5835A6AB" w14:textId="2828474B" w:rsidR="00DE56BD" w:rsidRDefault="00DE56BD" w:rsidP="00DE56BD">
      <w:pPr>
        <w:jc w:val="left"/>
        <w:rPr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 xml:space="preserve">5.1. Теплоизоляция труб не выполнена. </w:t>
      </w:r>
      <w:r w:rsidR="00595DC5">
        <w:rPr>
          <w:sz w:val="32"/>
          <w:szCs w:val="32"/>
        </w:rPr>
        <w:t>(</w:t>
      </w:r>
      <w:r w:rsidR="00595DC5" w:rsidRPr="00595DC5">
        <w:rPr>
          <w:sz w:val="32"/>
          <w:szCs w:val="32"/>
        </w:rPr>
        <w:t>СП 61.13330.2012</w:t>
      </w:r>
      <w:r w:rsidR="00595DC5">
        <w:rPr>
          <w:sz w:val="32"/>
          <w:szCs w:val="32"/>
        </w:rPr>
        <w:t xml:space="preserve"> </w:t>
      </w:r>
      <w:r w:rsidR="00DC3BCC">
        <w:rPr>
          <w:sz w:val="32"/>
          <w:szCs w:val="32"/>
        </w:rPr>
        <w:t>«Тепловая изоляция оборудования и трубопроводов»).</w:t>
      </w:r>
      <w:r w:rsidR="00573441" w:rsidRPr="00573441">
        <w:t xml:space="preserve"> </w:t>
      </w:r>
      <w:r w:rsidR="00573441" w:rsidRPr="00573441">
        <w:rPr>
          <w:b/>
          <w:sz w:val="32"/>
          <w:szCs w:val="32"/>
        </w:rPr>
        <w:t>Значительный дефект, устранимый</w:t>
      </w:r>
      <w:r w:rsidR="00810F79">
        <w:rPr>
          <w:b/>
          <w:sz w:val="32"/>
          <w:szCs w:val="32"/>
        </w:rPr>
        <w:t xml:space="preserve">, </w:t>
      </w:r>
      <w:r w:rsidR="00434789" w:rsidRPr="00434789">
        <w:rPr>
          <w:color w:val="000000" w:themeColor="text1"/>
          <w:sz w:val="32"/>
          <w:szCs w:val="32"/>
        </w:rPr>
        <w:t>(П</w:t>
      </w:r>
      <w:r w:rsidR="001932DE" w:rsidRPr="00434789">
        <w:rPr>
          <w:color w:val="000000" w:themeColor="text1"/>
          <w:sz w:val="32"/>
          <w:szCs w:val="32"/>
        </w:rPr>
        <w:t>осле демонтажа стяжки,</w:t>
      </w:r>
      <w:r w:rsidR="00434789" w:rsidRPr="00434789">
        <w:rPr>
          <w:color w:val="000000" w:themeColor="text1"/>
          <w:sz w:val="32"/>
          <w:szCs w:val="32"/>
        </w:rPr>
        <w:t xml:space="preserve"> </w:t>
      </w:r>
      <w:r w:rsidR="00810F79" w:rsidRPr="00434789">
        <w:rPr>
          <w:color w:val="000000" w:themeColor="text1"/>
          <w:sz w:val="32"/>
          <w:szCs w:val="32"/>
        </w:rPr>
        <w:t xml:space="preserve">настенной </w:t>
      </w:r>
      <w:r w:rsidR="001932DE" w:rsidRPr="00434789">
        <w:rPr>
          <w:color w:val="000000" w:themeColor="text1"/>
          <w:sz w:val="32"/>
          <w:szCs w:val="32"/>
        </w:rPr>
        <w:t xml:space="preserve">плитки и </w:t>
      </w:r>
      <w:r w:rsidR="00434789" w:rsidRPr="00434789">
        <w:rPr>
          <w:color w:val="000000" w:themeColor="text1"/>
          <w:sz w:val="32"/>
          <w:szCs w:val="32"/>
        </w:rPr>
        <w:t xml:space="preserve">демонтажа </w:t>
      </w:r>
      <w:r w:rsidR="001932DE" w:rsidRPr="00434789">
        <w:rPr>
          <w:color w:val="000000" w:themeColor="text1"/>
          <w:sz w:val="32"/>
          <w:szCs w:val="32"/>
        </w:rPr>
        <w:t>труб</w:t>
      </w:r>
      <w:r w:rsidR="00434789" w:rsidRPr="00434789">
        <w:rPr>
          <w:color w:val="000000" w:themeColor="text1"/>
          <w:sz w:val="32"/>
          <w:szCs w:val="32"/>
        </w:rPr>
        <w:t>).</w:t>
      </w:r>
      <w:r w:rsidR="001932DE" w:rsidRPr="00434789">
        <w:rPr>
          <w:color w:val="000000" w:themeColor="text1"/>
          <w:sz w:val="32"/>
          <w:szCs w:val="32"/>
        </w:rPr>
        <w:t xml:space="preserve"> </w:t>
      </w:r>
    </w:p>
    <w:p w14:paraId="2C43D07A" w14:textId="77777777" w:rsidR="00434789" w:rsidRPr="00434789" w:rsidRDefault="00434789" w:rsidP="00DE56BD">
      <w:pPr>
        <w:jc w:val="left"/>
        <w:rPr>
          <w:color w:val="000000" w:themeColor="text1"/>
          <w:sz w:val="32"/>
          <w:szCs w:val="32"/>
        </w:rPr>
      </w:pPr>
    </w:p>
    <w:p w14:paraId="1D47E5A2" w14:textId="40A1B60E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5.2. На системе ГВС не установлены обратные клапана. </w:t>
      </w:r>
      <w:r w:rsidR="004B7556">
        <w:rPr>
          <w:sz w:val="32"/>
          <w:szCs w:val="32"/>
        </w:rPr>
        <w:t xml:space="preserve">(п.7.1.9. </w:t>
      </w:r>
      <w:r w:rsidR="004B7556" w:rsidRPr="004B7556">
        <w:rPr>
          <w:sz w:val="32"/>
          <w:szCs w:val="32"/>
        </w:rPr>
        <w:t>СП 30.13330.2016</w:t>
      </w:r>
      <w:r w:rsidR="004B7556">
        <w:rPr>
          <w:sz w:val="32"/>
          <w:szCs w:val="32"/>
        </w:rPr>
        <w:t xml:space="preserve"> «Внутренний водопровод и канализация зданий»).</w:t>
      </w:r>
      <w:r w:rsidR="00573441" w:rsidRPr="00573441">
        <w:t xml:space="preserve"> </w:t>
      </w:r>
      <w:r w:rsidR="00573441" w:rsidRPr="00573441">
        <w:rPr>
          <w:b/>
          <w:sz w:val="32"/>
          <w:szCs w:val="32"/>
        </w:rPr>
        <w:t>Значительный дефект, устранимый</w:t>
      </w:r>
    </w:p>
    <w:p w14:paraId="16D219D8" w14:textId="77777777" w:rsidR="00434789" w:rsidRPr="00DE56BD" w:rsidRDefault="00434789" w:rsidP="00DE56BD">
      <w:pPr>
        <w:jc w:val="left"/>
        <w:rPr>
          <w:b/>
          <w:sz w:val="32"/>
          <w:szCs w:val="32"/>
        </w:rPr>
      </w:pPr>
    </w:p>
    <w:p w14:paraId="6A4146D3" w14:textId="0E54C3FB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>5.3. Не выполнен монтаж промывочных трасс от фильтров грубой очистки ГВС и ХВС.</w:t>
      </w:r>
      <w:r w:rsidR="00573441" w:rsidRPr="00573441">
        <w:t xml:space="preserve"> </w:t>
      </w:r>
      <w:r w:rsidR="00573441" w:rsidRPr="00573441">
        <w:rPr>
          <w:sz w:val="32"/>
          <w:szCs w:val="32"/>
        </w:rPr>
        <w:t>( СП 30.13330.2016 «Внутренний водопровод и канализация зданий»).</w:t>
      </w:r>
      <w:r w:rsidR="00573441" w:rsidRPr="00573441">
        <w:t xml:space="preserve"> </w:t>
      </w:r>
      <w:r w:rsidR="00573441" w:rsidRPr="00573441">
        <w:rPr>
          <w:b/>
          <w:sz w:val="32"/>
          <w:szCs w:val="32"/>
        </w:rPr>
        <w:t>Значительный дефект, устранимый</w:t>
      </w:r>
      <w:r w:rsidR="00573441">
        <w:rPr>
          <w:b/>
          <w:sz w:val="32"/>
          <w:szCs w:val="32"/>
        </w:rPr>
        <w:t>.</w:t>
      </w:r>
    </w:p>
    <w:p w14:paraId="49788789" w14:textId="0A15FA69" w:rsidR="00347B66" w:rsidRPr="00347B66" w:rsidRDefault="00DE56BD" w:rsidP="00347B66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 xml:space="preserve">5.4.Выводы ГВС и ХВС выполнены не симметрично относительно канализации </w:t>
      </w:r>
      <w:r w:rsidR="00347B66">
        <w:rPr>
          <w:sz w:val="32"/>
          <w:szCs w:val="32"/>
        </w:rPr>
        <w:t>(«</w:t>
      </w:r>
      <w:r w:rsidR="00347B66" w:rsidRPr="00347B66">
        <w:rPr>
          <w:sz w:val="32"/>
          <w:szCs w:val="32"/>
        </w:rPr>
        <w:t xml:space="preserve">Типовая технологическая карта на монтаж </w:t>
      </w:r>
    </w:p>
    <w:p w14:paraId="6546F7B9" w14:textId="15363662" w:rsidR="00DE56BD" w:rsidRDefault="00347B66" w:rsidP="00347B66">
      <w:pPr>
        <w:jc w:val="left"/>
        <w:rPr>
          <w:b/>
          <w:sz w:val="32"/>
          <w:szCs w:val="32"/>
        </w:rPr>
      </w:pPr>
      <w:r w:rsidRPr="00347B66">
        <w:rPr>
          <w:sz w:val="32"/>
          <w:szCs w:val="32"/>
        </w:rPr>
        <w:t>внутреннего трубопровода систем канализации с установкой сантехнического оборудования и разборной арматурой</w:t>
      </w:r>
      <w:r>
        <w:rPr>
          <w:sz w:val="32"/>
          <w:szCs w:val="32"/>
        </w:rPr>
        <w:t xml:space="preserve">., </w:t>
      </w:r>
      <w:r w:rsidRPr="00347B66">
        <w:rPr>
          <w:sz w:val="32"/>
          <w:szCs w:val="32"/>
        </w:rPr>
        <w:t>СП 40-101-96, СП 40-102-2000, СП 40-107-2003</w:t>
      </w:r>
      <w:r w:rsidRPr="001039FB">
        <w:rPr>
          <w:b/>
          <w:sz w:val="32"/>
          <w:szCs w:val="32"/>
        </w:rPr>
        <w:t>).</w:t>
      </w:r>
      <w:r w:rsidR="001039FB" w:rsidRPr="001039FB">
        <w:rPr>
          <w:b/>
        </w:rPr>
        <w:t xml:space="preserve"> </w:t>
      </w:r>
      <w:r w:rsidR="001039FB" w:rsidRPr="001039FB">
        <w:rPr>
          <w:b/>
          <w:sz w:val="32"/>
          <w:szCs w:val="32"/>
        </w:rPr>
        <w:t>Значительный дефект, устранимый.</w:t>
      </w:r>
    </w:p>
    <w:p w14:paraId="5BD108F2" w14:textId="77777777" w:rsidR="00434789" w:rsidRPr="00DE56BD" w:rsidRDefault="00434789" w:rsidP="00347B66">
      <w:pPr>
        <w:jc w:val="left"/>
        <w:rPr>
          <w:b/>
          <w:sz w:val="32"/>
          <w:szCs w:val="32"/>
        </w:rPr>
      </w:pPr>
    </w:p>
    <w:p w14:paraId="6E9A63B3" w14:textId="7D51005B" w:rsidR="00DE56BD" w:rsidRDefault="00DE56BD" w:rsidP="00DE56BD">
      <w:pPr>
        <w:jc w:val="left"/>
        <w:rPr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>5.5.Крепежные уголки и встроенные смесители смонтированы на монтажную пену.</w:t>
      </w:r>
      <w:r w:rsidR="001039FB">
        <w:rPr>
          <w:sz w:val="32"/>
          <w:szCs w:val="32"/>
        </w:rPr>
        <w:t>(</w:t>
      </w:r>
      <w:r w:rsidR="001039FB" w:rsidRPr="001039FB">
        <w:t xml:space="preserve"> </w:t>
      </w:r>
      <w:r w:rsidR="001039FB" w:rsidRPr="001039FB">
        <w:rPr>
          <w:sz w:val="32"/>
          <w:szCs w:val="32"/>
        </w:rPr>
        <w:t>СП 73.13330.2016</w:t>
      </w:r>
      <w:r w:rsidR="001039FB">
        <w:rPr>
          <w:sz w:val="32"/>
          <w:szCs w:val="32"/>
        </w:rPr>
        <w:t xml:space="preserve"> «Внутренние санитарно-</w:t>
      </w:r>
      <w:r w:rsidR="001039FB">
        <w:rPr>
          <w:sz w:val="32"/>
          <w:szCs w:val="32"/>
        </w:rPr>
        <w:lastRenderedPageBreak/>
        <w:t>технические системы зданий».)</w:t>
      </w:r>
      <w:r w:rsidR="001039FB" w:rsidRPr="001039FB">
        <w:t xml:space="preserve"> </w:t>
      </w:r>
      <w:r w:rsidR="001039FB" w:rsidRPr="001039FB">
        <w:rPr>
          <w:b/>
          <w:sz w:val="32"/>
          <w:szCs w:val="32"/>
        </w:rPr>
        <w:t>Значительный дефект, устранимый.</w:t>
      </w:r>
      <w:r w:rsidR="001932DE">
        <w:rPr>
          <w:b/>
          <w:sz w:val="32"/>
          <w:szCs w:val="32"/>
        </w:rPr>
        <w:t xml:space="preserve"> </w:t>
      </w:r>
      <w:r w:rsidR="007460D5" w:rsidRPr="007460D5">
        <w:rPr>
          <w:color w:val="000000" w:themeColor="text1"/>
          <w:sz w:val="32"/>
          <w:szCs w:val="32"/>
        </w:rPr>
        <w:t>(П</w:t>
      </w:r>
      <w:r w:rsidR="001932DE" w:rsidRPr="007460D5">
        <w:rPr>
          <w:color w:val="000000" w:themeColor="text1"/>
          <w:sz w:val="32"/>
          <w:szCs w:val="32"/>
        </w:rPr>
        <w:t>осле демонтажа плитки</w:t>
      </w:r>
      <w:r w:rsidR="007460D5" w:rsidRPr="007460D5">
        <w:rPr>
          <w:color w:val="000000" w:themeColor="text1"/>
          <w:sz w:val="32"/>
          <w:szCs w:val="32"/>
        </w:rPr>
        <w:t>)</w:t>
      </w:r>
      <w:r w:rsidR="001932DE" w:rsidRPr="007460D5">
        <w:rPr>
          <w:color w:val="000000" w:themeColor="text1"/>
          <w:sz w:val="32"/>
          <w:szCs w:val="32"/>
        </w:rPr>
        <w:t>.</w:t>
      </w:r>
    </w:p>
    <w:p w14:paraId="27879819" w14:textId="77777777" w:rsidR="00434789" w:rsidRPr="00DE56BD" w:rsidRDefault="00434789" w:rsidP="00DE56BD">
      <w:pPr>
        <w:jc w:val="left"/>
        <w:rPr>
          <w:b/>
          <w:sz w:val="32"/>
          <w:szCs w:val="32"/>
        </w:rPr>
      </w:pPr>
    </w:p>
    <w:p w14:paraId="33EFAEA8" w14:textId="1986F5A4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 xml:space="preserve">5.6. Сантехнические гребенки притянуты к стоякам канализации хомутами. </w:t>
      </w:r>
      <w:r w:rsidR="001039FB" w:rsidRPr="001039FB">
        <w:rPr>
          <w:sz w:val="32"/>
          <w:szCs w:val="32"/>
        </w:rPr>
        <w:t xml:space="preserve">.( СП 73.13330.2016 «Внутренние санитарно-технические системы зданий».) </w:t>
      </w:r>
      <w:r w:rsidR="001039FB" w:rsidRPr="001039FB">
        <w:rPr>
          <w:b/>
          <w:sz w:val="32"/>
          <w:szCs w:val="32"/>
        </w:rPr>
        <w:t>Значительный дефект, устранимый.</w:t>
      </w:r>
    </w:p>
    <w:p w14:paraId="4F5E704D" w14:textId="750714EF" w:rsidR="000F6B4F" w:rsidRDefault="00DE56BD" w:rsidP="00DE56BD">
      <w:pPr>
        <w:jc w:val="left"/>
      </w:pPr>
      <w:r w:rsidRPr="00DE56BD">
        <w:rPr>
          <w:sz w:val="32"/>
          <w:szCs w:val="32"/>
        </w:rPr>
        <w:t>5.7. Сливные б</w:t>
      </w:r>
      <w:r w:rsidR="0031761C">
        <w:rPr>
          <w:sz w:val="32"/>
          <w:szCs w:val="32"/>
        </w:rPr>
        <w:t>а</w:t>
      </w:r>
      <w:r w:rsidRPr="00DE56BD">
        <w:rPr>
          <w:sz w:val="32"/>
          <w:szCs w:val="32"/>
        </w:rPr>
        <w:t>чки не подключены к системе водоснабжения</w:t>
      </w:r>
      <w:r w:rsidR="001039FB">
        <w:rPr>
          <w:sz w:val="32"/>
          <w:szCs w:val="32"/>
        </w:rPr>
        <w:t>.</w:t>
      </w:r>
      <w:r w:rsidR="001039FB" w:rsidRPr="001039FB">
        <w:t xml:space="preserve"> </w:t>
      </w:r>
    </w:p>
    <w:p w14:paraId="0D0C3AC7" w14:textId="17E2C66F" w:rsidR="00DE56BD" w:rsidRDefault="001039FB" w:rsidP="00DE56BD">
      <w:pPr>
        <w:jc w:val="left"/>
        <w:rPr>
          <w:b/>
          <w:sz w:val="32"/>
          <w:szCs w:val="32"/>
        </w:rPr>
      </w:pPr>
      <w:r w:rsidRPr="001039FB">
        <w:rPr>
          <w:b/>
          <w:sz w:val="32"/>
          <w:szCs w:val="32"/>
        </w:rPr>
        <w:t>Значительный дефект, устранимый.</w:t>
      </w:r>
    </w:p>
    <w:p w14:paraId="71E35182" w14:textId="77777777" w:rsidR="00434789" w:rsidRPr="00DE56BD" w:rsidRDefault="00434789" w:rsidP="00DE56BD">
      <w:pPr>
        <w:jc w:val="left"/>
        <w:rPr>
          <w:sz w:val="32"/>
          <w:szCs w:val="32"/>
        </w:rPr>
      </w:pPr>
    </w:p>
    <w:p w14:paraId="29378C4E" w14:textId="38BAE97B" w:rsidR="00DE56BD" w:rsidRDefault="00DE56BD" w:rsidP="00DE56BD">
      <w:pPr>
        <w:jc w:val="left"/>
        <w:rPr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 xml:space="preserve">5.8. </w:t>
      </w:r>
      <w:r w:rsidR="0031761C">
        <w:rPr>
          <w:sz w:val="32"/>
          <w:szCs w:val="32"/>
        </w:rPr>
        <w:t>С</w:t>
      </w:r>
      <w:r w:rsidRPr="00DE56BD">
        <w:rPr>
          <w:sz w:val="32"/>
          <w:szCs w:val="32"/>
        </w:rPr>
        <w:t>меситель душа в стене не зачеканен штукатурным раствором.</w:t>
      </w:r>
      <w:r w:rsidR="001039FB" w:rsidRPr="001039FB">
        <w:t xml:space="preserve"> </w:t>
      </w:r>
      <w:r w:rsidR="001039FB" w:rsidRPr="001039FB">
        <w:rPr>
          <w:sz w:val="32"/>
          <w:szCs w:val="32"/>
        </w:rPr>
        <w:t>.(</w:t>
      </w:r>
      <w:r w:rsidR="001039FB" w:rsidRPr="001039FB">
        <w:t xml:space="preserve"> </w:t>
      </w:r>
      <w:r w:rsidR="001039FB" w:rsidRPr="001039FB">
        <w:rPr>
          <w:sz w:val="32"/>
          <w:szCs w:val="32"/>
        </w:rPr>
        <w:t>СП 30.13330.2016 «Внутренний водопровод и канализация зданий»</w:t>
      </w:r>
      <w:r w:rsidR="001039FB">
        <w:rPr>
          <w:sz w:val="32"/>
          <w:szCs w:val="32"/>
        </w:rPr>
        <w:t xml:space="preserve">, </w:t>
      </w:r>
      <w:r w:rsidR="001039FB" w:rsidRPr="001039FB">
        <w:rPr>
          <w:sz w:val="32"/>
          <w:szCs w:val="32"/>
        </w:rPr>
        <w:t xml:space="preserve"> СП 73.13330.2016 «Внутренние санитарно-технические системы зданий».)</w:t>
      </w:r>
      <w:r w:rsidR="001039FB" w:rsidRPr="001039FB">
        <w:t xml:space="preserve"> </w:t>
      </w:r>
      <w:bookmarkStart w:id="24" w:name="_Hlk529689024"/>
      <w:r w:rsidR="001039FB" w:rsidRPr="001039FB">
        <w:rPr>
          <w:b/>
          <w:sz w:val="32"/>
          <w:szCs w:val="32"/>
        </w:rPr>
        <w:t>Значительный дефект, устранимый.</w:t>
      </w:r>
      <w:r w:rsidR="001932DE">
        <w:rPr>
          <w:b/>
          <w:sz w:val="32"/>
          <w:szCs w:val="32"/>
        </w:rPr>
        <w:t xml:space="preserve"> </w:t>
      </w:r>
      <w:r w:rsidR="007460D5" w:rsidRPr="007460D5">
        <w:rPr>
          <w:color w:val="000000" w:themeColor="text1"/>
          <w:sz w:val="32"/>
          <w:szCs w:val="32"/>
        </w:rPr>
        <w:t>(</w:t>
      </w:r>
      <w:r w:rsidR="001932DE" w:rsidRPr="007460D5">
        <w:rPr>
          <w:color w:val="000000" w:themeColor="text1"/>
          <w:sz w:val="32"/>
          <w:szCs w:val="32"/>
        </w:rPr>
        <w:t>После демонтажа плитки</w:t>
      </w:r>
      <w:r w:rsidR="007460D5" w:rsidRPr="007460D5">
        <w:rPr>
          <w:color w:val="000000" w:themeColor="text1"/>
          <w:sz w:val="32"/>
          <w:szCs w:val="32"/>
        </w:rPr>
        <w:t>)</w:t>
      </w:r>
      <w:r w:rsidR="001932DE" w:rsidRPr="007460D5">
        <w:rPr>
          <w:color w:val="000000" w:themeColor="text1"/>
          <w:sz w:val="32"/>
          <w:szCs w:val="32"/>
        </w:rPr>
        <w:t>.</w:t>
      </w:r>
    </w:p>
    <w:p w14:paraId="759BD3E5" w14:textId="77777777" w:rsidR="00434789" w:rsidRPr="007460D5" w:rsidRDefault="00434789" w:rsidP="00DE56BD">
      <w:pPr>
        <w:jc w:val="left"/>
        <w:rPr>
          <w:color w:val="000000" w:themeColor="text1"/>
          <w:sz w:val="32"/>
          <w:szCs w:val="32"/>
        </w:rPr>
      </w:pPr>
    </w:p>
    <w:bookmarkEnd w:id="24"/>
    <w:p w14:paraId="530E6606" w14:textId="16B6D712" w:rsidR="00DE56BD" w:rsidRDefault="000F6B4F" w:rsidP="00DE56BD">
      <w:pPr>
        <w:jc w:val="left"/>
        <w:rPr>
          <w:color w:val="000000" w:themeColor="text1"/>
          <w:sz w:val="32"/>
          <w:szCs w:val="32"/>
        </w:rPr>
      </w:pPr>
      <w:r w:rsidRPr="000F6B4F">
        <w:rPr>
          <w:sz w:val="32"/>
          <w:szCs w:val="32"/>
        </w:rPr>
        <w:t>5.9. Не герметично подключено соединение фитинга гигиенического душа.</w:t>
      </w:r>
      <w:r w:rsidR="004F284C">
        <w:rPr>
          <w:sz w:val="32"/>
          <w:szCs w:val="32"/>
        </w:rPr>
        <w:t xml:space="preserve"> </w:t>
      </w:r>
      <w:r w:rsidR="004F284C" w:rsidRPr="004F284C">
        <w:rPr>
          <w:b/>
          <w:sz w:val="32"/>
          <w:szCs w:val="32"/>
        </w:rPr>
        <w:t>Значительный дефект, устранимый</w:t>
      </w:r>
      <w:r w:rsidR="007460D5">
        <w:rPr>
          <w:b/>
          <w:sz w:val="32"/>
          <w:szCs w:val="32"/>
        </w:rPr>
        <w:t>.</w:t>
      </w:r>
      <w:r w:rsidR="001932DE" w:rsidRPr="001932DE">
        <w:rPr>
          <w:b/>
          <w:color w:val="FF0000"/>
          <w:sz w:val="32"/>
          <w:szCs w:val="32"/>
        </w:rPr>
        <w:t xml:space="preserve"> </w:t>
      </w:r>
      <w:r w:rsidR="007460D5" w:rsidRPr="007460D5">
        <w:rPr>
          <w:color w:val="000000" w:themeColor="text1"/>
          <w:sz w:val="32"/>
          <w:szCs w:val="32"/>
        </w:rPr>
        <w:t>(После демонтажа перегородки)</w:t>
      </w:r>
      <w:r w:rsidR="007460D5">
        <w:rPr>
          <w:color w:val="000000" w:themeColor="text1"/>
          <w:sz w:val="32"/>
          <w:szCs w:val="32"/>
        </w:rPr>
        <w:t>.</w:t>
      </w:r>
    </w:p>
    <w:p w14:paraId="7F6579BE" w14:textId="77777777" w:rsidR="00434789" w:rsidRPr="007460D5" w:rsidRDefault="00434789" w:rsidP="00DE56BD">
      <w:pPr>
        <w:jc w:val="left"/>
        <w:rPr>
          <w:color w:val="000000" w:themeColor="text1"/>
          <w:sz w:val="32"/>
          <w:szCs w:val="32"/>
        </w:rPr>
      </w:pPr>
    </w:p>
    <w:p w14:paraId="59A86472" w14:textId="62115F66" w:rsidR="005A4EBC" w:rsidRPr="007460D5" w:rsidRDefault="007460D5" w:rsidP="00DE56BD">
      <w:pPr>
        <w:jc w:val="left"/>
        <w:rPr>
          <w:b/>
          <w:color w:val="000000" w:themeColor="text1"/>
          <w:sz w:val="32"/>
          <w:szCs w:val="32"/>
        </w:rPr>
      </w:pPr>
      <w:r w:rsidRPr="007460D5">
        <w:rPr>
          <w:color w:val="000000" w:themeColor="text1"/>
          <w:sz w:val="32"/>
          <w:szCs w:val="32"/>
        </w:rPr>
        <w:t xml:space="preserve">5.10. </w:t>
      </w:r>
      <w:r>
        <w:rPr>
          <w:color w:val="000000" w:themeColor="text1"/>
          <w:sz w:val="32"/>
          <w:szCs w:val="32"/>
        </w:rPr>
        <w:t>Нарушена технология</w:t>
      </w:r>
      <w:r w:rsidRPr="007460D5">
        <w:rPr>
          <w:color w:val="000000" w:themeColor="text1"/>
          <w:sz w:val="32"/>
          <w:szCs w:val="32"/>
        </w:rPr>
        <w:t xml:space="preserve"> монтажа механизма смесителей, не </w:t>
      </w:r>
      <w:r>
        <w:rPr>
          <w:color w:val="000000" w:themeColor="text1"/>
          <w:sz w:val="32"/>
          <w:szCs w:val="32"/>
        </w:rPr>
        <w:t>выполнен</w:t>
      </w:r>
      <w:r w:rsidRPr="007460D5">
        <w:rPr>
          <w:color w:val="000000" w:themeColor="text1"/>
          <w:sz w:val="32"/>
          <w:szCs w:val="32"/>
        </w:rPr>
        <w:t xml:space="preserve"> вывод под ручной душ</w:t>
      </w:r>
      <w:r>
        <w:rPr>
          <w:color w:val="000000" w:themeColor="text1"/>
          <w:sz w:val="32"/>
          <w:szCs w:val="32"/>
        </w:rPr>
        <w:t>.</w:t>
      </w:r>
      <w:r w:rsidRPr="007460D5">
        <w:t xml:space="preserve"> </w:t>
      </w:r>
      <w:r w:rsidRPr="007460D5">
        <w:rPr>
          <w:b/>
          <w:color w:val="000000" w:themeColor="text1"/>
          <w:sz w:val="32"/>
          <w:szCs w:val="32"/>
        </w:rPr>
        <w:t>Значительный дефект, устранимый.</w:t>
      </w:r>
      <w:r w:rsidR="007D739D">
        <w:rPr>
          <w:b/>
          <w:color w:val="000000" w:themeColor="text1"/>
          <w:sz w:val="32"/>
          <w:szCs w:val="32"/>
        </w:rPr>
        <w:t xml:space="preserve"> </w:t>
      </w:r>
      <w:r w:rsidR="009F17A7" w:rsidRPr="007D739D">
        <w:rPr>
          <w:color w:val="000000" w:themeColor="text1"/>
          <w:sz w:val="32"/>
          <w:szCs w:val="32"/>
        </w:rPr>
        <w:t>(</w:t>
      </w:r>
      <w:r w:rsidR="007D739D" w:rsidRPr="007D739D">
        <w:rPr>
          <w:color w:val="000000" w:themeColor="text1"/>
          <w:sz w:val="32"/>
          <w:szCs w:val="32"/>
        </w:rPr>
        <w:t xml:space="preserve">После </w:t>
      </w:r>
      <w:r w:rsidR="009F17A7" w:rsidRPr="007D739D">
        <w:rPr>
          <w:color w:val="000000" w:themeColor="text1"/>
          <w:sz w:val="32"/>
          <w:szCs w:val="32"/>
        </w:rPr>
        <w:t>демонтажа плитки)</w:t>
      </w:r>
      <w:r w:rsidR="009F17A7">
        <w:rPr>
          <w:b/>
          <w:color w:val="FF0000"/>
          <w:sz w:val="32"/>
          <w:szCs w:val="32"/>
        </w:rPr>
        <w:t xml:space="preserve"> </w:t>
      </w:r>
    </w:p>
    <w:p w14:paraId="78F62231" w14:textId="77777777" w:rsidR="000F6B4F" w:rsidRPr="000F6B4F" w:rsidRDefault="000F6B4F" w:rsidP="00DE56BD">
      <w:pPr>
        <w:jc w:val="left"/>
        <w:rPr>
          <w:sz w:val="32"/>
          <w:szCs w:val="32"/>
        </w:rPr>
      </w:pPr>
    </w:p>
    <w:p w14:paraId="6A6CDE47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6. Система электроснабжения.</w:t>
      </w:r>
    </w:p>
    <w:p w14:paraId="6D982B6C" w14:textId="26386D0D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6.1. Автоматические выключатели в распределительных </w:t>
      </w:r>
      <w:r w:rsidR="00E968CD">
        <w:rPr>
          <w:sz w:val="32"/>
          <w:szCs w:val="32"/>
        </w:rPr>
        <w:t>щитках</w:t>
      </w:r>
      <w:r w:rsidRPr="00DE56BD">
        <w:rPr>
          <w:sz w:val="32"/>
          <w:szCs w:val="32"/>
        </w:rPr>
        <w:t xml:space="preserve"> загрязнены штукатурной смесью</w:t>
      </w:r>
      <w:r w:rsidR="00E36426">
        <w:rPr>
          <w:sz w:val="32"/>
          <w:szCs w:val="32"/>
        </w:rPr>
        <w:t xml:space="preserve"> и строительным мусором</w:t>
      </w:r>
      <w:r w:rsidRPr="00DE56BD">
        <w:rPr>
          <w:sz w:val="32"/>
          <w:szCs w:val="32"/>
        </w:rPr>
        <w:t xml:space="preserve">. </w:t>
      </w:r>
      <w:r w:rsidR="00E36426">
        <w:rPr>
          <w:sz w:val="32"/>
          <w:szCs w:val="32"/>
        </w:rPr>
        <w:t>(</w:t>
      </w:r>
      <w:r w:rsidR="00E36426" w:rsidRPr="00E36426">
        <w:rPr>
          <w:sz w:val="32"/>
          <w:szCs w:val="32"/>
        </w:rPr>
        <w:t>п. 1.1.25 ПУЭ</w:t>
      </w:r>
      <w:r w:rsidR="00E36426">
        <w:rPr>
          <w:sz w:val="32"/>
          <w:szCs w:val="32"/>
        </w:rPr>
        <w:t>)</w:t>
      </w:r>
      <w:r w:rsidR="00E36426" w:rsidRPr="00E36426">
        <w:t xml:space="preserve"> </w:t>
      </w:r>
      <w:r w:rsidR="00E36426" w:rsidRPr="00E36426">
        <w:rPr>
          <w:b/>
          <w:sz w:val="32"/>
          <w:szCs w:val="32"/>
        </w:rPr>
        <w:t>Значительный дефект, устранимый.</w:t>
      </w:r>
    </w:p>
    <w:p w14:paraId="01C6C214" w14:textId="66585CF4" w:rsidR="00DE56BD" w:rsidRDefault="00DE56BD" w:rsidP="00DE56BD">
      <w:pPr>
        <w:jc w:val="left"/>
        <w:rPr>
          <w:b/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>6.2. Установленные подрозетники  загрязнены штукатурной смесью.</w:t>
      </w:r>
      <w:r w:rsidR="00E36426" w:rsidRPr="00E36426">
        <w:t xml:space="preserve"> </w:t>
      </w:r>
      <w:r w:rsidR="00E36426" w:rsidRPr="00FF0ECA">
        <w:rPr>
          <w:b/>
          <w:color w:val="000000" w:themeColor="text1"/>
          <w:sz w:val="32"/>
          <w:szCs w:val="32"/>
        </w:rPr>
        <w:t>Значительный дефект, устранимый.</w:t>
      </w:r>
    </w:p>
    <w:p w14:paraId="66F2EDEE" w14:textId="77777777" w:rsidR="00434789" w:rsidRPr="00DE56BD" w:rsidRDefault="00434789" w:rsidP="00DE56BD">
      <w:pPr>
        <w:jc w:val="left"/>
        <w:rPr>
          <w:color w:val="0070C0"/>
          <w:sz w:val="32"/>
          <w:szCs w:val="32"/>
        </w:rPr>
      </w:pPr>
    </w:p>
    <w:p w14:paraId="411025D9" w14:textId="109EB5E1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6.3. Выявлен монтаж подрозетников на монтажную пену.</w:t>
      </w:r>
      <w:r w:rsidR="00FF0ECA">
        <w:rPr>
          <w:sz w:val="32"/>
          <w:szCs w:val="32"/>
        </w:rPr>
        <w:t xml:space="preserve">                     (</w:t>
      </w:r>
      <w:r w:rsidR="00FF0ECA" w:rsidRPr="00FF0ECA">
        <w:t xml:space="preserve"> </w:t>
      </w:r>
      <w:r w:rsidR="00FF0ECA" w:rsidRPr="00FF0ECA">
        <w:rPr>
          <w:sz w:val="32"/>
          <w:szCs w:val="32"/>
        </w:rPr>
        <w:t>Нарушение требований п.5.4.7. СТО НОСТРОЙ 2.15.168-2014 «Инженерные сети зданий и сооружений внутренние»</w:t>
      </w:r>
      <w:r w:rsidR="00FF0ECA">
        <w:rPr>
          <w:sz w:val="32"/>
          <w:szCs w:val="32"/>
        </w:rPr>
        <w:t>)</w:t>
      </w:r>
      <w:r w:rsidR="00FF0ECA" w:rsidRPr="00FF0ECA">
        <w:rPr>
          <w:sz w:val="32"/>
          <w:szCs w:val="32"/>
        </w:rPr>
        <w:t xml:space="preserve"> </w:t>
      </w:r>
      <w:r w:rsidR="00FF0ECA" w:rsidRPr="00FF0ECA">
        <w:rPr>
          <w:b/>
          <w:sz w:val="32"/>
          <w:szCs w:val="32"/>
        </w:rPr>
        <w:t>Критический дефект, устранимый</w:t>
      </w:r>
    </w:p>
    <w:p w14:paraId="33B43A3A" w14:textId="77777777" w:rsidR="00434789" w:rsidRPr="00FF0ECA" w:rsidRDefault="00434789" w:rsidP="00DE56BD">
      <w:pPr>
        <w:jc w:val="left"/>
        <w:rPr>
          <w:b/>
          <w:sz w:val="32"/>
          <w:szCs w:val="32"/>
        </w:rPr>
      </w:pPr>
    </w:p>
    <w:p w14:paraId="2388D299" w14:textId="242A9378" w:rsid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lastRenderedPageBreak/>
        <w:t xml:space="preserve">6.4. Система защиты от протечек не </w:t>
      </w:r>
      <w:r w:rsidR="0033132F">
        <w:rPr>
          <w:sz w:val="32"/>
          <w:szCs w:val="32"/>
        </w:rPr>
        <w:t>за</w:t>
      </w:r>
      <w:r w:rsidRPr="00DE56BD">
        <w:rPr>
          <w:sz w:val="32"/>
          <w:szCs w:val="32"/>
        </w:rPr>
        <w:t>кончена (Не установлен блок управления системой протечек, не выполнены пусконаладочные работы)</w:t>
      </w:r>
      <w:r w:rsidR="00FF0ECA">
        <w:rPr>
          <w:sz w:val="32"/>
          <w:szCs w:val="32"/>
        </w:rPr>
        <w:t>.</w:t>
      </w:r>
    </w:p>
    <w:p w14:paraId="1068389D" w14:textId="77777777" w:rsidR="00434789" w:rsidRPr="00DE56BD" w:rsidRDefault="00434789" w:rsidP="00DE56BD">
      <w:pPr>
        <w:jc w:val="left"/>
        <w:rPr>
          <w:sz w:val="32"/>
          <w:szCs w:val="32"/>
        </w:rPr>
      </w:pPr>
    </w:p>
    <w:p w14:paraId="5303FD1D" w14:textId="0950A698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6.5. Датчики системы загрязнены строительными смесями. </w:t>
      </w:r>
      <w:bookmarkStart w:id="25" w:name="_Hlk529776313"/>
      <w:r w:rsidR="00FF0ECA" w:rsidRPr="00FF0ECA">
        <w:rPr>
          <w:b/>
          <w:sz w:val="32"/>
          <w:szCs w:val="32"/>
        </w:rPr>
        <w:t>Значительный дефект, устранимый</w:t>
      </w:r>
      <w:bookmarkEnd w:id="25"/>
    </w:p>
    <w:p w14:paraId="7613DA99" w14:textId="77777777" w:rsidR="00434789" w:rsidRPr="00FF0ECA" w:rsidRDefault="00434789" w:rsidP="00DE56BD">
      <w:pPr>
        <w:jc w:val="left"/>
        <w:rPr>
          <w:b/>
          <w:sz w:val="32"/>
          <w:szCs w:val="32"/>
        </w:rPr>
      </w:pPr>
    </w:p>
    <w:p w14:paraId="5B1230F4" w14:textId="3145D252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6.6. Замер сопротивления изоляции не проводился.</w:t>
      </w:r>
      <w:r w:rsidR="007D0A24" w:rsidRPr="007D0A24">
        <w:t xml:space="preserve"> </w:t>
      </w:r>
      <w:r w:rsidR="007D0A24" w:rsidRPr="007D0A24">
        <w:rPr>
          <w:sz w:val="32"/>
          <w:szCs w:val="32"/>
        </w:rPr>
        <w:t>(п.п. 1.1.22; 2.1.31 ПУЭ)</w:t>
      </w:r>
      <w:r w:rsidR="00434789" w:rsidRPr="00434789">
        <w:t xml:space="preserve"> </w:t>
      </w:r>
      <w:r w:rsidR="00434789" w:rsidRPr="00434789">
        <w:rPr>
          <w:b/>
          <w:sz w:val="32"/>
          <w:szCs w:val="32"/>
        </w:rPr>
        <w:t>Значительный дефект, устранимый</w:t>
      </w:r>
    </w:p>
    <w:p w14:paraId="5EA263D0" w14:textId="77777777" w:rsidR="00434789" w:rsidRPr="00DE56BD" w:rsidRDefault="00434789" w:rsidP="00DE56BD">
      <w:pPr>
        <w:jc w:val="left"/>
        <w:rPr>
          <w:sz w:val="32"/>
          <w:szCs w:val="32"/>
        </w:rPr>
      </w:pPr>
    </w:p>
    <w:p w14:paraId="63ECDE4D" w14:textId="16DBFC1B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6.7. Коробки уравнивания потенциалов (КУП) не выполнены по всем помещениям</w:t>
      </w:r>
      <w:r w:rsidRPr="00FF0ECA">
        <w:rPr>
          <w:b/>
          <w:sz w:val="32"/>
          <w:szCs w:val="32"/>
        </w:rPr>
        <w:t>.</w:t>
      </w:r>
      <w:r w:rsidR="00FF0ECA" w:rsidRPr="00FF0ECA">
        <w:rPr>
          <w:b/>
          <w:sz w:val="32"/>
          <w:szCs w:val="32"/>
        </w:rPr>
        <w:t xml:space="preserve"> Значительный дефект, устранимый</w:t>
      </w:r>
    </w:p>
    <w:p w14:paraId="10634D9C" w14:textId="77777777" w:rsidR="00434789" w:rsidRPr="00DE56BD" w:rsidRDefault="00434789" w:rsidP="00DE56BD">
      <w:pPr>
        <w:jc w:val="left"/>
        <w:rPr>
          <w:sz w:val="32"/>
          <w:szCs w:val="32"/>
        </w:rPr>
      </w:pPr>
    </w:p>
    <w:p w14:paraId="08E4FEE0" w14:textId="4CA51D2F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6.</w:t>
      </w:r>
      <w:r w:rsidR="004C0287">
        <w:rPr>
          <w:sz w:val="32"/>
          <w:szCs w:val="32"/>
        </w:rPr>
        <w:t>8</w:t>
      </w:r>
      <w:r w:rsidRPr="00DE56BD">
        <w:rPr>
          <w:sz w:val="32"/>
          <w:szCs w:val="32"/>
        </w:rPr>
        <w:t>. В помещениях кухни не предусмотрено подключение духового шкафа через отдельную группу.</w:t>
      </w:r>
      <w:r w:rsidR="004C0287">
        <w:rPr>
          <w:sz w:val="32"/>
          <w:szCs w:val="32"/>
        </w:rPr>
        <w:t xml:space="preserve"> (</w:t>
      </w:r>
      <w:r w:rsidR="004C0287" w:rsidRPr="004C0287">
        <w:rPr>
          <w:sz w:val="32"/>
          <w:szCs w:val="32"/>
        </w:rPr>
        <w:t>СП 76.13330.2016</w:t>
      </w:r>
      <w:r w:rsidR="004C0287">
        <w:rPr>
          <w:sz w:val="32"/>
          <w:szCs w:val="32"/>
        </w:rPr>
        <w:t xml:space="preserve"> «Электротехнические устройства»., </w:t>
      </w:r>
      <w:r w:rsidR="004C0287" w:rsidRPr="004C0287">
        <w:rPr>
          <w:sz w:val="32"/>
          <w:szCs w:val="32"/>
        </w:rPr>
        <w:t>ГОСТ 7397.0-89</w:t>
      </w:r>
      <w:r w:rsidR="004C0287">
        <w:rPr>
          <w:sz w:val="32"/>
          <w:szCs w:val="32"/>
        </w:rPr>
        <w:t xml:space="preserve">.). </w:t>
      </w:r>
      <w:bookmarkStart w:id="26" w:name="_Hlk530137568"/>
      <w:r w:rsidR="004C0287" w:rsidRPr="004C0287">
        <w:rPr>
          <w:b/>
          <w:sz w:val="32"/>
          <w:szCs w:val="32"/>
        </w:rPr>
        <w:t>Критический дефект, устранимый</w:t>
      </w:r>
    </w:p>
    <w:p w14:paraId="755D60CC" w14:textId="77777777" w:rsidR="00434789" w:rsidRPr="004C0287" w:rsidRDefault="00434789" w:rsidP="00DE56BD">
      <w:pPr>
        <w:jc w:val="left"/>
        <w:rPr>
          <w:b/>
          <w:sz w:val="32"/>
          <w:szCs w:val="32"/>
        </w:rPr>
      </w:pPr>
    </w:p>
    <w:bookmarkEnd w:id="26"/>
    <w:p w14:paraId="54129258" w14:textId="257ADEDB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6.</w:t>
      </w:r>
      <w:r w:rsidR="004C0287">
        <w:rPr>
          <w:sz w:val="32"/>
          <w:szCs w:val="32"/>
        </w:rPr>
        <w:t>9</w:t>
      </w:r>
      <w:r w:rsidRPr="00DE56BD">
        <w:rPr>
          <w:sz w:val="32"/>
          <w:szCs w:val="32"/>
        </w:rPr>
        <w:t>. В помещениях прихожих не предусмотрена силовая розетка.</w:t>
      </w:r>
      <w:r w:rsidR="0032117A" w:rsidRPr="0032117A">
        <w:t xml:space="preserve"> </w:t>
      </w:r>
      <w:r w:rsidR="0032117A" w:rsidRPr="0032117A">
        <w:rPr>
          <w:b/>
          <w:sz w:val="32"/>
          <w:szCs w:val="32"/>
        </w:rPr>
        <w:t>Значительный дефект, устранимый</w:t>
      </w:r>
    </w:p>
    <w:p w14:paraId="75C44E53" w14:textId="77777777" w:rsidR="00434789" w:rsidRPr="00DE56BD" w:rsidRDefault="00434789" w:rsidP="00DE56BD">
      <w:pPr>
        <w:jc w:val="left"/>
        <w:rPr>
          <w:sz w:val="32"/>
          <w:szCs w:val="32"/>
        </w:rPr>
      </w:pPr>
    </w:p>
    <w:p w14:paraId="678511EF" w14:textId="0979B54C" w:rsid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>6.1</w:t>
      </w:r>
      <w:r w:rsidR="004C0287">
        <w:rPr>
          <w:sz w:val="32"/>
          <w:szCs w:val="32"/>
        </w:rPr>
        <w:t>0</w:t>
      </w:r>
      <w:r w:rsidRPr="00DE56BD">
        <w:rPr>
          <w:sz w:val="32"/>
          <w:szCs w:val="32"/>
        </w:rPr>
        <w:t xml:space="preserve">. Не выполнена </w:t>
      </w:r>
      <w:r w:rsidR="00434789">
        <w:rPr>
          <w:sz w:val="32"/>
          <w:szCs w:val="32"/>
        </w:rPr>
        <w:t>исполнительная</w:t>
      </w:r>
      <w:r w:rsidRPr="00DE56BD">
        <w:rPr>
          <w:sz w:val="32"/>
          <w:szCs w:val="32"/>
        </w:rPr>
        <w:t xml:space="preserve"> схема подключения кондиционирования.</w:t>
      </w:r>
    </w:p>
    <w:p w14:paraId="020404CF" w14:textId="77777777" w:rsidR="00434789" w:rsidRDefault="00434789" w:rsidP="00DE56BD">
      <w:pPr>
        <w:jc w:val="left"/>
        <w:rPr>
          <w:sz w:val="32"/>
          <w:szCs w:val="32"/>
        </w:rPr>
      </w:pPr>
    </w:p>
    <w:p w14:paraId="414EB364" w14:textId="21912516" w:rsidR="002C649D" w:rsidRPr="00D8387E" w:rsidRDefault="002C649D" w:rsidP="00DE56BD">
      <w:pPr>
        <w:jc w:val="left"/>
        <w:rPr>
          <w:b/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6.11. </w:t>
      </w:r>
      <w:r w:rsidRPr="002C649D">
        <w:rPr>
          <w:sz w:val="32"/>
          <w:szCs w:val="32"/>
        </w:rPr>
        <w:t>При вскрытии электропроводки в жилой зоне выявлен стальной дюбель в середине сечения проводки</w:t>
      </w:r>
      <w:r w:rsidR="007460D5">
        <w:rPr>
          <w:sz w:val="32"/>
          <w:szCs w:val="32"/>
        </w:rPr>
        <w:t>, выявлены многочисленные соединения проводки на скрутках, не выполнено заземление проводки</w:t>
      </w:r>
      <w:r w:rsidRPr="002C649D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="00D8387E" w:rsidRPr="00D8387E">
        <w:rPr>
          <w:sz w:val="32"/>
          <w:szCs w:val="32"/>
        </w:rPr>
        <w:t>(ПУЭ Глава 1.7., 1.7.51. «Заземление и защитные меры электробезопасности»</w:t>
      </w:r>
      <w:r w:rsidR="00D8387E">
        <w:rPr>
          <w:sz w:val="32"/>
          <w:szCs w:val="32"/>
        </w:rPr>
        <w:t xml:space="preserve">, </w:t>
      </w:r>
      <w:r w:rsidR="00D8387E" w:rsidRPr="00D8387E">
        <w:rPr>
          <w:sz w:val="32"/>
          <w:szCs w:val="32"/>
        </w:rPr>
        <w:t>ПУЭ Глава 1.7., 1.7.49. «Заземление и защитные меры электробезопасности»)</w:t>
      </w:r>
      <w:r w:rsidR="00D8387E">
        <w:rPr>
          <w:sz w:val="32"/>
          <w:szCs w:val="32"/>
        </w:rPr>
        <w:t xml:space="preserve">, </w:t>
      </w:r>
      <w:r w:rsidR="00D8387E" w:rsidRPr="00D8387E">
        <w:rPr>
          <w:sz w:val="32"/>
          <w:szCs w:val="32"/>
        </w:rPr>
        <w:t xml:space="preserve"> </w:t>
      </w:r>
      <w:r w:rsidR="00D8387E" w:rsidRPr="00D8387E">
        <w:rPr>
          <w:b/>
          <w:color w:val="000000" w:themeColor="text1"/>
          <w:sz w:val="32"/>
          <w:szCs w:val="32"/>
        </w:rPr>
        <w:t xml:space="preserve">Критический </w:t>
      </w:r>
      <w:r w:rsidRPr="00D8387E">
        <w:rPr>
          <w:b/>
          <w:color w:val="000000" w:themeColor="text1"/>
          <w:sz w:val="32"/>
          <w:szCs w:val="32"/>
        </w:rPr>
        <w:t>дефект, неустранимый</w:t>
      </w:r>
      <w:r w:rsidR="00D8387E" w:rsidRPr="00D8387E">
        <w:rPr>
          <w:b/>
          <w:color w:val="000000" w:themeColor="text1"/>
          <w:sz w:val="32"/>
          <w:szCs w:val="32"/>
        </w:rPr>
        <w:t xml:space="preserve">. </w:t>
      </w:r>
    </w:p>
    <w:p w14:paraId="770DE11A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</w:p>
    <w:p w14:paraId="6A819622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7. Система пожаротушения</w:t>
      </w:r>
    </w:p>
    <w:p w14:paraId="08698194" w14:textId="33A0BCC2" w:rsidR="00DE56BD" w:rsidRPr="004C0287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7.1. Спринклерная система (форсунки)  на время проведения строительных работ не закрыты.</w:t>
      </w:r>
      <w:r w:rsidR="004C0287" w:rsidRPr="004C0287">
        <w:t xml:space="preserve"> </w:t>
      </w:r>
      <w:r w:rsidR="004C0287" w:rsidRPr="004C0287">
        <w:rPr>
          <w:b/>
          <w:sz w:val="32"/>
          <w:szCs w:val="32"/>
        </w:rPr>
        <w:t>Значительный дефект, устранимый</w:t>
      </w:r>
    </w:p>
    <w:p w14:paraId="216E639A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</w:p>
    <w:p w14:paraId="22EFCB50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lastRenderedPageBreak/>
        <w:t>8. Стены и перегородки</w:t>
      </w:r>
    </w:p>
    <w:p w14:paraId="645770A9" w14:textId="1D2CD816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 xml:space="preserve">8.1.Штукатурные маяки после выполнения штукатурных работ с плоскости стен не демонтированы. </w:t>
      </w:r>
      <w:r w:rsidR="000833EE" w:rsidRPr="000833EE">
        <w:rPr>
          <w:b/>
          <w:sz w:val="32"/>
          <w:szCs w:val="32"/>
        </w:rPr>
        <w:t>Значительный дефект, устранимый</w:t>
      </w:r>
      <w:r w:rsidR="00186B80">
        <w:rPr>
          <w:b/>
          <w:sz w:val="32"/>
          <w:szCs w:val="32"/>
        </w:rPr>
        <w:t>.</w:t>
      </w:r>
      <w:r w:rsidR="006466E8">
        <w:rPr>
          <w:b/>
          <w:sz w:val="32"/>
          <w:szCs w:val="32"/>
        </w:rPr>
        <w:t xml:space="preserve"> </w:t>
      </w:r>
    </w:p>
    <w:p w14:paraId="5C6A95AA" w14:textId="77777777" w:rsidR="00434789" w:rsidRPr="000833EE" w:rsidRDefault="00434789" w:rsidP="00DE56BD">
      <w:pPr>
        <w:jc w:val="left"/>
        <w:rPr>
          <w:b/>
          <w:sz w:val="32"/>
          <w:szCs w:val="32"/>
        </w:rPr>
      </w:pPr>
    </w:p>
    <w:p w14:paraId="0989F0DE" w14:textId="2F8509A6" w:rsidR="00DE56BD" w:rsidRPr="007D739D" w:rsidRDefault="00DE56BD" w:rsidP="00DE56BD">
      <w:pPr>
        <w:jc w:val="left"/>
        <w:rPr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 xml:space="preserve">8.2. </w:t>
      </w:r>
      <w:r w:rsidR="0031761C">
        <w:rPr>
          <w:sz w:val="32"/>
          <w:szCs w:val="32"/>
        </w:rPr>
        <w:t>Т</w:t>
      </w:r>
      <w:r w:rsidRPr="00DE56BD">
        <w:rPr>
          <w:sz w:val="32"/>
          <w:szCs w:val="32"/>
        </w:rPr>
        <w:t>олщина штукатурного слоя составляет 50 мм и  выполнена без армирования (без использования штукатурной сетки.</w:t>
      </w:r>
      <w:r w:rsidR="004E30DB">
        <w:rPr>
          <w:sz w:val="32"/>
          <w:szCs w:val="32"/>
        </w:rPr>
        <w:t xml:space="preserve"> (</w:t>
      </w:r>
      <w:r w:rsidR="004E30DB" w:rsidRPr="004E30DB">
        <w:rPr>
          <w:sz w:val="32"/>
          <w:szCs w:val="32"/>
        </w:rPr>
        <w:t>СП 71.13330.2011</w:t>
      </w:r>
      <w:r w:rsidR="004E30DB">
        <w:rPr>
          <w:sz w:val="32"/>
          <w:szCs w:val="32"/>
        </w:rPr>
        <w:t xml:space="preserve"> «Изоляционные и отделочные покрытия», </w:t>
      </w:r>
      <w:r w:rsidR="004E30DB" w:rsidRPr="004E30DB">
        <w:rPr>
          <w:sz w:val="32"/>
          <w:szCs w:val="32"/>
        </w:rPr>
        <w:t xml:space="preserve">ТТК 106-05 ТК. </w:t>
      </w:r>
      <w:r w:rsidR="007C4F51">
        <w:rPr>
          <w:sz w:val="32"/>
          <w:szCs w:val="32"/>
        </w:rPr>
        <w:t>«</w:t>
      </w:r>
      <w:r w:rsidR="004E30DB" w:rsidRPr="004E30DB">
        <w:rPr>
          <w:sz w:val="32"/>
          <w:szCs w:val="32"/>
        </w:rPr>
        <w:t>Оштукатуривание внутренних кирпичных поверхностей при простой, улучшенной и высококачественной штукатурке</w:t>
      </w:r>
      <w:r w:rsidR="007C4F51">
        <w:rPr>
          <w:sz w:val="32"/>
          <w:szCs w:val="32"/>
        </w:rPr>
        <w:t xml:space="preserve">».) </w:t>
      </w:r>
      <w:r w:rsidR="007C4F51" w:rsidRPr="00186B80">
        <w:rPr>
          <w:b/>
          <w:color w:val="000000" w:themeColor="text1"/>
          <w:sz w:val="32"/>
          <w:szCs w:val="32"/>
        </w:rPr>
        <w:t>Значительный дефект, устранимый</w:t>
      </w:r>
      <w:r w:rsidR="006466E8" w:rsidRPr="006466E8">
        <w:rPr>
          <w:b/>
          <w:color w:val="FF0000"/>
          <w:sz w:val="32"/>
          <w:szCs w:val="32"/>
        </w:rPr>
        <w:t xml:space="preserve">  </w:t>
      </w:r>
      <w:r w:rsidR="00531A68" w:rsidRPr="007D739D">
        <w:rPr>
          <w:color w:val="000000" w:themeColor="text1"/>
          <w:sz w:val="32"/>
          <w:szCs w:val="32"/>
        </w:rPr>
        <w:t>(после демонтажа плитки)</w:t>
      </w:r>
    </w:p>
    <w:p w14:paraId="1300A408" w14:textId="77777777" w:rsidR="00434789" w:rsidRPr="007C4F51" w:rsidRDefault="00434789" w:rsidP="00DE56BD">
      <w:pPr>
        <w:jc w:val="left"/>
        <w:rPr>
          <w:b/>
          <w:sz w:val="32"/>
          <w:szCs w:val="32"/>
        </w:rPr>
      </w:pPr>
    </w:p>
    <w:p w14:paraId="0BEA3697" w14:textId="1DD003DE" w:rsidR="00DE56BD" w:rsidRPr="007D739D" w:rsidRDefault="00DE56BD" w:rsidP="00DE56BD">
      <w:pPr>
        <w:jc w:val="left"/>
        <w:rPr>
          <w:color w:val="000000" w:themeColor="text1"/>
          <w:sz w:val="32"/>
          <w:szCs w:val="32"/>
        </w:rPr>
      </w:pPr>
      <w:r w:rsidRPr="00DE56BD">
        <w:rPr>
          <w:sz w:val="32"/>
          <w:szCs w:val="32"/>
        </w:rPr>
        <w:t>8.3. Над сантехническими инсталляциями не выполнена перемычка под кирпичную кладку.</w:t>
      </w:r>
      <w:r w:rsidR="007C4F51" w:rsidRPr="007C4F51">
        <w:t xml:space="preserve"> </w:t>
      </w:r>
      <w:r w:rsidR="007C4F51" w:rsidRPr="007C4F51">
        <w:rPr>
          <w:b/>
          <w:sz w:val="32"/>
          <w:szCs w:val="32"/>
        </w:rPr>
        <w:t xml:space="preserve">Значительный дефект, </w:t>
      </w:r>
      <w:r w:rsidR="007C4F51" w:rsidRPr="007D739D">
        <w:rPr>
          <w:b/>
          <w:color w:val="000000" w:themeColor="text1"/>
          <w:sz w:val="32"/>
          <w:szCs w:val="32"/>
        </w:rPr>
        <w:t>устранимый</w:t>
      </w:r>
      <w:r w:rsidR="00531A68" w:rsidRPr="007D739D">
        <w:rPr>
          <w:color w:val="000000" w:themeColor="text1"/>
          <w:sz w:val="32"/>
          <w:szCs w:val="32"/>
        </w:rPr>
        <w:t xml:space="preserve"> (после демонтажа плитки)</w:t>
      </w:r>
    </w:p>
    <w:p w14:paraId="333CEC57" w14:textId="77777777" w:rsidR="00DE56BD" w:rsidRPr="00DE56BD" w:rsidRDefault="00DE56BD" w:rsidP="00DE56BD">
      <w:pPr>
        <w:jc w:val="left"/>
        <w:rPr>
          <w:sz w:val="32"/>
          <w:szCs w:val="32"/>
        </w:rPr>
      </w:pPr>
    </w:p>
    <w:p w14:paraId="434382E6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9. Отделка балконов</w:t>
      </w:r>
    </w:p>
    <w:p w14:paraId="10017B5D" w14:textId="2F005A81" w:rsidR="00DE56BD" w:rsidRPr="00B96DBF" w:rsidRDefault="00DE56BD" w:rsidP="00B96DBF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9.1. Окраска стен и потолков производилась по неподготовленным поверхностям .</w:t>
      </w:r>
      <w:r w:rsidR="00B96DBF" w:rsidRPr="00B96DBF">
        <w:t xml:space="preserve"> </w:t>
      </w:r>
      <w:r w:rsidR="00621245" w:rsidRPr="00621245">
        <w:rPr>
          <w:sz w:val="32"/>
          <w:szCs w:val="32"/>
        </w:rPr>
        <w:t>п.3.7.,3.13. СП 71.13330.2011. п.3.7., 3.8. – «Изоляционные и отделочные покрытия»</w:t>
      </w:r>
      <w:r w:rsidR="00621245">
        <w:rPr>
          <w:sz w:val="32"/>
          <w:szCs w:val="32"/>
        </w:rPr>
        <w:t xml:space="preserve">., </w:t>
      </w:r>
      <w:r w:rsidR="00621245" w:rsidRPr="00621245">
        <w:rPr>
          <w:sz w:val="32"/>
          <w:szCs w:val="32"/>
        </w:rPr>
        <w:t>)</w:t>
      </w:r>
      <w:r w:rsidR="00B96DBF">
        <w:rPr>
          <w:sz w:val="32"/>
          <w:szCs w:val="32"/>
        </w:rPr>
        <w:t xml:space="preserve">., </w:t>
      </w:r>
      <w:r w:rsidR="00B96DBF" w:rsidRPr="00B96DBF">
        <w:rPr>
          <w:sz w:val="32"/>
          <w:szCs w:val="32"/>
        </w:rPr>
        <w:t xml:space="preserve">ТТК. </w:t>
      </w:r>
      <w:r w:rsidR="00B96DBF">
        <w:rPr>
          <w:sz w:val="32"/>
          <w:szCs w:val="32"/>
        </w:rPr>
        <w:t>«</w:t>
      </w:r>
      <w:r w:rsidR="00B96DBF" w:rsidRPr="00B96DBF">
        <w:rPr>
          <w:sz w:val="32"/>
          <w:szCs w:val="32"/>
        </w:rPr>
        <w:t>Подготовка поверхностей под окрашивание. Сглаживание поверхностей и расшивка трещин</w:t>
      </w:r>
      <w:r w:rsidR="00B96DBF">
        <w:rPr>
          <w:sz w:val="32"/>
          <w:szCs w:val="32"/>
        </w:rPr>
        <w:t xml:space="preserve">»., </w:t>
      </w:r>
      <w:r w:rsidR="00B96DBF" w:rsidRPr="00B96DBF">
        <w:rPr>
          <w:sz w:val="32"/>
          <w:szCs w:val="32"/>
        </w:rPr>
        <w:t xml:space="preserve">ТТК ТК 107-05. </w:t>
      </w:r>
      <w:r w:rsidR="00B96DBF">
        <w:rPr>
          <w:sz w:val="32"/>
          <w:szCs w:val="32"/>
        </w:rPr>
        <w:t>«</w:t>
      </w:r>
      <w:r w:rsidR="00B96DBF" w:rsidRPr="00B96DBF">
        <w:rPr>
          <w:sz w:val="32"/>
          <w:szCs w:val="32"/>
        </w:rPr>
        <w:t>Подготовка внутренних стен и перегородок под покраску</w:t>
      </w:r>
      <w:r w:rsidR="00B96DBF">
        <w:rPr>
          <w:sz w:val="32"/>
          <w:szCs w:val="32"/>
        </w:rPr>
        <w:t>».)</w:t>
      </w:r>
      <w:r w:rsidR="00B96DBF" w:rsidRPr="00B96DBF">
        <w:t xml:space="preserve"> </w:t>
      </w:r>
      <w:r w:rsidR="00B96DBF" w:rsidRPr="00B96DBF">
        <w:rPr>
          <w:b/>
          <w:sz w:val="32"/>
          <w:szCs w:val="32"/>
        </w:rPr>
        <w:t>Значительный дефект, устранимый</w:t>
      </w:r>
    </w:p>
    <w:p w14:paraId="23E64F0B" w14:textId="3B9CC9DA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>9.2. Структура окраски стен не однородная (непрокрасы).</w:t>
      </w:r>
      <w:r w:rsidR="00885251" w:rsidRPr="00885251">
        <w:t xml:space="preserve"> </w:t>
      </w:r>
      <w:r w:rsidR="00621245">
        <w:t>(</w:t>
      </w:r>
      <w:r w:rsidR="00885251" w:rsidRPr="00885251">
        <w:rPr>
          <w:sz w:val="32"/>
          <w:szCs w:val="32"/>
        </w:rPr>
        <w:t>СП 71.13330.2011.</w:t>
      </w:r>
      <w:r w:rsidR="00621245">
        <w:rPr>
          <w:sz w:val="32"/>
          <w:szCs w:val="32"/>
        </w:rPr>
        <w:t xml:space="preserve"> п.3.7., 3.8.</w:t>
      </w:r>
      <w:r w:rsidR="00885251" w:rsidRPr="00885251">
        <w:rPr>
          <w:sz w:val="32"/>
          <w:szCs w:val="32"/>
        </w:rPr>
        <w:t xml:space="preserve"> </w:t>
      </w:r>
      <w:r w:rsidR="00621245">
        <w:rPr>
          <w:sz w:val="32"/>
          <w:szCs w:val="32"/>
        </w:rPr>
        <w:t>– «Изоляционные и отделочные покрытия»).</w:t>
      </w:r>
    </w:p>
    <w:p w14:paraId="398FD12E" w14:textId="5510960A" w:rsidR="00DE56BD" w:rsidRDefault="00DE56BD" w:rsidP="00DE56BD">
      <w:pPr>
        <w:jc w:val="left"/>
        <w:rPr>
          <w:b/>
          <w:sz w:val="32"/>
          <w:szCs w:val="32"/>
        </w:rPr>
      </w:pPr>
    </w:p>
    <w:p w14:paraId="4384295F" w14:textId="77777777" w:rsidR="00434789" w:rsidRDefault="00434789" w:rsidP="00DE56BD">
      <w:pPr>
        <w:jc w:val="left"/>
        <w:rPr>
          <w:b/>
          <w:sz w:val="32"/>
          <w:szCs w:val="32"/>
        </w:rPr>
      </w:pPr>
    </w:p>
    <w:p w14:paraId="264CB136" w14:textId="77777777" w:rsidR="00434789" w:rsidRDefault="00434789" w:rsidP="00DE56BD">
      <w:pPr>
        <w:jc w:val="left"/>
        <w:rPr>
          <w:b/>
          <w:sz w:val="32"/>
          <w:szCs w:val="32"/>
        </w:rPr>
      </w:pPr>
    </w:p>
    <w:p w14:paraId="4CC2E76B" w14:textId="77777777" w:rsidR="00434789" w:rsidRDefault="00434789" w:rsidP="00DE56BD">
      <w:pPr>
        <w:jc w:val="left"/>
        <w:rPr>
          <w:b/>
          <w:sz w:val="32"/>
          <w:szCs w:val="32"/>
        </w:rPr>
      </w:pPr>
    </w:p>
    <w:p w14:paraId="5D58B630" w14:textId="67373A42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10. Стяжки и наливные полы</w:t>
      </w:r>
    </w:p>
    <w:p w14:paraId="24C12A65" w14:textId="77777777" w:rsidR="00186B80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 xml:space="preserve">10.1. При устройстве стяжек не были предусмотрены деформационные швы. </w:t>
      </w:r>
      <w:r w:rsidR="00621245">
        <w:rPr>
          <w:sz w:val="32"/>
          <w:szCs w:val="32"/>
        </w:rPr>
        <w:t>(</w:t>
      </w:r>
      <w:r w:rsidR="004C4DEF">
        <w:rPr>
          <w:sz w:val="32"/>
          <w:szCs w:val="32"/>
        </w:rPr>
        <w:t>п.</w:t>
      </w:r>
      <w:r w:rsidR="004C4DEF" w:rsidRPr="004C4DEF">
        <w:rPr>
          <w:sz w:val="32"/>
          <w:szCs w:val="32"/>
        </w:rPr>
        <w:t>8.14</w:t>
      </w:r>
      <w:r w:rsidR="004C4DEF">
        <w:rPr>
          <w:sz w:val="32"/>
          <w:szCs w:val="32"/>
        </w:rPr>
        <w:t xml:space="preserve"> </w:t>
      </w:r>
      <w:r w:rsidR="004C4DEF" w:rsidRPr="004C4DEF">
        <w:rPr>
          <w:sz w:val="32"/>
          <w:szCs w:val="32"/>
        </w:rPr>
        <w:t>СП 29.13330.2011. «Полы»</w:t>
      </w:r>
      <w:r w:rsidR="004C4DEF">
        <w:rPr>
          <w:sz w:val="32"/>
          <w:szCs w:val="32"/>
        </w:rPr>
        <w:t xml:space="preserve">., </w:t>
      </w:r>
      <w:r w:rsidR="00621245" w:rsidRPr="00621245">
        <w:rPr>
          <w:sz w:val="32"/>
          <w:szCs w:val="32"/>
        </w:rPr>
        <w:t>СП 71.13330.2011</w:t>
      </w:r>
      <w:r w:rsidR="00621245">
        <w:rPr>
          <w:sz w:val="32"/>
          <w:szCs w:val="32"/>
        </w:rPr>
        <w:t xml:space="preserve"> «Изоляционные и отделочные покрытия»</w:t>
      </w:r>
      <w:r w:rsidR="00F7793A">
        <w:rPr>
          <w:sz w:val="32"/>
          <w:szCs w:val="32"/>
        </w:rPr>
        <w:t xml:space="preserve">). </w:t>
      </w:r>
    </w:p>
    <w:p w14:paraId="2F523F88" w14:textId="2184274E" w:rsidR="00DE56BD" w:rsidRDefault="00F7793A" w:rsidP="00DE56BD">
      <w:pPr>
        <w:jc w:val="left"/>
        <w:rPr>
          <w:b/>
          <w:sz w:val="32"/>
          <w:szCs w:val="32"/>
        </w:rPr>
      </w:pPr>
      <w:r w:rsidRPr="00F7793A">
        <w:rPr>
          <w:b/>
          <w:sz w:val="32"/>
          <w:szCs w:val="32"/>
        </w:rPr>
        <w:t>Критический дефект, устранимый</w:t>
      </w:r>
    </w:p>
    <w:p w14:paraId="65E4A12B" w14:textId="77777777" w:rsidR="00186B80" w:rsidRPr="00DE56BD" w:rsidRDefault="00186B80" w:rsidP="00DE56BD">
      <w:pPr>
        <w:jc w:val="left"/>
        <w:rPr>
          <w:sz w:val="32"/>
          <w:szCs w:val="32"/>
        </w:rPr>
      </w:pPr>
    </w:p>
    <w:p w14:paraId="015C140F" w14:textId="0F07D38E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lastRenderedPageBreak/>
        <w:t>10.2.</w:t>
      </w:r>
      <w:r w:rsidRPr="00DE56BD">
        <w:rPr>
          <w:sz w:val="32"/>
          <w:szCs w:val="32"/>
        </w:rPr>
        <w:tab/>
        <w:t>По периметру помещений в местах примыканий пола к стенам не предусмотрена демпферная лента.</w:t>
      </w:r>
      <w:r w:rsidR="00F7793A" w:rsidRPr="00F7793A">
        <w:t xml:space="preserve"> </w:t>
      </w:r>
      <w:r w:rsidR="00F7793A" w:rsidRPr="00F7793A">
        <w:rPr>
          <w:sz w:val="32"/>
          <w:szCs w:val="32"/>
        </w:rPr>
        <w:t>. (СП 71.13330.2011 «Изоляционные и отделочные покрытия»</w:t>
      </w:r>
      <w:r w:rsidR="00F7793A">
        <w:rPr>
          <w:sz w:val="32"/>
          <w:szCs w:val="32"/>
        </w:rPr>
        <w:t xml:space="preserve"> табл.17.</w:t>
      </w:r>
      <w:r w:rsidR="00F7793A" w:rsidRPr="00F7793A">
        <w:rPr>
          <w:sz w:val="32"/>
          <w:szCs w:val="32"/>
        </w:rPr>
        <w:t>).</w:t>
      </w:r>
      <w:r w:rsidR="00F7793A">
        <w:rPr>
          <w:sz w:val="32"/>
          <w:szCs w:val="32"/>
        </w:rPr>
        <w:t xml:space="preserve"> </w:t>
      </w:r>
      <w:r w:rsidR="00F7793A" w:rsidRPr="00F7793A">
        <w:rPr>
          <w:b/>
          <w:sz w:val="32"/>
          <w:szCs w:val="32"/>
        </w:rPr>
        <w:t>Критический дефект, устранимый</w:t>
      </w:r>
    </w:p>
    <w:p w14:paraId="3A4B9566" w14:textId="77777777" w:rsidR="00186B80" w:rsidRPr="00F7793A" w:rsidRDefault="00186B80" w:rsidP="00DE56BD">
      <w:pPr>
        <w:jc w:val="left"/>
        <w:rPr>
          <w:b/>
          <w:sz w:val="32"/>
          <w:szCs w:val="32"/>
        </w:rPr>
      </w:pPr>
    </w:p>
    <w:p w14:paraId="447A3A26" w14:textId="00AF4758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10.3.</w:t>
      </w:r>
      <w:r w:rsidRPr="00DE56BD">
        <w:rPr>
          <w:sz w:val="32"/>
          <w:szCs w:val="32"/>
        </w:rPr>
        <w:tab/>
        <w:t>Не установлена демпферная лента в местах прохода труб конвекторов через стяжку.</w:t>
      </w:r>
      <w:r w:rsidR="00F7793A" w:rsidRPr="00F7793A">
        <w:t xml:space="preserve"> </w:t>
      </w:r>
      <w:r w:rsidR="00F7793A" w:rsidRPr="00F7793A">
        <w:rPr>
          <w:sz w:val="32"/>
          <w:szCs w:val="32"/>
        </w:rPr>
        <w:t>(</w:t>
      </w:r>
      <w:r w:rsidR="00921AD0">
        <w:rPr>
          <w:sz w:val="32"/>
          <w:szCs w:val="32"/>
        </w:rPr>
        <w:t xml:space="preserve">п. </w:t>
      </w:r>
      <w:r w:rsidR="00490A0E" w:rsidRPr="00490A0E">
        <w:rPr>
          <w:sz w:val="32"/>
          <w:szCs w:val="32"/>
        </w:rPr>
        <w:t>8.10</w:t>
      </w:r>
      <w:r w:rsidR="00490A0E">
        <w:rPr>
          <w:sz w:val="32"/>
          <w:szCs w:val="32"/>
        </w:rPr>
        <w:t xml:space="preserve">. </w:t>
      </w:r>
      <w:r w:rsidR="00921AD0" w:rsidRPr="00921AD0">
        <w:rPr>
          <w:sz w:val="32"/>
          <w:szCs w:val="32"/>
        </w:rPr>
        <w:t>СП 29.13330.2011</w:t>
      </w:r>
      <w:r w:rsidR="00921AD0">
        <w:rPr>
          <w:sz w:val="32"/>
          <w:szCs w:val="32"/>
        </w:rPr>
        <w:t xml:space="preserve">. «Полы»., </w:t>
      </w:r>
      <w:r w:rsidR="00F7793A" w:rsidRPr="00F7793A">
        <w:rPr>
          <w:sz w:val="32"/>
          <w:szCs w:val="32"/>
        </w:rPr>
        <w:t xml:space="preserve">СП 71.13330.2011 «Изоляционные и отделочные покрытия» табл.17.). </w:t>
      </w:r>
      <w:r w:rsidR="00F7793A" w:rsidRPr="00F7793A">
        <w:rPr>
          <w:b/>
          <w:sz w:val="32"/>
          <w:szCs w:val="32"/>
        </w:rPr>
        <w:t>Критический дефект, устранимый</w:t>
      </w:r>
    </w:p>
    <w:p w14:paraId="5F50B3EA" w14:textId="77777777" w:rsidR="00186B80" w:rsidRPr="00F7793A" w:rsidRDefault="00186B80" w:rsidP="00DE56BD">
      <w:pPr>
        <w:jc w:val="left"/>
        <w:rPr>
          <w:b/>
          <w:sz w:val="32"/>
          <w:szCs w:val="32"/>
        </w:rPr>
      </w:pPr>
    </w:p>
    <w:p w14:paraId="20158E36" w14:textId="70816A83" w:rsidR="00DE56BD" w:rsidRPr="00495BBA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 xml:space="preserve">10.4. Во всех помещениях выявлено многочисленное раскрытие сквозных трещин стяжки шириной до 1-2 мм. </w:t>
      </w:r>
      <w:r w:rsidR="004C4DEF">
        <w:rPr>
          <w:sz w:val="32"/>
          <w:szCs w:val="32"/>
        </w:rPr>
        <w:t>(п.8.</w:t>
      </w:r>
      <w:r w:rsidR="00823BB3" w:rsidRPr="00823BB3">
        <w:t xml:space="preserve"> </w:t>
      </w:r>
      <w:r w:rsidR="00823BB3" w:rsidRPr="00823BB3">
        <w:rPr>
          <w:sz w:val="32"/>
          <w:szCs w:val="32"/>
        </w:rPr>
        <w:t>СП 29.13330.2011. «Полы»</w:t>
      </w:r>
      <w:r w:rsidR="00823BB3">
        <w:rPr>
          <w:sz w:val="32"/>
          <w:szCs w:val="32"/>
        </w:rPr>
        <w:t>).</w:t>
      </w:r>
      <w:r w:rsidR="00823BB3" w:rsidRPr="00823BB3">
        <w:t xml:space="preserve"> </w:t>
      </w:r>
      <w:r w:rsidR="00823BB3" w:rsidRPr="00823BB3">
        <w:rPr>
          <w:b/>
          <w:sz w:val="32"/>
          <w:szCs w:val="32"/>
        </w:rPr>
        <w:t>Критический дефект, устранимый</w:t>
      </w:r>
      <w:r w:rsidR="00495BBA">
        <w:rPr>
          <w:b/>
          <w:sz w:val="32"/>
          <w:szCs w:val="32"/>
        </w:rPr>
        <w:t xml:space="preserve">  </w:t>
      </w:r>
      <w:r w:rsidR="00495BBA" w:rsidRPr="00495BBA">
        <w:rPr>
          <w:sz w:val="32"/>
          <w:szCs w:val="32"/>
        </w:rPr>
        <w:t>(В связи с необходимостью демонтажа стяжки, была сбита напольная плитк</w:t>
      </w:r>
      <w:r w:rsidR="00495BBA">
        <w:rPr>
          <w:sz w:val="32"/>
          <w:szCs w:val="32"/>
        </w:rPr>
        <w:t>а</w:t>
      </w:r>
      <w:r w:rsidR="0007554D">
        <w:rPr>
          <w:sz w:val="32"/>
          <w:szCs w:val="32"/>
        </w:rPr>
        <w:t xml:space="preserve">, </w:t>
      </w:r>
      <w:r w:rsidR="0007554D" w:rsidRPr="0007554D">
        <w:rPr>
          <w:sz w:val="32"/>
          <w:szCs w:val="32"/>
        </w:rPr>
        <w:t xml:space="preserve">при демонтаже стяжки были перебиты трубы горячего и холодного водоснабжения и для их замены пришлось </w:t>
      </w:r>
      <w:r w:rsidR="0007554D">
        <w:rPr>
          <w:sz w:val="32"/>
          <w:szCs w:val="32"/>
        </w:rPr>
        <w:t>демонтировать</w:t>
      </w:r>
      <w:r w:rsidR="0007554D" w:rsidRPr="0007554D">
        <w:rPr>
          <w:sz w:val="32"/>
          <w:szCs w:val="32"/>
        </w:rPr>
        <w:t xml:space="preserve"> плитку в санузлах.</w:t>
      </w:r>
      <w:r w:rsidR="00495BBA">
        <w:rPr>
          <w:sz w:val="32"/>
          <w:szCs w:val="32"/>
        </w:rPr>
        <w:t>).</w:t>
      </w:r>
    </w:p>
    <w:p w14:paraId="75FD7AB7" w14:textId="3612F3A6" w:rsidR="00DE56BD" w:rsidRDefault="00DE56BD" w:rsidP="00823BB3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10.5.</w:t>
      </w:r>
      <w:r w:rsidRPr="00DE56BD">
        <w:rPr>
          <w:sz w:val="32"/>
          <w:szCs w:val="32"/>
        </w:rPr>
        <w:tab/>
        <w:t xml:space="preserve">Не выполнено армирование основания стяжки. </w:t>
      </w:r>
      <w:r w:rsidR="00823BB3">
        <w:rPr>
          <w:sz w:val="32"/>
          <w:szCs w:val="32"/>
        </w:rPr>
        <w:t xml:space="preserve">(«Свод правил Полы» </w:t>
      </w:r>
      <w:r w:rsidR="00823BB3" w:rsidRPr="00823BB3">
        <w:rPr>
          <w:sz w:val="32"/>
          <w:szCs w:val="32"/>
        </w:rPr>
        <w:t>(в развитие СНиП 2.03.13-88 "Полы" и СНиП 3.04.01-87 "Изоляционные и отделочные покрытия")</w:t>
      </w:r>
      <w:r w:rsidR="00823BB3">
        <w:rPr>
          <w:sz w:val="32"/>
          <w:szCs w:val="32"/>
        </w:rPr>
        <w:t xml:space="preserve"> </w:t>
      </w:r>
      <w:r w:rsidR="004C4DEF" w:rsidRPr="004C4DEF">
        <w:rPr>
          <w:b/>
          <w:sz w:val="32"/>
          <w:szCs w:val="32"/>
        </w:rPr>
        <w:t xml:space="preserve">Критический дефект, </w:t>
      </w:r>
      <w:r w:rsidR="00823BB3">
        <w:rPr>
          <w:b/>
          <w:sz w:val="32"/>
          <w:szCs w:val="32"/>
        </w:rPr>
        <w:t>не</w:t>
      </w:r>
      <w:r w:rsidR="004C4DEF" w:rsidRPr="004C4DEF">
        <w:rPr>
          <w:b/>
          <w:sz w:val="32"/>
          <w:szCs w:val="32"/>
        </w:rPr>
        <w:t>устранимый</w:t>
      </w:r>
    </w:p>
    <w:p w14:paraId="1019EBDE" w14:textId="77777777" w:rsidR="00186B80" w:rsidRPr="004C4DEF" w:rsidRDefault="00186B80" w:rsidP="00823BB3">
      <w:pPr>
        <w:jc w:val="left"/>
        <w:rPr>
          <w:b/>
          <w:sz w:val="32"/>
          <w:szCs w:val="32"/>
        </w:rPr>
      </w:pPr>
    </w:p>
    <w:p w14:paraId="456DF753" w14:textId="4D7A5ED7" w:rsid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10.</w:t>
      </w:r>
      <w:r w:rsidR="00823BB3">
        <w:rPr>
          <w:sz w:val="32"/>
          <w:szCs w:val="32"/>
        </w:rPr>
        <w:t>6</w:t>
      </w:r>
      <w:r w:rsidRPr="00DE56BD">
        <w:rPr>
          <w:sz w:val="32"/>
          <w:szCs w:val="32"/>
        </w:rPr>
        <w:t>.</w:t>
      </w:r>
      <w:r w:rsidRPr="00DE56BD">
        <w:rPr>
          <w:sz w:val="32"/>
          <w:szCs w:val="32"/>
        </w:rPr>
        <w:tab/>
        <w:t xml:space="preserve">Выявлены перепады отметок наливного пола по горизонтали </w:t>
      </w:r>
      <w:r w:rsidR="004C4DEF">
        <w:rPr>
          <w:sz w:val="32"/>
          <w:szCs w:val="32"/>
        </w:rPr>
        <w:t xml:space="preserve">более </w:t>
      </w:r>
      <w:r w:rsidRPr="00DE56BD">
        <w:rPr>
          <w:sz w:val="32"/>
          <w:szCs w:val="32"/>
        </w:rPr>
        <w:t>20мм</w:t>
      </w:r>
      <w:r w:rsidR="004C4DEF">
        <w:rPr>
          <w:sz w:val="32"/>
          <w:szCs w:val="32"/>
        </w:rPr>
        <w:t xml:space="preserve"> </w:t>
      </w:r>
      <w:r w:rsidR="00823BB3" w:rsidRPr="00823BB3">
        <w:rPr>
          <w:sz w:val="32"/>
          <w:szCs w:val="32"/>
        </w:rPr>
        <w:t xml:space="preserve">(СП 29. 13.330. 2011. «Полы») </w:t>
      </w:r>
      <w:r w:rsidR="00823BB3" w:rsidRPr="00823BB3">
        <w:rPr>
          <w:b/>
          <w:sz w:val="32"/>
          <w:szCs w:val="32"/>
        </w:rPr>
        <w:t>Значительный дефект, устранимый.</w:t>
      </w:r>
    </w:p>
    <w:p w14:paraId="6A954AF9" w14:textId="77777777" w:rsidR="00186B80" w:rsidRPr="00823BB3" w:rsidRDefault="00186B80" w:rsidP="00DE56BD">
      <w:pPr>
        <w:jc w:val="left"/>
        <w:rPr>
          <w:b/>
          <w:sz w:val="32"/>
          <w:szCs w:val="32"/>
        </w:rPr>
      </w:pPr>
    </w:p>
    <w:p w14:paraId="26B6066B" w14:textId="6C6AED19" w:rsidR="00DE56BD" w:rsidRPr="00DE56BD" w:rsidRDefault="00DE56BD" w:rsidP="00DE56BD">
      <w:pPr>
        <w:jc w:val="left"/>
        <w:rPr>
          <w:sz w:val="32"/>
          <w:szCs w:val="32"/>
        </w:rPr>
      </w:pPr>
      <w:r w:rsidRPr="00DE56BD">
        <w:rPr>
          <w:sz w:val="32"/>
          <w:szCs w:val="32"/>
        </w:rPr>
        <w:t>10.8.</w:t>
      </w:r>
      <w:r w:rsidRPr="00DE56BD">
        <w:rPr>
          <w:sz w:val="32"/>
          <w:szCs w:val="32"/>
        </w:rPr>
        <w:tab/>
        <w:t xml:space="preserve">Прочность стяжки полов составляет менее М150. </w:t>
      </w:r>
      <w:r w:rsidR="003F3780">
        <w:rPr>
          <w:sz w:val="32"/>
          <w:szCs w:val="32"/>
        </w:rPr>
        <w:t>(</w:t>
      </w:r>
      <w:r w:rsidR="00E96078">
        <w:rPr>
          <w:sz w:val="32"/>
          <w:szCs w:val="32"/>
        </w:rPr>
        <w:t xml:space="preserve">п.5.3. </w:t>
      </w:r>
      <w:r w:rsidR="00E96078" w:rsidRPr="00E96078">
        <w:rPr>
          <w:sz w:val="32"/>
          <w:szCs w:val="32"/>
        </w:rPr>
        <w:t>СП 29.13330.2010</w:t>
      </w:r>
      <w:r w:rsidR="00E96078">
        <w:rPr>
          <w:sz w:val="32"/>
          <w:szCs w:val="32"/>
        </w:rPr>
        <w:t xml:space="preserve"> «Полы») </w:t>
      </w:r>
      <w:r w:rsidR="00E96078" w:rsidRPr="00E96078">
        <w:rPr>
          <w:b/>
          <w:sz w:val="32"/>
          <w:szCs w:val="32"/>
        </w:rPr>
        <w:t>Критический дефект, неустранимый</w:t>
      </w:r>
    </w:p>
    <w:p w14:paraId="3020F37D" w14:textId="77777777" w:rsidR="00DE56BD" w:rsidRPr="00DE56BD" w:rsidRDefault="00DE56BD" w:rsidP="00DE56BD">
      <w:pPr>
        <w:jc w:val="left"/>
        <w:rPr>
          <w:sz w:val="32"/>
          <w:szCs w:val="32"/>
        </w:rPr>
      </w:pPr>
    </w:p>
    <w:p w14:paraId="7B29DA39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11. ГКЛ короба для натяжных потолков</w:t>
      </w:r>
    </w:p>
    <w:p w14:paraId="0FA5B86B" w14:textId="4D4983A7" w:rsidR="00DE56BD" w:rsidRPr="00E96078" w:rsidRDefault="00DE56BD" w:rsidP="00DE56BD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t>11.1. На направляющих каркасах коробов не установлена демпферная лента.</w:t>
      </w:r>
      <w:r w:rsidR="00E96078">
        <w:rPr>
          <w:sz w:val="32"/>
          <w:szCs w:val="32"/>
        </w:rPr>
        <w:t xml:space="preserve"> (Нарушение технологии монтажа изготовителя  («Тиги Кнауфф»)). </w:t>
      </w:r>
      <w:r w:rsidR="00E96078" w:rsidRPr="00E96078">
        <w:t xml:space="preserve"> </w:t>
      </w:r>
      <w:r w:rsidR="00E96078" w:rsidRPr="00E96078">
        <w:rPr>
          <w:b/>
          <w:sz w:val="32"/>
          <w:szCs w:val="32"/>
        </w:rPr>
        <w:t>Значительный дефект, устранимый</w:t>
      </w:r>
    </w:p>
    <w:p w14:paraId="686E91E0" w14:textId="77777777" w:rsidR="00DE56BD" w:rsidRPr="00DE56BD" w:rsidRDefault="00DE56BD" w:rsidP="00DE56BD">
      <w:pPr>
        <w:jc w:val="left"/>
        <w:rPr>
          <w:b/>
          <w:sz w:val="32"/>
          <w:szCs w:val="32"/>
        </w:rPr>
      </w:pPr>
    </w:p>
    <w:p w14:paraId="7980F47C" w14:textId="77777777" w:rsidR="002E398A" w:rsidRDefault="002E398A" w:rsidP="00DE56BD">
      <w:pPr>
        <w:jc w:val="left"/>
        <w:rPr>
          <w:b/>
          <w:sz w:val="32"/>
          <w:szCs w:val="32"/>
        </w:rPr>
      </w:pPr>
    </w:p>
    <w:p w14:paraId="74DF1DFB" w14:textId="03FC1A13" w:rsidR="00DE56BD" w:rsidRPr="00DE56BD" w:rsidRDefault="00DE56BD" w:rsidP="00DE56BD">
      <w:pPr>
        <w:jc w:val="left"/>
        <w:rPr>
          <w:b/>
          <w:sz w:val="32"/>
          <w:szCs w:val="32"/>
        </w:rPr>
      </w:pPr>
      <w:r w:rsidRPr="00DE56BD">
        <w:rPr>
          <w:b/>
          <w:sz w:val="32"/>
          <w:szCs w:val="32"/>
        </w:rPr>
        <w:t>12. Облицовка плитков в СУ</w:t>
      </w:r>
    </w:p>
    <w:p w14:paraId="049F2FF6" w14:textId="79732348" w:rsidR="00854F24" w:rsidRDefault="00DE56BD" w:rsidP="005E136C">
      <w:pPr>
        <w:jc w:val="left"/>
        <w:rPr>
          <w:b/>
          <w:sz w:val="32"/>
          <w:szCs w:val="32"/>
        </w:rPr>
      </w:pPr>
      <w:r w:rsidRPr="00DE56BD">
        <w:rPr>
          <w:sz w:val="32"/>
          <w:szCs w:val="32"/>
        </w:rPr>
        <w:lastRenderedPageBreak/>
        <w:t xml:space="preserve">12.1. </w:t>
      </w:r>
      <w:r w:rsidR="0031761C">
        <w:rPr>
          <w:sz w:val="32"/>
          <w:szCs w:val="32"/>
        </w:rPr>
        <w:t>В</w:t>
      </w:r>
      <w:r w:rsidRPr="00DE56BD">
        <w:rPr>
          <w:sz w:val="32"/>
          <w:szCs w:val="32"/>
        </w:rPr>
        <w:t xml:space="preserve"> месте установки инсталляции имеется перепад облицовки плитки по вертикали более 10мм  </w:t>
      </w:r>
      <w:r w:rsidR="005E136C">
        <w:rPr>
          <w:sz w:val="32"/>
          <w:szCs w:val="32"/>
        </w:rPr>
        <w:t xml:space="preserve">(п.6.7. </w:t>
      </w:r>
      <w:r w:rsidR="005E136C" w:rsidRPr="005E136C">
        <w:rPr>
          <w:sz w:val="32"/>
          <w:szCs w:val="32"/>
        </w:rPr>
        <w:t>ТР 98-99</w:t>
      </w:r>
      <w:r w:rsidR="005E136C">
        <w:rPr>
          <w:sz w:val="32"/>
          <w:szCs w:val="32"/>
        </w:rPr>
        <w:t>.  «</w:t>
      </w:r>
      <w:r w:rsidR="005E136C" w:rsidRPr="005E136C">
        <w:rPr>
          <w:sz w:val="32"/>
          <w:szCs w:val="32"/>
        </w:rPr>
        <w:t>Технические рекомендации</w:t>
      </w:r>
      <w:r w:rsidR="005E136C">
        <w:rPr>
          <w:sz w:val="32"/>
          <w:szCs w:val="32"/>
        </w:rPr>
        <w:t xml:space="preserve"> </w:t>
      </w:r>
      <w:r w:rsidR="005E136C" w:rsidRPr="005E136C">
        <w:rPr>
          <w:sz w:val="32"/>
          <w:szCs w:val="32"/>
        </w:rPr>
        <w:t>по технологии устройства облицовок стен и покрытий полов из крупноразмерных керамических плиток</w:t>
      </w:r>
      <w:r w:rsidR="005E136C">
        <w:rPr>
          <w:sz w:val="32"/>
          <w:szCs w:val="32"/>
        </w:rPr>
        <w:t xml:space="preserve">»). </w:t>
      </w:r>
      <w:r w:rsidR="005E136C" w:rsidRPr="005E136C">
        <w:rPr>
          <w:b/>
          <w:sz w:val="32"/>
          <w:szCs w:val="32"/>
        </w:rPr>
        <w:t>Значительный дефект, не устранимый</w:t>
      </w:r>
      <w:r w:rsidR="005E136C">
        <w:rPr>
          <w:b/>
          <w:sz w:val="32"/>
          <w:szCs w:val="32"/>
        </w:rPr>
        <w:t>.</w:t>
      </w:r>
    </w:p>
    <w:p w14:paraId="0E7CCFCF" w14:textId="653CF2CB" w:rsidR="00854F24" w:rsidRDefault="00854F24" w:rsidP="002B2ADA">
      <w:pPr>
        <w:jc w:val="left"/>
        <w:rPr>
          <w:sz w:val="32"/>
          <w:szCs w:val="32"/>
        </w:rPr>
      </w:pPr>
    </w:p>
    <w:p w14:paraId="5C7C6D3D" w14:textId="7273B190" w:rsidR="00283912" w:rsidRDefault="00283912" w:rsidP="002B2ADA">
      <w:pPr>
        <w:jc w:val="left"/>
        <w:rPr>
          <w:sz w:val="32"/>
          <w:szCs w:val="32"/>
        </w:rPr>
      </w:pPr>
      <w:r w:rsidRPr="00283912">
        <w:rPr>
          <w:sz w:val="32"/>
          <w:szCs w:val="32"/>
        </w:rPr>
        <w:t>Вышеперечисленные виды работ по п.п. 1-1</w:t>
      </w:r>
      <w:r w:rsidR="003F2EED">
        <w:rPr>
          <w:sz w:val="32"/>
          <w:szCs w:val="32"/>
        </w:rPr>
        <w:t>2</w:t>
      </w:r>
      <w:r w:rsidRPr="00283912">
        <w:rPr>
          <w:sz w:val="32"/>
          <w:szCs w:val="32"/>
        </w:rPr>
        <w:t>.  (</w:t>
      </w:r>
      <w:r w:rsidR="003F2EED">
        <w:rPr>
          <w:sz w:val="32"/>
          <w:szCs w:val="32"/>
        </w:rPr>
        <w:t>строительные</w:t>
      </w:r>
      <w:r w:rsidRPr="00283912">
        <w:rPr>
          <w:sz w:val="32"/>
          <w:szCs w:val="32"/>
        </w:rPr>
        <w:t xml:space="preserve">, </w:t>
      </w:r>
      <w:r w:rsidR="00590896">
        <w:rPr>
          <w:sz w:val="32"/>
          <w:szCs w:val="32"/>
        </w:rPr>
        <w:t xml:space="preserve">специальные строительные, </w:t>
      </w:r>
      <w:r w:rsidRPr="00283912">
        <w:rPr>
          <w:sz w:val="32"/>
          <w:szCs w:val="32"/>
        </w:rPr>
        <w:t>оформление исполнительной документации) выполнены с критическими и значительными дефектами, что впоследствии может привести к потере или снижению прочности и устойчивости, надежности конструктивн</w:t>
      </w:r>
      <w:r w:rsidR="00590896">
        <w:rPr>
          <w:sz w:val="32"/>
          <w:szCs w:val="32"/>
        </w:rPr>
        <w:t>ых</w:t>
      </w:r>
      <w:r w:rsidRPr="00283912">
        <w:rPr>
          <w:sz w:val="32"/>
          <w:szCs w:val="32"/>
        </w:rPr>
        <w:t xml:space="preserve"> элемент</w:t>
      </w:r>
      <w:r w:rsidR="00590896">
        <w:rPr>
          <w:sz w:val="32"/>
          <w:szCs w:val="32"/>
        </w:rPr>
        <w:t>ов</w:t>
      </w:r>
      <w:r w:rsidRPr="00283912">
        <w:rPr>
          <w:sz w:val="32"/>
          <w:szCs w:val="32"/>
        </w:rPr>
        <w:t xml:space="preserve">, а так же возможно существенное ухудшение эксплуатационных характеристик строительной продукции и ее долговечность. </w:t>
      </w:r>
    </w:p>
    <w:p w14:paraId="18D45AA7" w14:textId="4A2A86A6" w:rsidR="00E44C81" w:rsidRDefault="00283912" w:rsidP="002B2ADA">
      <w:pPr>
        <w:jc w:val="left"/>
        <w:rPr>
          <w:sz w:val="32"/>
          <w:szCs w:val="32"/>
        </w:rPr>
      </w:pPr>
      <w:r w:rsidRPr="00283912">
        <w:rPr>
          <w:sz w:val="32"/>
          <w:szCs w:val="32"/>
        </w:rPr>
        <w:t xml:space="preserve"> При исследовании по первому вопросу, было установлено несоответствие качества выполненных строительных работ требованиям технических регламентов, СП, ГОСТ и других нормативных документов по строительству, действующих на территории Российской Федерации.</w:t>
      </w:r>
    </w:p>
    <w:p w14:paraId="1B772B03" w14:textId="77777777" w:rsidR="00283912" w:rsidRPr="00283912" w:rsidRDefault="00283912" w:rsidP="002B2ADA">
      <w:pPr>
        <w:jc w:val="left"/>
        <w:rPr>
          <w:sz w:val="32"/>
          <w:szCs w:val="32"/>
        </w:rPr>
      </w:pPr>
    </w:p>
    <w:p w14:paraId="0C29ED5A" w14:textId="5DEDAF74" w:rsidR="0089243D" w:rsidRDefault="00471481" w:rsidP="002B2AD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>З</w:t>
      </w:r>
      <w:r w:rsidR="00674F34" w:rsidRPr="00674F34">
        <w:rPr>
          <w:b/>
          <w:sz w:val="32"/>
          <w:szCs w:val="32"/>
        </w:rPr>
        <w:t>аключени</w:t>
      </w:r>
      <w:r w:rsidR="00F05D30">
        <w:rPr>
          <w:b/>
          <w:sz w:val="32"/>
          <w:szCs w:val="32"/>
        </w:rPr>
        <w:t>е</w:t>
      </w:r>
      <w:r w:rsidR="00674F34" w:rsidRPr="00674F34">
        <w:rPr>
          <w:b/>
          <w:sz w:val="32"/>
          <w:szCs w:val="32"/>
        </w:rPr>
        <w:t xml:space="preserve"> о соответствии/несоответствии результатов работ требованиям заключенн</w:t>
      </w:r>
      <w:r w:rsidR="00F05D30">
        <w:rPr>
          <w:b/>
          <w:sz w:val="32"/>
          <w:szCs w:val="32"/>
        </w:rPr>
        <w:t xml:space="preserve">ого договора строительного подряда </w:t>
      </w:r>
      <w:r w:rsidR="00674F34" w:rsidRPr="00674F34">
        <w:rPr>
          <w:b/>
          <w:sz w:val="32"/>
          <w:szCs w:val="32"/>
        </w:rPr>
        <w:t xml:space="preserve"> </w:t>
      </w:r>
      <w:r w:rsidR="00F05D30" w:rsidRPr="00F05D30">
        <w:rPr>
          <w:b/>
          <w:sz w:val="32"/>
          <w:szCs w:val="32"/>
        </w:rPr>
        <w:t>№ 24/Л-2/Е-244 от 18.07.18</w:t>
      </w:r>
      <w:r w:rsidR="00F05D30">
        <w:rPr>
          <w:b/>
          <w:sz w:val="32"/>
          <w:szCs w:val="32"/>
        </w:rPr>
        <w:t>.</w:t>
      </w:r>
    </w:p>
    <w:p w14:paraId="5A57A6A9" w14:textId="77777777" w:rsidR="00471481" w:rsidRPr="003F7B60" w:rsidRDefault="00471481" w:rsidP="002B2ADA">
      <w:pPr>
        <w:jc w:val="left"/>
        <w:rPr>
          <w:sz w:val="32"/>
          <w:szCs w:val="32"/>
        </w:rPr>
      </w:pPr>
    </w:p>
    <w:p w14:paraId="7535131E" w14:textId="6DB2C0BA" w:rsidR="00471481" w:rsidRPr="00471481" w:rsidRDefault="007974A6" w:rsidP="00471481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1. </w:t>
      </w:r>
      <w:r w:rsidR="003F7B60" w:rsidRPr="003F7B60">
        <w:rPr>
          <w:sz w:val="32"/>
          <w:szCs w:val="32"/>
        </w:rPr>
        <w:t xml:space="preserve">В соответствии </w:t>
      </w:r>
      <w:r>
        <w:rPr>
          <w:sz w:val="32"/>
          <w:szCs w:val="32"/>
        </w:rPr>
        <w:t xml:space="preserve">с п.2.1.3. </w:t>
      </w:r>
      <w:r w:rsidRPr="007974A6">
        <w:rPr>
          <w:sz w:val="32"/>
          <w:szCs w:val="32"/>
        </w:rPr>
        <w:t>договора строительного подряда  № 24/Л-2/Е-244 от 18.07.18.</w:t>
      </w:r>
      <w:r>
        <w:rPr>
          <w:sz w:val="32"/>
          <w:szCs w:val="32"/>
        </w:rPr>
        <w:t xml:space="preserve"> «…Работы по договору выполняются на условиях «под ключ».</w:t>
      </w:r>
    </w:p>
    <w:p w14:paraId="102B57F1" w14:textId="7FBBBF1B" w:rsidR="00471481" w:rsidRPr="00471481" w:rsidRDefault="007974A6" w:rsidP="00471481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Согласно П. </w:t>
      </w:r>
      <w:r w:rsidRPr="007974A6">
        <w:rPr>
          <w:sz w:val="32"/>
          <w:szCs w:val="32"/>
        </w:rPr>
        <w:t xml:space="preserve">8. </w:t>
      </w:r>
      <w:r>
        <w:rPr>
          <w:sz w:val="32"/>
          <w:szCs w:val="32"/>
        </w:rPr>
        <w:t>«</w:t>
      </w:r>
      <w:r w:rsidRPr="007974A6">
        <w:rPr>
          <w:sz w:val="32"/>
          <w:szCs w:val="32"/>
        </w:rPr>
        <w:t>Терминология МДС 81-1.99: Методические указания по определению стоимости строительной продукции на территории Российской Федерации</w:t>
      </w:r>
      <w:r>
        <w:rPr>
          <w:sz w:val="32"/>
          <w:szCs w:val="32"/>
        </w:rPr>
        <w:t xml:space="preserve">» </w:t>
      </w:r>
      <w:r w:rsidRPr="007974A6">
        <w:rPr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7974A6">
        <w:rPr>
          <w:sz w:val="32"/>
          <w:szCs w:val="32"/>
        </w:rPr>
        <w:t xml:space="preserve">Строительство «под ключ» - </w:t>
      </w:r>
      <w:r>
        <w:rPr>
          <w:sz w:val="32"/>
          <w:szCs w:val="32"/>
        </w:rPr>
        <w:t xml:space="preserve">это </w:t>
      </w:r>
      <w:r w:rsidRPr="007974A6">
        <w:rPr>
          <w:sz w:val="32"/>
          <w:szCs w:val="32"/>
        </w:rPr>
        <w:t>возведение и ввод в эксплуатацию полностью готового объекта.</w:t>
      </w:r>
    </w:p>
    <w:p w14:paraId="417E3202" w14:textId="77777777" w:rsidR="00471481" w:rsidRPr="00471481" w:rsidRDefault="00471481" w:rsidP="00471481">
      <w:pPr>
        <w:jc w:val="left"/>
        <w:rPr>
          <w:szCs w:val="28"/>
        </w:rPr>
      </w:pPr>
    </w:p>
    <w:p w14:paraId="7CAE51A9" w14:textId="5198908B" w:rsidR="00471481" w:rsidRPr="007974A6" w:rsidRDefault="007974A6" w:rsidP="00471481">
      <w:pPr>
        <w:jc w:val="left"/>
        <w:rPr>
          <w:sz w:val="32"/>
          <w:szCs w:val="32"/>
        </w:rPr>
      </w:pPr>
      <w:r w:rsidRPr="007974A6">
        <w:rPr>
          <w:szCs w:val="28"/>
        </w:rPr>
        <w:t xml:space="preserve">   </w:t>
      </w:r>
      <w:r>
        <w:rPr>
          <w:szCs w:val="28"/>
        </w:rPr>
        <w:t xml:space="preserve">2.  </w:t>
      </w:r>
      <w:r w:rsidRPr="007974A6">
        <w:rPr>
          <w:sz w:val="32"/>
          <w:szCs w:val="32"/>
        </w:rPr>
        <w:t>В соответствии с п.4</w:t>
      </w:r>
      <w:r w:rsidR="00471481" w:rsidRPr="007974A6">
        <w:rPr>
          <w:sz w:val="32"/>
          <w:szCs w:val="32"/>
        </w:rPr>
        <w:t>.</w:t>
      </w:r>
      <w:r w:rsidRPr="007974A6">
        <w:rPr>
          <w:sz w:val="32"/>
          <w:szCs w:val="32"/>
        </w:rPr>
        <w:t>3</w:t>
      </w:r>
      <w:r w:rsidR="00471481" w:rsidRPr="007974A6">
        <w:rPr>
          <w:sz w:val="32"/>
          <w:szCs w:val="32"/>
        </w:rPr>
        <w:t>.</w:t>
      </w:r>
      <w:r w:rsidRPr="007974A6">
        <w:rPr>
          <w:sz w:val="32"/>
          <w:szCs w:val="32"/>
        </w:rPr>
        <w:t xml:space="preserve">7 договора строительного подряда  № 24/Л-2/Е-244 от 18.07.18. </w:t>
      </w:r>
      <w:r>
        <w:rPr>
          <w:sz w:val="32"/>
          <w:szCs w:val="32"/>
        </w:rPr>
        <w:t xml:space="preserve">подрядчик обязан </w:t>
      </w:r>
      <w:r w:rsidRPr="007974A6">
        <w:rPr>
          <w:sz w:val="32"/>
          <w:szCs w:val="32"/>
        </w:rPr>
        <w:t>«…</w:t>
      </w:r>
      <w:r w:rsidR="00471481" w:rsidRPr="007974A6">
        <w:rPr>
          <w:sz w:val="32"/>
          <w:szCs w:val="32"/>
        </w:rPr>
        <w:t>Обеспечить устранение недостатков и дефектов, выявленных при сдаче-приемке работ и в течение гарантийного срока, за свой счет</w:t>
      </w:r>
      <w:r w:rsidRPr="007974A6">
        <w:rPr>
          <w:sz w:val="32"/>
          <w:szCs w:val="32"/>
        </w:rPr>
        <w:t>»</w:t>
      </w:r>
      <w:r w:rsidR="00471481" w:rsidRPr="007974A6">
        <w:rPr>
          <w:sz w:val="32"/>
          <w:szCs w:val="32"/>
        </w:rPr>
        <w:t>.</w:t>
      </w:r>
    </w:p>
    <w:p w14:paraId="3F835D07" w14:textId="50364CA6" w:rsidR="00471481" w:rsidRPr="003F7B60" w:rsidRDefault="00471481" w:rsidP="00471481">
      <w:pPr>
        <w:jc w:val="left"/>
        <w:rPr>
          <w:sz w:val="32"/>
          <w:szCs w:val="32"/>
        </w:rPr>
      </w:pPr>
    </w:p>
    <w:p w14:paraId="71C572DB" w14:textId="77777777" w:rsidR="003530E6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На основании проведенного обследования и выявленных критических и значительных дефектов при производстве строительных работ , вышеуказанные работы, как и Объект в целом не могут </w:t>
      </w:r>
      <w:r w:rsidR="00A74A47">
        <w:rPr>
          <w:sz w:val="32"/>
          <w:szCs w:val="32"/>
        </w:rPr>
        <w:t>считаться</w:t>
      </w:r>
      <w:r w:rsidRPr="003F7B60">
        <w:rPr>
          <w:sz w:val="32"/>
          <w:szCs w:val="32"/>
        </w:rPr>
        <w:t>, как законченные и выполненные</w:t>
      </w:r>
      <w:r w:rsidR="00A74A47">
        <w:rPr>
          <w:sz w:val="32"/>
          <w:szCs w:val="32"/>
        </w:rPr>
        <w:t xml:space="preserve">. </w:t>
      </w:r>
    </w:p>
    <w:p w14:paraId="4CA525BD" w14:textId="6FB32214" w:rsidR="003530E6" w:rsidRDefault="003530E6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Эксплуатация объекта без устранения выявленных дефектов </w:t>
      </w:r>
      <w:r w:rsidRPr="003530E6">
        <w:rPr>
          <w:sz w:val="32"/>
          <w:szCs w:val="32"/>
        </w:rPr>
        <w:t>впоследствии может привести к потере или снижению прочности и устойчивости</w:t>
      </w:r>
      <w:r w:rsidR="00E83651">
        <w:rPr>
          <w:sz w:val="32"/>
          <w:szCs w:val="32"/>
        </w:rPr>
        <w:t xml:space="preserve"> </w:t>
      </w:r>
      <w:r w:rsidRPr="003530E6">
        <w:rPr>
          <w:sz w:val="32"/>
          <w:szCs w:val="32"/>
        </w:rPr>
        <w:t>конструктивн</w:t>
      </w:r>
      <w:r>
        <w:rPr>
          <w:sz w:val="32"/>
          <w:szCs w:val="32"/>
        </w:rPr>
        <w:t>ых</w:t>
      </w:r>
      <w:r w:rsidRPr="003530E6">
        <w:rPr>
          <w:sz w:val="32"/>
          <w:szCs w:val="32"/>
        </w:rPr>
        <w:t xml:space="preserve"> элемент</w:t>
      </w:r>
      <w:r>
        <w:rPr>
          <w:sz w:val="32"/>
          <w:szCs w:val="32"/>
        </w:rPr>
        <w:t>ов.</w:t>
      </w:r>
      <w:r w:rsidRPr="003530E6">
        <w:rPr>
          <w:sz w:val="32"/>
          <w:szCs w:val="32"/>
        </w:rPr>
        <w:t xml:space="preserve"> </w:t>
      </w:r>
      <w:r>
        <w:rPr>
          <w:sz w:val="32"/>
          <w:szCs w:val="32"/>
        </w:rPr>
        <w:t>Т</w:t>
      </w:r>
      <w:r w:rsidRPr="003530E6">
        <w:rPr>
          <w:sz w:val="32"/>
          <w:szCs w:val="32"/>
        </w:rPr>
        <w:t>акже возможно существенное ухудшение эксплуатационных характеристик строительной продукции и ее долговечност</w:t>
      </w:r>
      <w:r>
        <w:rPr>
          <w:sz w:val="32"/>
          <w:szCs w:val="32"/>
        </w:rPr>
        <w:t>и</w:t>
      </w:r>
      <w:r w:rsidRPr="003530E6">
        <w:rPr>
          <w:sz w:val="32"/>
          <w:szCs w:val="32"/>
        </w:rPr>
        <w:t>.</w:t>
      </w:r>
    </w:p>
    <w:p w14:paraId="462F5832" w14:textId="77777777" w:rsidR="00E83651" w:rsidRDefault="00E83651" w:rsidP="002B2ADA">
      <w:pPr>
        <w:jc w:val="left"/>
        <w:rPr>
          <w:sz w:val="32"/>
          <w:szCs w:val="32"/>
        </w:rPr>
      </w:pPr>
    </w:p>
    <w:p w14:paraId="04F2B068" w14:textId="7D169D8E" w:rsidR="003F7B60" w:rsidRPr="003F7B60" w:rsidRDefault="00584098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Таким образом</w:t>
      </w:r>
      <w:r w:rsidR="003E5F6B">
        <w:rPr>
          <w:sz w:val="32"/>
          <w:szCs w:val="32"/>
        </w:rPr>
        <w:t>,</w:t>
      </w:r>
      <w:r>
        <w:rPr>
          <w:sz w:val="32"/>
          <w:szCs w:val="32"/>
        </w:rPr>
        <w:t xml:space="preserve"> данная работа в целом, согласно </w:t>
      </w:r>
      <w:r w:rsidR="00F57667" w:rsidRPr="00F57667">
        <w:rPr>
          <w:sz w:val="32"/>
          <w:szCs w:val="32"/>
        </w:rPr>
        <w:t xml:space="preserve">договора строительного подряда  № 24/Л-2/Е-244 от 18.07.18. </w:t>
      </w:r>
      <w:r w:rsidR="00F10637">
        <w:rPr>
          <w:sz w:val="32"/>
          <w:szCs w:val="32"/>
        </w:rPr>
        <w:t>считается не выполненной.</w:t>
      </w:r>
    </w:p>
    <w:p w14:paraId="6D6644F1" w14:textId="77777777" w:rsidR="00275DCC" w:rsidRPr="003F7B60" w:rsidRDefault="00275DCC" w:rsidP="002B2ADA">
      <w:pPr>
        <w:jc w:val="left"/>
        <w:rPr>
          <w:sz w:val="32"/>
          <w:szCs w:val="32"/>
        </w:rPr>
      </w:pPr>
    </w:p>
    <w:p w14:paraId="076FD67A" w14:textId="5F9FDC18" w:rsidR="003E5F6B" w:rsidRDefault="003E5F6B" w:rsidP="002B2ADA">
      <w:pPr>
        <w:jc w:val="left"/>
        <w:rPr>
          <w:b/>
          <w:sz w:val="32"/>
          <w:szCs w:val="32"/>
        </w:rPr>
      </w:pPr>
      <w:r w:rsidRPr="003E5F6B">
        <w:rPr>
          <w:b/>
          <w:sz w:val="32"/>
          <w:szCs w:val="32"/>
        </w:rPr>
        <w:t>Выводы.</w:t>
      </w:r>
    </w:p>
    <w:p w14:paraId="12CB672D" w14:textId="77777777" w:rsidR="00186B80" w:rsidRPr="003E5F6B" w:rsidRDefault="00186B80" w:rsidP="002B2ADA">
      <w:pPr>
        <w:jc w:val="left"/>
        <w:rPr>
          <w:b/>
          <w:sz w:val="32"/>
          <w:szCs w:val="32"/>
        </w:rPr>
      </w:pPr>
    </w:p>
    <w:p w14:paraId="6883C2C9" w14:textId="45FB4F9B" w:rsidR="003E5F6B" w:rsidRPr="003E5F6B" w:rsidRDefault="00F57667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1. К</w:t>
      </w:r>
      <w:r w:rsidRPr="00F57667">
        <w:rPr>
          <w:sz w:val="32"/>
          <w:szCs w:val="32"/>
        </w:rPr>
        <w:t>ачеств</w:t>
      </w:r>
      <w:r>
        <w:rPr>
          <w:sz w:val="32"/>
          <w:szCs w:val="32"/>
        </w:rPr>
        <w:t>о</w:t>
      </w:r>
      <w:r w:rsidRPr="00F57667">
        <w:rPr>
          <w:sz w:val="32"/>
          <w:szCs w:val="32"/>
        </w:rPr>
        <w:t xml:space="preserve"> выполненных строительных работ </w:t>
      </w:r>
      <w:r>
        <w:rPr>
          <w:sz w:val="32"/>
          <w:szCs w:val="32"/>
        </w:rPr>
        <w:t xml:space="preserve">не соответствует </w:t>
      </w:r>
      <w:r w:rsidRPr="00F57667">
        <w:rPr>
          <w:sz w:val="32"/>
          <w:szCs w:val="32"/>
        </w:rPr>
        <w:t>требованиям технических регламентов, СП, ГОСТ и других нормативных документов по строительству, действующих на территории Российской Федерации.</w:t>
      </w:r>
    </w:p>
    <w:p w14:paraId="15804D6A" w14:textId="77777777" w:rsidR="00F57667" w:rsidRDefault="00F57667" w:rsidP="002B2ADA">
      <w:pPr>
        <w:jc w:val="left"/>
        <w:rPr>
          <w:sz w:val="32"/>
          <w:szCs w:val="32"/>
        </w:rPr>
      </w:pPr>
    </w:p>
    <w:p w14:paraId="5F28A598" w14:textId="0063092A" w:rsidR="00E83651" w:rsidRDefault="00F57667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2. Р</w:t>
      </w:r>
      <w:r w:rsidR="003E5F6B" w:rsidRPr="003E5F6B">
        <w:rPr>
          <w:sz w:val="32"/>
          <w:szCs w:val="32"/>
        </w:rPr>
        <w:t xml:space="preserve">аботы, выполненные подрядчиком </w:t>
      </w:r>
      <w:r w:rsidR="000E6E13" w:rsidRPr="000E6E13">
        <w:rPr>
          <w:sz w:val="32"/>
          <w:szCs w:val="32"/>
          <w:highlight w:val="black"/>
        </w:rPr>
        <w:t>###################</w:t>
      </w:r>
      <w:bookmarkStart w:id="27" w:name="_GoBack"/>
      <w:bookmarkEnd w:id="27"/>
      <w:r w:rsidR="003E5F6B" w:rsidRPr="003E5F6B">
        <w:rPr>
          <w:sz w:val="32"/>
          <w:szCs w:val="32"/>
        </w:rPr>
        <w:t xml:space="preserve"> не соответствуют условиям и требованиям </w:t>
      </w:r>
      <w:r w:rsidRPr="00F57667">
        <w:rPr>
          <w:sz w:val="32"/>
          <w:szCs w:val="32"/>
        </w:rPr>
        <w:t>договора строительного подряда  № 24/Л-2/Е-244 от 18.07.18</w:t>
      </w:r>
    </w:p>
    <w:p w14:paraId="3449B696" w14:textId="77777777" w:rsidR="00570189" w:rsidRDefault="00570189" w:rsidP="00E83651">
      <w:pPr>
        <w:jc w:val="right"/>
        <w:rPr>
          <w:b/>
          <w:sz w:val="32"/>
          <w:szCs w:val="32"/>
        </w:rPr>
      </w:pPr>
    </w:p>
    <w:p w14:paraId="7497473C" w14:textId="77777777" w:rsidR="00570189" w:rsidRDefault="00570189" w:rsidP="00E83651">
      <w:pPr>
        <w:jc w:val="right"/>
        <w:rPr>
          <w:b/>
          <w:sz w:val="32"/>
          <w:szCs w:val="32"/>
        </w:rPr>
      </w:pPr>
    </w:p>
    <w:p w14:paraId="6799C60F" w14:textId="77777777" w:rsidR="00570189" w:rsidRDefault="00570189" w:rsidP="00E83651">
      <w:pPr>
        <w:jc w:val="right"/>
        <w:rPr>
          <w:b/>
          <w:sz w:val="32"/>
          <w:szCs w:val="32"/>
        </w:rPr>
      </w:pPr>
    </w:p>
    <w:p w14:paraId="4AA3E078" w14:textId="77777777" w:rsidR="00570189" w:rsidRDefault="00570189" w:rsidP="00E83651">
      <w:pPr>
        <w:jc w:val="right"/>
        <w:rPr>
          <w:b/>
          <w:sz w:val="32"/>
          <w:szCs w:val="32"/>
        </w:rPr>
      </w:pPr>
    </w:p>
    <w:p w14:paraId="432CF023" w14:textId="4F85B301" w:rsidR="00570189" w:rsidRDefault="00570189" w:rsidP="00E83651">
      <w:pPr>
        <w:jc w:val="right"/>
        <w:rPr>
          <w:b/>
          <w:sz w:val="32"/>
          <w:szCs w:val="32"/>
        </w:rPr>
      </w:pPr>
    </w:p>
    <w:p w14:paraId="57311D3B" w14:textId="123B418B" w:rsidR="007D739D" w:rsidRDefault="007D739D" w:rsidP="00E83651">
      <w:pPr>
        <w:jc w:val="right"/>
        <w:rPr>
          <w:b/>
          <w:sz w:val="32"/>
          <w:szCs w:val="32"/>
        </w:rPr>
      </w:pPr>
    </w:p>
    <w:p w14:paraId="064E3490" w14:textId="01431B3C" w:rsidR="007D739D" w:rsidRDefault="007D739D" w:rsidP="00E83651">
      <w:pPr>
        <w:jc w:val="right"/>
        <w:rPr>
          <w:b/>
          <w:sz w:val="32"/>
          <w:szCs w:val="32"/>
        </w:rPr>
      </w:pPr>
    </w:p>
    <w:p w14:paraId="067872A4" w14:textId="55D2A6A4" w:rsidR="007D739D" w:rsidRDefault="007D739D" w:rsidP="00E83651">
      <w:pPr>
        <w:jc w:val="right"/>
        <w:rPr>
          <w:b/>
          <w:sz w:val="32"/>
          <w:szCs w:val="32"/>
        </w:rPr>
      </w:pPr>
    </w:p>
    <w:p w14:paraId="0D4FB53C" w14:textId="45E8763E" w:rsidR="007D739D" w:rsidRDefault="007D739D" w:rsidP="00E83651">
      <w:pPr>
        <w:jc w:val="right"/>
        <w:rPr>
          <w:b/>
          <w:sz w:val="32"/>
          <w:szCs w:val="32"/>
        </w:rPr>
      </w:pPr>
    </w:p>
    <w:p w14:paraId="020D1240" w14:textId="4A81E00A" w:rsidR="007D739D" w:rsidRDefault="007D739D" w:rsidP="00E83651">
      <w:pPr>
        <w:jc w:val="right"/>
        <w:rPr>
          <w:b/>
          <w:sz w:val="32"/>
          <w:szCs w:val="32"/>
        </w:rPr>
      </w:pPr>
    </w:p>
    <w:p w14:paraId="737CC1B7" w14:textId="14207169" w:rsidR="007D739D" w:rsidRDefault="007D739D" w:rsidP="00E83651">
      <w:pPr>
        <w:jc w:val="right"/>
        <w:rPr>
          <w:b/>
          <w:sz w:val="32"/>
          <w:szCs w:val="32"/>
        </w:rPr>
      </w:pPr>
    </w:p>
    <w:p w14:paraId="3BAB7A39" w14:textId="3C7CB593" w:rsidR="007D739D" w:rsidRDefault="007D739D" w:rsidP="00E83651">
      <w:pPr>
        <w:jc w:val="right"/>
        <w:rPr>
          <w:b/>
          <w:sz w:val="32"/>
          <w:szCs w:val="32"/>
        </w:rPr>
      </w:pPr>
    </w:p>
    <w:p w14:paraId="174E8C37" w14:textId="3B65DC38" w:rsidR="007D739D" w:rsidRDefault="007D739D" w:rsidP="00E83651">
      <w:pPr>
        <w:jc w:val="right"/>
        <w:rPr>
          <w:b/>
          <w:sz w:val="32"/>
          <w:szCs w:val="32"/>
        </w:rPr>
      </w:pPr>
    </w:p>
    <w:p w14:paraId="4DBE19B3" w14:textId="10ECBB33" w:rsidR="007D739D" w:rsidRDefault="007D739D" w:rsidP="00E83651">
      <w:pPr>
        <w:jc w:val="right"/>
        <w:rPr>
          <w:b/>
          <w:sz w:val="32"/>
          <w:szCs w:val="32"/>
        </w:rPr>
      </w:pPr>
    </w:p>
    <w:p w14:paraId="64D65ED4" w14:textId="0F00D9EA" w:rsidR="007D739D" w:rsidRDefault="007D739D" w:rsidP="00E83651">
      <w:pPr>
        <w:jc w:val="right"/>
        <w:rPr>
          <w:b/>
          <w:sz w:val="32"/>
          <w:szCs w:val="32"/>
        </w:rPr>
      </w:pPr>
    </w:p>
    <w:p w14:paraId="2EB492E4" w14:textId="60740719" w:rsidR="007D739D" w:rsidRDefault="007D739D" w:rsidP="00E83651">
      <w:pPr>
        <w:jc w:val="right"/>
        <w:rPr>
          <w:b/>
          <w:sz w:val="32"/>
          <w:szCs w:val="32"/>
        </w:rPr>
      </w:pPr>
    </w:p>
    <w:p w14:paraId="5E4134DA" w14:textId="0695892F" w:rsidR="007D739D" w:rsidRDefault="007D739D" w:rsidP="00E83651">
      <w:pPr>
        <w:jc w:val="right"/>
        <w:rPr>
          <w:b/>
          <w:sz w:val="32"/>
          <w:szCs w:val="32"/>
        </w:rPr>
      </w:pPr>
    </w:p>
    <w:p w14:paraId="31BC7876" w14:textId="26661D09" w:rsidR="007D739D" w:rsidRDefault="007D739D" w:rsidP="00E83651">
      <w:pPr>
        <w:jc w:val="right"/>
        <w:rPr>
          <w:b/>
          <w:sz w:val="32"/>
          <w:szCs w:val="32"/>
        </w:rPr>
      </w:pPr>
    </w:p>
    <w:p w14:paraId="3674B7C3" w14:textId="36BA9758" w:rsidR="007D739D" w:rsidRDefault="007D739D" w:rsidP="00E83651">
      <w:pPr>
        <w:jc w:val="right"/>
        <w:rPr>
          <w:b/>
          <w:sz w:val="32"/>
          <w:szCs w:val="32"/>
        </w:rPr>
      </w:pPr>
    </w:p>
    <w:p w14:paraId="2F4CED33" w14:textId="35349C63" w:rsidR="007D739D" w:rsidRDefault="007D739D" w:rsidP="00E83651">
      <w:pPr>
        <w:jc w:val="right"/>
        <w:rPr>
          <w:b/>
          <w:sz w:val="32"/>
          <w:szCs w:val="32"/>
        </w:rPr>
      </w:pPr>
    </w:p>
    <w:p w14:paraId="3E605A28" w14:textId="116F825B" w:rsidR="007D739D" w:rsidRDefault="007D739D" w:rsidP="00E83651">
      <w:pPr>
        <w:jc w:val="right"/>
        <w:rPr>
          <w:b/>
          <w:sz w:val="32"/>
          <w:szCs w:val="32"/>
        </w:rPr>
      </w:pPr>
    </w:p>
    <w:p w14:paraId="7DE89E05" w14:textId="60031229" w:rsidR="007D739D" w:rsidRDefault="007D739D" w:rsidP="00E83651">
      <w:pPr>
        <w:jc w:val="right"/>
        <w:rPr>
          <w:b/>
          <w:sz w:val="32"/>
          <w:szCs w:val="32"/>
        </w:rPr>
      </w:pPr>
    </w:p>
    <w:p w14:paraId="70DCA1E8" w14:textId="77777777" w:rsidR="007D739D" w:rsidRDefault="007D739D" w:rsidP="00E83651">
      <w:pPr>
        <w:jc w:val="right"/>
        <w:rPr>
          <w:b/>
          <w:sz w:val="32"/>
          <w:szCs w:val="32"/>
        </w:rPr>
      </w:pPr>
    </w:p>
    <w:p w14:paraId="4E850686" w14:textId="6FA3B5F5" w:rsidR="00D65840" w:rsidRPr="00505115" w:rsidRDefault="008720BB" w:rsidP="00E83651">
      <w:pPr>
        <w:jc w:val="right"/>
        <w:rPr>
          <w:b/>
          <w:sz w:val="32"/>
          <w:szCs w:val="32"/>
        </w:rPr>
      </w:pPr>
      <w:r w:rsidRPr="00505115">
        <w:rPr>
          <w:b/>
          <w:sz w:val="32"/>
          <w:szCs w:val="32"/>
        </w:rPr>
        <w:t>Приложение 1.</w:t>
      </w:r>
    </w:p>
    <w:p w14:paraId="605823A3" w14:textId="77777777" w:rsidR="00505115" w:rsidRPr="0065329C" w:rsidRDefault="00505115" w:rsidP="00E83651">
      <w:pPr>
        <w:jc w:val="right"/>
        <w:rPr>
          <w:b/>
          <w:sz w:val="32"/>
          <w:szCs w:val="32"/>
        </w:rPr>
      </w:pPr>
      <w:r w:rsidRPr="0065329C">
        <w:rPr>
          <w:b/>
          <w:sz w:val="32"/>
          <w:szCs w:val="32"/>
        </w:rPr>
        <w:t>Материалы выборочной фотофиксации.</w:t>
      </w:r>
    </w:p>
    <w:p w14:paraId="7853441D" w14:textId="728E83BE" w:rsidR="00646626" w:rsidRDefault="0070078D" w:rsidP="002B2ADA">
      <w:pPr>
        <w:jc w:val="left"/>
        <w:rPr>
          <w:sz w:val="32"/>
          <w:szCs w:val="32"/>
        </w:rPr>
      </w:pPr>
      <w:r w:rsidRPr="0070078D">
        <w:rPr>
          <w:sz w:val="32"/>
          <w:szCs w:val="32"/>
        </w:rPr>
        <w:t>Инсталляции закреплены шпильками не имеющие жесткого крепления ( загнуты за водопроводные магистральные трассы</w:t>
      </w:r>
      <w:r>
        <w:rPr>
          <w:sz w:val="32"/>
          <w:szCs w:val="32"/>
        </w:rPr>
        <w:t>)</w:t>
      </w:r>
    </w:p>
    <w:p w14:paraId="074AEC4D" w14:textId="77777777" w:rsidR="00023DF9" w:rsidRDefault="00023DF9" w:rsidP="002B2ADA">
      <w:pPr>
        <w:jc w:val="left"/>
      </w:pPr>
      <w:r>
        <w:rPr>
          <w:noProof/>
        </w:rPr>
        <w:drawing>
          <wp:inline distT="0" distB="0" distL="0" distR="0" wp14:anchorId="4F08CAE3" wp14:editId="7365E2D0">
            <wp:extent cx="3209925" cy="3905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EAADB" w14:textId="77777777" w:rsidR="0070078D" w:rsidRDefault="0070078D" w:rsidP="002B2ADA">
      <w:pPr>
        <w:jc w:val="left"/>
      </w:pPr>
    </w:p>
    <w:p w14:paraId="1A2F95AB" w14:textId="6C0A4AA5" w:rsidR="0070078D" w:rsidRPr="0065329C" w:rsidRDefault="0070078D" w:rsidP="002B2ADA">
      <w:pPr>
        <w:jc w:val="left"/>
        <w:rPr>
          <w:sz w:val="32"/>
          <w:szCs w:val="32"/>
        </w:rPr>
      </w:pPr>
      <w:r w:rsidRPr="0065329C">
        <w:rPr>
          <w:sz w:val="32"/>
          <w:szCs w:val="32"/>
        </w:rPr>
        <w:t>Автоматические выключатели в распределительных щитках загрязнены штукатурной смесью.</w:t>
      </w:r>
    </w:p>
    <w:p w14:paraId="3297DA85" w14:textId="77777777" w:rsidR="0070078D" w:rsidRDefault="0070078D" w:rsidP="002B2ADA">
      <w:pPr>
        <w:jc w:val="left"/>
      </w:pPr>
      <w:r>
        <w:rPr>
          <w:noProof/>
        </w:rPr>
        <w:lastRenderedPageBreak/>
        <w:drawing>
          <wp:inline distT="0" distB="0" distL="0" distR="0" wp14:anchorId="7CA738D6" wp14:editId="49B61B0A">
            <wp:extent cx="4800600" cy="35623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D812B" w14:textId="1CFCDA0A" w:rsidR="0070078D" w:rsidRDefault="009B37CE" w:rsidP="002B2ADA">
      <w:pPr>
        <w:jc w:val="left"/>
      </w:pPr>
      <w:r w:rsidRPr="009B37CE">
        <w:t>Окраска стен производилась по неподготовленным поверхностям .</w:t>
      </w:r>
    </w:p>
    <w:p w14:paraId="43C2A3E6" w14:textId="77777777" w:rsidR="0070078D" w:rsidRDefault="0070078D" w:rsidP="002B2ADA">
      <w:pPr>
        <w:jc w:val="left"/>
      </w:pPr>
    </w:p>
    <w:p w14:paraId="0D684E26" w14:textId="6F5F489A" w:rsidR="0070078D" w:rsidRDefault="00A44E2E" w:rsidP="002B2ADA">
      <w:pPr>
        <w:jc w:val="left"/>
      </w:pPr>
      <w:r>
        <w:rPr>
          <w:noProof/>
        </w:rPr>
        <w:pict w14:anchorId="3571273E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7" type="#_x0000_t13" style="position:absolute;margin-left:197.25pt;margin-top:114.85pt;width:62.25pt;height:17.25pt;z-index:251659264" fillcolor="red"/>
        </w:pict>
      </w:r>
      <w:r>
        <w:rPr>
          <w:noProof/>
        </w:rPr>
        <w:pict w14:anchorId="05E8ADF3"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6" type="#_x0000_t66" style="position:absolute;margin-left:35.25pt;margin-top:87.85pt;width:91.5pt;height:20.25pt;z-index:251658240" fillcolor="red"/>
        </w:pict>
      </w:r>
      <w:r w:rsidR="009B37CE">
        <w:rPr>
          <w:noProof/>
        </w:rPr>
        <w:drawing>
          <wp:inline distT="0" distB="0" distL="0" distR="0" wp14:anchorId="23F0A5C7" wp14:editId="337F1F7C">
            <wp:extent cx="6210300" cy="39243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47D52" w14:textId="77777777" w:rsidR="009B37CE" w:rsidRDefault="009B37CE" w:rsidP="002B2ADA">
      <w:pPr>
        <w:jc w:val="left"/>
      </w:pPr>
    </w:p>
    <w:p w14:paraId="68ED36E1" w14:textId="4B7A6EA8" w:rsidR="009B37CE" w:rsidRDefault="00315AE0" w:rsidP="002B2ADA">
      <w:pPr>
        <w:jc w:val="left"/>
      </w:pPr>
      <w:r>
        <w:t>Проверка прочности цементно-песчаной стяжки</w:t>
      </w:r>
      <w:r w:rsidR="005D282A">
        <w:t xml:space="preserve"> (прочность определена ниже м150)</w:t>
      </w:r>
    </w:p>
    <w:p w14:paraId="1AD481D1" w14:textId="77777777" w:rsidR="00263397" w:rsidRDefault="00263397" w:rsidP="002B2ADA">
      <w:pPr>
        <w:jc w:val="left"/>
      </w:pPr>
      <w:r>
        <w:rPr>
          <w:noProof/>
        </w:rPr>
        <w:lastRenderedPageBreak/>
        <w:drawing>
          <wp:inline distT="0" distB="0" distL="0" distR="0" wp14:anchorId="7F136CEE" wp14:editId="4EC7A72A">
            <wp:extent cx="4029075" cy="3695700"/>
            <wp:effectExtent l="0" t="171450" r="0" b="15240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1758" cy="369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9FFEF" w14:textId="77777777" w:rsidR="00315AE0" w:rsidRDefault="00315AE0" w:rsidP="002B2ADA">
      <w:pPr>
        <w:jc w:val="left"/>
      </w:pPr>
    </w:p>
    <w:p w14:paraId="5C8A14B6" w14:textId="020BD0B5" w:rsidR="00315AE0" w:rsidRDefault="00315AE0" w:rsidP="002B2ADA">
      <w:pPr>
        <w:jc w:val="left"/>
      </w:pPr>
      <w:r>
        <w:t>П</w:t>
      </w:r>
      <w:r w:rsidRPr="00315AE0">
        <w:t>ерепады отметок наливного пола по горизонтали более 20мм</w:t>
      </w:r>
    </w:p>
    <w:p w14:paraId="665C589B" w14:textId="77777777" w:rsidR="00315AE0" w:rsidRDefault="00315AE0" w:rsidP="002B2ADA">
      <w:pPr>
        <w:jc w:val="left"/>
      </w:pPr>
      <w:r>
        <w:rPr>
          <w:noProof/>
        </w:rPr>
        <w:drawing>
          <wp:inline distT="0" distB="0" distL="0" distR="0" wp14:anchorId="4BFC5FC1" wp14:editId="6801FEE2">
            <wp:extent cx="4102100" cy="3798809"/>
            <wp:effectExtent l="0" t="152400" r="0" b="12573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8298" cy="380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CE7D0" w14:textId="77777777" w:rsidR="00315AE0" w:rsidRDefault="00315AE0" w:rsidP="002B2ADA">
      <w:pPr>
        <w:jc w:val="left"/>
      </w:pPr>
    </w:p>
    <w:p w14:paraId="054D5D53" w14:textId="39D57931" w:rsidR="00315AE0" w:rsidRDefault="00315AE0" w:rsidP="002B2ADA">
      <w:pPr>
        <w:jc w:val="left"/>
      </w:pPr>
      <w:r>
        <w:t>Р</w:t>
      </w:r>
      <w:r w:rsidRPr="00315AE0">
        <w:t>аскрытие сквозных трещин стяжки</w:t>
      </w:r>
    </w:p>
    <w:p w14:paraId="37091D69" w14:textId="5CADC2D1" w:rsidR="00315AE0" w:rsidRDefault="00290352" w:rsidP="002B2ADA">
      <w:pPr>
        <w:jc w:val="left"/>
      </w:pPr>
      <w:r w:rsidRPr="00290352">
        <w:rPr>
          <w:noProof/>
        </w:rPr>
        <w:lastRenderedPageBreak/>
        <w:drawing>
          <wp:inline distT="0" distB="0" distL="0" distR="0" wp14:anchorId="1117A6F8" wp14:editId="4C820C2A">
            <wp:extent cx="3905250" cy="43148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4EE43" w14:textId="34255323" w:rsidR="00610F81" w:rsidRDefault="00610F81" w:rsidP="002B2ADA">
      <w:pPr>
        <w:jc w:val="left"/>
      </w:pPr>
    </w:p>
    <w:p w14:paraId="16F3348B" w14:textId="48049EFC" w:rsidR="00610F81" w:rsidRDefault="00290352" w:rsidP="002B2ADA">
      <w:pPr>
        <w:jc w:val="left"/>
      </w:pPr>
      <w:r w:rsidRPr="00290352">
        <w:rPr>
          <w:noProof/>
        </w:rPr>
        <w:drawing>
          <wp:inline distT="0" distB="0" distL="0" distR="0" wp14:anchorId="745404BB" wp14:editId="2F34C5A8">
            <wp:extent cx="3943350" cy="41529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B595" w14:textId="5BFF595E" w:rsidR="00315AE0" w:rsidRDefault="00315AE0" w:rsidP="002B2ADA">
      <w:pPr>
        <w:jc w:val="left"/>
      </w:pPr>
    </w:p>
    <w:p w14:paraId="6E14631B" w14:textId="2EDD12DF" w:rsidR="002233D9" w:rsidRDefault="002233D9" w:rsidP="002B2ADA">
      <w:pPr>
        <w:jc w:val="left"/>
      </w:pPr>
      <w:r>
        <w:t>Низкое качество укладки керамической плитки (не выдержаны зазоры, сколы)</w:t>
      </w:r>
    </w:p>
    <w:p w14:paraId="4CA5523C" w14:textId="2F213D01" w:rsidR="002233D9" w:rsidRDefault="002233D9" w:rsidP="002B2ADA">
      <w:pPr>
        <w:jc w:val="left"/>
      </w:pPr>
      <w:r w:rsidRPr="002233D9">
        <w:rPr>
          <w:noProof/>
        </w:rPr>
        <w:lastRenderedPageBreak/>
        <w:drawing>
          <wp:inline distT="0" distB="0" distL="0" distR="0" wp14:anchorId="292E0F34" wp14:editId="72FA3AA4">
            <wp:extent cx="3943350" cy="37433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E4EB" w14:textId="77777777" w:rsidR="002233D9" w:rsidRDefault="002233D9" w:rsidP="002B2ADA">
      <w:pPr>
        <w:jc w:val="left"/>
      </w:pPr>
    </w:p>
    <w:p w14:paraId="1E9EAD7D" w14:textId="77777777" w:rsidR="002233D9" w:rsidRDefault="002233D9" w:rsidP="002B2ADA">
      <w:pPr>
        <w:jc w:val="left"/>
      </w:pPr>
    </w:p>
    <w:p w14:paraId="6544E9BA" w14:textId="77777777" w:rsidR="002233D9" w:rsidRDefault="002233D9" w:rsidP="002B2ADA">
      <w:pPr>
        <w:jc w:val="left"/>
      </w:pPr>
    </w:p>
    <w:p w14:paraId="4281322C" w14:textId="77777777" w:rsidR="0065329C" w:rsidRDefault="0065329C" w:rsidP="002B2ADA">
      <w:pPr>
        <w:jc w:val="left"/>
      </w:pPr>
    </w:p>
    <w:p w14:paraId="05C7A179" w14:textId="110D3399" w:rsidR="00315AE0" w:rsidRDefault="0033132F" w:rsidP="002B2ADA">
      <w:pPr>
        <w:jc w:val="left"/>
      </w:pPr>
      <w:r>
        <w:t>Низкое качество окраски потолков</w:t>
      </w:r>
    </w:p>
    <w:p w14:paraId="33DC4B4B" w14:textId="77777777" w:rsidR="00315AE0" w:rsidRDefault="0033132F" w:rsidP="002B2ADA">
      <w:pPr>
        <w:jc w:val="left"/>
      </w:pPr>
      <w:r>
        <w:rPr>
          <w:noProof/>
        </w:rPr>
        <w:drawing>
          <wp:inline distT="0" distB="0" distL="0" distR="0" wp14:anchorId="41529198" wp14:editId="0C6B99C1">
            <wp:extent cx="4962525" cy="35623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7503A" w14:textId="77777777" w:rsidR="0033132F" w:rsidRDefault="0033132F" w:rsidP="002B2ADA">
      <w:pPr>
        <w:jc w:val="left"/>
      </w:pPr>
    </w:p>
    <w:p w14:paraId="5857E4BB" w14:textId="77777777" w:rsidR="005D282A" w:rsidRDefault="005D282A" w:rsidP="002B2ADA">
      <w:pPr>
        <w:jc w:val="left"/>
      </w:pPr>
    </w:p>
    <w:p w14:paraId="0B7149CB" w14:textId="3EEEB892" w:rsidR="0033132F" w:rsidRDefault="0033132F" w:rsidP="002B2ADA">
      <w:pPr>
        <w:jc w:val="left"/>
      </w:pPr>
      <w:r w:rsidRPr="0033132F">
        <w:t>Пластинчатые теплообменники конвекторов имеют механические повреждения</w:t>
      </w:r>
    </w:p>
    <w:p w14:paraId="7784211E" w14:textId="77777777" w:rsidR="0033132F" w:rsidRDefault="0033132F" w:rsidP="002B2ADA">
      <w:pPr>
        <w:jc w:val="left"/>
      </w:pPr>
    </w:p>
    <w:p w14:paraId="4B7A1164" w14:textId="77777777" w:rsidR="0033132F" w:rsidRDefault="0033132F" w:rsidP="002B2ADA">
      <w:pPr>
        <w:jc w:val="left"/>
      </w:pPr>
      <w:r>
        <w:rPr>
          <w:noProof/>
        </w:rPr>
        <w:drawing>
          <wp:inline distT="0" distB="0" distL="0" distR="0" wp14:anchorId="44BD1AA0" wp14:editId="7FA0F3A7">
            <wp:extent cx="4140982" cy="4214495"/>
            <wp:effectExtent l="38100" t="0" r="1206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578" cy="422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2EAE4" w14:textId="77777777" w:rsidR="0065329C" w:rsidRDefault="0033132F" w:rsidP="002B2ADA">
      <w:pPr>
        <w:jc w:val="left"/>
      </w:pPr>
      <w:r>
        <w:t xml:space="preserve">  </w:t>
      </w:r>
    </w:p>
    <w:p w14:paraId="24F3EA55" w14:textId="716EA7A9" w:rsidR="0033132F" w:rsidRDefault="0033132F" w:rsidP="002B2ADA">
      <w:pPr>
        <w:jc w:val="left"/>
      </w:pPr>
      <w:r>
        <w:t xml:space="preserve"> </w:t>
      </w:r>
      <w:r w:rsidRPr="0033132F">
        <w:t xml:space="preserve">Выводы ГВС и ХВС выполнены не симметрично относительно </w:t>
      </w:r>
      <w:r>
        <w:t xml:space="preserve">  </w:t>
      </w:r>
      <w:r w:rsidRPr="0033132F">
        <w:t>канализации</w:t>
      </w:r>
    </w:p>
    <w:p w14:paraId="37B9C6C9" w14:textId="390F09B1" w:rsidR="0033132F" w:rsidRDefault="0033132F" w:rsidP="002B2ADA">
      <w:pPr>
        <w:jc w:val="left"/>
      </w:pPr>
      <w:r>
        <w:rPr>
          <w:noProof/>
        </w:rPr>
        <w:drawing>
          <wp:inline distT="0" distB="0" distL="0" distR="0" wp14:anchorId="5F615726" wp14:editId="2CE08B59">
            <wp:extent cx="3877622" cy="3674110"/>
            <wp:effectExtent l="0" t="95250" r="0" b="787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3217" cy="367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39940" w14:textId="45506A86" w:rsidR="0033132F" w:rsidRDefault="003258D7" w:rsidP="002B2ADA">
      <w:pPr>
        <w:jc w:val="left"/>
      </w:pPr>
      <w:r>
        <w:t>Дефекты при устройстве инстал</w:t>
      </w:r>
      <w:r w:rsidR="00A250ED">
        <w:t>л</w:t>
      </w:r>
      <w:r>
        <w:t>яции</w:t>
      </w:r>
      <w:r w:rsidR="00A250ED">
        <w:t xml:space="preserve"> (крепление, загрязнение мусором).</w:t>
      </w:r>
    </w:p>
    <w:p w14:paraId="3ADEA3D5" w14:textId="61CE12A3" w:rsidR="00A250ED" w:rsidRDefault="00A250ED" w:rsidP="002B2ADA">
      <w:pPr>
        <w:jc w:val="left"/>
      </w:pPr>
      <w:r>
        <w:rPr>
          <w:noProof/>
        </w:rPr>
        <w:lastRenderedPageBreak/>
        <w:drawing>
          <wp:inline distT="0" distB="0" distL="0" distR="0" wp14:anchorId="2B8905F1" wp14:editId="6F3EFDF5">
            <wp:extent cx="3541569" cy="3497580"/>
            <wp:effectExtent l="0" t="1905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2984" cy="350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D5DA" w14:textId="0B834DDB" w:rsidR="005D282A" w:rsidRDefault="005D282A" w:rsidP="002B2ADA">
      <w:pPr>
        <w:jc w:val="left"/>
      </w:pPr>
    </w:p>
    <w:p w14:paraId="62543F78" w14:textId="77777777" w:rsidR="002233D9" w:rsidRDefault="002233D9" w:rsidP="002B2ADA">
      <w:pPr>
        <w:jc w:val="left"/>
      </w:pPr>
    </w:p>
    <w:p w14:paraId="728B757E" w14:textId="77777777" w:rsidR="002233D9" w:rsidRDefault="002233D9" w:rsidP="002B2ADA">
      <w:pPr>
        <w:jc w:val="left"/>
      </w:pPr>
    </w:p>
    <w:p w14:paraId="5D02111F" w14:textId="77777777" w:rsidR="002233D9" w:rsidRDefault="002233D9" w:rsidP="002B2ADA">
      <w:pPr>
        <w:jc w:val="left"/>
      </w:pPr>
    </w:p>
    <w:p w14:paraId="4A4BFB40" w14:textId="77777777" w:rsidR="002233D9" w:rsidRDefault="002233D9" w:rsidP="002B2ADA">
      <w:pPr>
        <w:jc w:val="left"/>
      </w:pPr>
    </w:p>
    <w:p w14:paraId="474E74BE" w14:textId="3357CC79" w:rsidR="005D282A" w:rsidRDefault="005D282A" w:rsidP="002B2ADA">
      <w:pPr>
        <w:jc w:val="left"/>
      </w:pPr>
      <w:r>
        <w:t>К</w:t>
      </w:r>
      <w:r w:rsidRPr="005D282A">
        <w:t>репление инстал</w:t>
      </w:r>
      <w:r>
        <w:t>л</w:t>
      </w:r>
      <w:r w:rsidRPr="005D282A">
        <w:t>яции</w:t>
      </w:r>
      <w:r>
        <w:t>.</w:t>
      </w:r>
      <w:r w:rsidRPr="005D282A">
        <w:t xml:space="preserve"> </w:t>
      </w:r>
      <w:r>
        <w:t>К</w:t>
      </w:r>
      <w:r w:rsidRPr="005D282A">
        <w:t xml:space="preserve">ирпичная стена была сломана и установлены куски гипсокартона на </w:t>
      </w:r>
      <w:r>
        <w:t xml:space="preserve">монтажную </w:t>
      </w:r>
      <w:r w:rsidRPr="005D282A">
        <w:t xml:space="preserve">пену вперемежку со строительным мусором. </w:t>
      </w:r>
      <w:r>
        <w:t>С</w:t>
      </w:r>
      <w:r w:rsidRPr="005D282A">
        <w:t>тену пришлось демонтировать и восстанавливать полностью</w:t>
      </w:r>
    </w:p>
    <w:p w14:paraId="621D05F3" w14:textId="537792C7" w:rsidR="005D282A" w:rsidRDefault="005D282A" w:rsidP="002B2ADA">
      <w:pPr>
        <w:jc w:val="left"/>
      </w:pPr>
      <w:r w:rsidRPr="005D282A">
        <w:rPr>
          <w:noProof/>
        </w:rPr>
        <w:lastRenderedPageBreak/>
        <w:drawing>
          <wp:inline distT="0" distB="0" distL="0" distR="0" wp14:anchorId="2D46CAAA" wp14:editId="6F30CA88">
            <wp:extent cx="4657725" cy="4410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AC942" w14:textId="77777777" w:rsidR="00A250ED" w:rsidRDefault="00A250ED" w:rsidP="002B2ADA">
      <w:pPr>
        <w:jc w:val="left"/>
      </w:pPr>
    </w:p>
    <w:p w14:paraId="4FEF5D57" w14:textId="6226E657" w:rsidR="00A250ED" w:rsidRDefault="00A250ED" w:rsidP="002B2ADA">
      <w:pPr>
        <w:jc w:val="left"/>
      </w:pPr>
      <w:r>
        <w:t>У</w:t>
      </w:r>
      <w:r w:rsidRPr="00A250ED">
        <w:t>становк</w:t>
      </w:r>
      <w:r>
        <w:t>а</w:t>
      </w:r>
      <w:r w:rsidRPr="00A250ED">
        <w:t xml:space="preserve"> механизмов розеток </w:t>
      </w:r>
      <w:r>
        <w:t xml:space="preserve">невозможна из-за </w:t>
      </w:r>
      <w:r w:rsidRPr="00A250ED">
        <w:t xml:space="preserve"> отсутствия места для распайки кабелей</w:t>
      </w:r>
    </w:p>
    <w:p w14:paraId="70F68B89" w14:textId="77777777" w:rsidR="00A250ED" w:rsidRDefault="00A250ED" w:rsidP="002B2ADA">
      <w:pPr>
        <w:jc w:val="left"/>
      </w:pPr>
      <w:r>
        <w:rPr>
          <w:noProof/>
        </w:rPr>
        <w:drawing>
          <wp:inline distT="0" distB="0" distL="0" distR="0" wp14:anchorId="4D710165" wp14:editId="6BFE0DB2">
            <wp:extent cx="2895600" cy="288411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1044" cy="289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2D2CA" w14:textId="77777777" w:rsidR="009D0999" w:rsidRDefault="009D0999" w:rsidP="002B2ADA">
      <w:pPr>
        <w:jc w:val="left"/>
      </w:pPr>
    </w:p>
    <w:p w14:paraId="45CF0C4C" w14:textId="77777777" w:rsidR="009D0999" w:rsidRDefault="009D0999" w:rsidP="002B2ADA">
      <w:pPr>
        <w:jc w:val="left"/>
      </w:pPr>
    </w:p>
    <w:p w14:paraId="647C5D82" w14:textId="77777777" w:rsidR="002233D9" w:rsidRDefault="002233D9" w:rsidP="002B2ADA">
      <w:pPr>
        <w:jc w:val="left"/>
      </w:pPr>
    </w:p>
    <w:p w14:paraId="2A3BBFB8" w14:textId="0C60467A" w:rsidR="0011553C" w:rsidRDefault="00ED294A" w:rsidP="002B2ADA">
      <w:pPr>
        <w:jc w:val="left"/>
      </w:pPr>
      <w:r>
        <w:t>Установка розеток на монтажную пену</w:t>
      </w:r>
    </w:p>
    <w:p w14:paraId="216759F0" w14:textId="77777777" w:rsidR="00ED294A" w:rsidRDefault="00A44E2E" w:rsidP="002B2ADA">
      <w:pPr>
        <w:jc w:val="left"/>
      </w:pPr>
      <w:r>
        <w:rPr>
          <w:noProof/>
        </w:rPr>
        <w:lastRenderedPageBreak/>
        <w:pict w14:anchorId="3C288FF5">
          <v:shape id="_x0000_s1028" type="#_x0000_t13" style="position:absolute;margin-left:25.5pt;margin-top:31.5pt;width:48.75pt;height:10.5pt;z-index:251660288" fillcolor="red"/>
        </w:pict>
      </w:r>
      <w:r w:rsidR="00ED294A">
        <w:rPr>
          <w:noProof/>
        </w:rPr>
        <w:drawing>
          <wp:inline distT="0" distB="0" distL="0" distR="0" wp14:anchorId="3FC037E0" wp14:editId="2BAE636F">
            <wp:extent cx="3319145" cy="2793210"/>
            <wp:effectExtent l="0" t="266700" r="0" b="2362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3350" cy="279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3595F" w14:textId="77777777" w:rsidR="00B71938" w:rsidRDefault="00B71938" w:rsidP="002B2ADA">
      <w:pPr>
        <w:jc w:val="left"/>
      </w:pPr>
    </w:p>
    <w:p w14:paraId="162BA57F" w14:textId="77777777" w:rsidR="00B71938" w:rsidRDefault="00B71938" w:rsidP="002B2ADA">
      <w:pPr>
        <w:jc w:val="left"/>
      </w:pPr>
    </w:p>
    <w:p w14:paraId="6B03AC5B" w14:textId="546B7670" w:rsidR="00B71938" w:rsidRDefault="001E556E" w:rsidP="002B2ADA">
      <w:pPr>
        <w:jc w:val="left"/>
      </w:pPr>
      <w:r>
        <w:t>Дюбель, в середине проводки (апартаменты 246)</w:t>
      </w:r>
    </w:p>
    <w:p w14:paraId="63A58C95" w14:textId="32794DEB" w:rsidR="004F284C" w:rsidRDefault="004F284C" w:rsidP="002B2ADA">
      <w:pPr>
        <w:jc w:val="left"/>
      </w:pPr>
      <w:r>
        <w:rPr>
          <w:noProof/>
        </w:rPr>
        <w:drawing>
          <wp:inline distT="0" distB="0" distL="0" distR="0" wp14:anchorId="49561229" wp14:editId="0A537E6E">
            <wp:extent cx="3895725" cy="4524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EEC59" w14:textId="3BAE0ED3" w:rsidR="00903300" w:rsidRDefault="00903300" w:rsidP="002B2ADA">
      <w:pPr>
        <w:jc w:val="left"/>
      </w:pPr>
    </w:p>
    <w:p w14:paraId="5BB763FA" w14:textId="77777777" w:rsidR="002233D9" w:rsidRDefault="002233D9" w:rsidP="002B2ADA">
      <w:pPr>
        <w:jc w:val="left"/>
      </w:pPr>
    </w:p>
    <w:p w14:paraId="38EDC9BB" w14:textId="77777777" w:rsidR="002233D9" w:rsidRDefault="002233D9" w:rsidP="002B2ADA">
      <w:pPr>
        <w:jc w:val="left"/>
      </w:pPr>
    </w:p>
    <w:p w14:paraId="1F7B99E2" w14:textId="25834B55" w:rsidR="00903300" w:rsidRDefault="00610F81" w:rsidP="002B2ADA">
      <w:pPr>
        <w:jc w:val="left"/>
      </w:pPr>
      <w:r>
        <w:t>Подрозетники установлены с отклонением от горизонтали</w:t>
      </w:r>
    </w:p>
    <w:p w14:paraId="717D31BF" w14:textId="5A4A68DF" w:rsidR="00610F81" w:rsidRDefault="00610F81" w:rsidP="002B2ADA">
      <w:pPr>
        <w:jc w:val="left"/>
      </w:pPr>
      <w:r>
        <w:rPr>
          <w:noProof/>
        </w:rPr>
        <w:lastRenderedPageBreak/>
        <w:drawing>
          <wp:inline distT="0" distB="0" distL="0" distR="0" wp14:anchorId="39D7536B" wp14:editId="4C40C8D7">
            <wp:extent cx="3267075" cy="3886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C0200" w14:textId="77777777" w:rsidR="00B71938" w:rsidRDefault="00B71938" w:rsidP="002B2ADA">
      <w:pPr>
        <w:jc w:val="left"/>
      </w:pPr>
    </w:p>
    <w:p w14:paraId="272F91F0" w14:textId="34C0EB90" w:rsidR="00B71938" w:rsidRDefault="00610F81" w:rsidP="002B2ADA">
      <w:pPr>
        <w:jc w:val="left"/>
      </w:pPr>
      <w:r>
        <w:t xml:space="preserve">Выявлены «скрутки» кабельной проводки </w:t>
      </w:r>
    </w:p>
    <w:p w14:paraId="5EBFF1D4" w14:textId="77777777" w:rsidR="00610F81" w:rsidRDefault="00610F81" w:rsidP="002B2ADA">
      <w:pPr>
        <w:jc w:val="left"/>
      </w:pPr>
    </w:p>
    <w:p w14:paraId="5FC5F9B0" w14:textId="77777777" w:rsidR="00610F81" w:rsidRDefault="00610F81" w:rsidP="002B2ADA">
      <w:pPr>
        <w:jc w:val="left"/>
      </w:pPr>
      <w:r>
        <w:rPr>
          <w:noProof/>
        </w:rPr>
        <w:drawing>
          <wp:inline distT="0" distB="0" distL="0" distR="0" wp14:anchorId="3801DEEB" wp14:editId="76425008">
            <wp:extent cx="3267075" cy="3609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003D6" w14:textId="77777777" w:rsidR="002233D9" w:rsidRDefault="002233D9" w:rsidP="002B2ADA">
      <w:pPr>
        <w:jc w:val="left"/>
      </w:pPr>
    </w:p>
    <w:p w14:paraId="79F636E0" w14:textId="77777777" w:rsidR="002233D9" w:rsidRDefault="002233D9" w:rsidP="002B2ADA">
      <w:pPr>
        <w:jc w:val="left"/>
      </w:pPr>
    </w:p>
    <w:p w14:paraId="34552E73" w14:textId="77777777" w:rsidR="002233D9" w:rsidRDefault="002233D9" w:rsidP="002B2ADA">
      <w:pPr>
        <w:jc w:val="left"/>
      </w:pPr>
    </w:p>
    <w:p w14:paraId="0D78971D" w14:textId="75A41F64" w:rsidR="002E45D1" w:rsidRDefault="002E45D1" w:rsidP="002B2ADA">
      <w:pPr>
        <w:jc w:val="left"/>
      </w:pPr>
      <w:r w:rsidRPr="002E45D1">
        <w:t>Выявлены «скрутки» кабельной проводки</w:t>
      </w:r>
      <w:r>
        <w:t xml:space="preserve">, </w:t>
      </w:r>
      <w:r w:rsidRPr="002E45D1">
        <w:t>кабель с сечением 1,5 кв подсоединен к сечению 2,5 кв.</w:t>
      </w:r>
    </w:p>
    <w:p w14:paraId="270CD25A" w14:textId="748044C1" w:rsidR="002E45D1" w:rsidRDefault="002E45D1" w:rsidP="002B2ADA">
      <w:pPr>
        <w:jc w:val="left"/>
      </w:pPr>
      <w:r>
        <w:rPr>
          <w:noProof/>
        </w:rPr>
        <w:lastRenderedPageBreak/>
        <w:drawing>
          <wp:inline distT="0" distB="0" distL="0" distR="0" wp14:anchorId="406DE069" wp14:editId="4A026E2A">
            <wp:extent cx="3248025" cy="3914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A9A2B" w14:textId="0CFF85AA" w:rsidR="002E45D1" w:rsidRDefault="002E45D1" w:rsidP="002B2ADA">
      <w:pPr>
        <w:jc w:val="left"/>
      </w:pPr>
    </w:p>
    <w:p w14:paraId="41B7953D" w14:textId="0AECDA82" w:rsidR="002E45D1" w:rsidRDefault="002E45D1" w:rsidP="002B2ADA">
      <w:pPr>
        <w:jc w:val="left"/>
      </w:pPr>
      <w:r>
        <w:rPr>
          <w:noProof/>
        </w:rPr>
        <w:drawing>
          <wp:inline distT="0" distB="0" distL="0" distR="0" wp14:anchorId="134EC7F8" wp14:editId="6D0A0D92">
            <wp:extent cx="3248025" cy="43815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AF4D" w14:textId="77777777" w:rsidR="002E45D1" w:rsidRDefault="002E45D1" w:rsidP="002B2ADA">
      <w:pPr>
        <w:jc w:val="left"/>
      </w:pPr>
    </w:p>
    <w:p w14:paraId="202DD073" w14:textId="145E2102" w:rsidR="002E45D1" w:rsidRDefault="002E45D1" w:rsidP="002B2ADA">
      <w:pPr>
        <w:jc w:val="left"/>
      </w:pPr>
      <w:r>
        <w:t>Нарушена изоляция проводки при подключении электроустановочных изделий.</w:t>
      </w:r>
    </w:p>
    <w:p w14:paraId="670C1FD0" w14:textId="77777777" w:rsidR="002E45D1" w:rsidRDefault="002E45D1" w:rsidP="002B2ADA">
      <w:pPr>
        <w:jc w:val="left"/>
      </w:pPr>
      <w:r>
        <w:rPr>
          <w:noProof/>
        </w:rPr>
        <w:lastRenderedPageBreak/>
        <w:drawing>
          <wp:inline distT="0" distB="0" distL="0" distR="0" wp14:anchorId="3A33CE0C" wp14:editId="65000A6F">
            <wp:extent cx="3228975" cy="3943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EDC29" w14:textId="77777777" w:rsidR="002E45D1" w:rsidRDefault="002E45D1" w:rsidP="002B2ADA">
      <w:pPr>
        <w:jc w:val="left"/>
      </w:pPr>
    </w:p>
    <w:p w14:paraId="355471E4" w14:textId="77777777" w:rsidR="002E45D1" w:rsidRDefault="002E45D1" w:rsidP="002B2ADA">
      <w:pPr>
        <w:jc w:val="left"/>
      </w:pPr>
    </w:p>
    <w:p w14:paraId="7A8FAA2C" w14:textId="77777777" w:rsidR="002E45D1" w:rsidRDefault="002E45D1" w:rsidP="002B2ADA">
      <w:pPr>
        <w:jc w:val="left"/>
      </w:pPr>
    </w:p>
    <w:p w14:paraId="27772A34" w14:textId="1820171E" w:rsidR="002E45D1" w:rsidRDefault="0038161C" w:rsidP="002B2ADA">
      <w:pPr>
        <w:jc w:val="left"/>
      </w:pPr>
      <w:r>
        <w:t>Канализационная труба уложена с контруклоном (выявлено после демонтажа бракованной стяжки)</w:t>
      </w:r>
    </w:p>
    <w:p w14:paraId="4CC1E1B4" w14:textId="77777777" w:rsidR="004B0027" w:rsidRDefault="004B0027" w:rsidP="002B2ADA">
      <w:pPr>
        <w:jc w:val="left"/>
      </w:pPr>
      <w:r w:rsidRPr="004B0027">
        <w:rPr>
          <w:noProof/>
        </w:rPr>
        <w:drawing>
          <wp:inline distT="0" distB="0" distL="0" distR="0" wp14:anchorId="2883F816" wp14:editId="69B39BEE">
            <wp:extent cx="4171950" cy="3400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3337" w14:textId="77777777" w:rsidR="0038161C" w:rsidRDefault="0038161C" w:rsidP="002B2ADA">
      <w:pPr>
        <w:jc w:val="left"/>
      </w:pPr>
    </w:p>
    <w:p w14:paraId="6AC2F029" w14:textId="77777777" w:rsidR="0038161C" w:rsidRDefault="0038161C" w:rsidP="002B2ADA">
      <w:pPr>
        <w:jc w:val="left"/>
      </w:pPr>
    </w:p>
    <w:p w14:paraId="6D05F428" w14:textId="075CEB61" w:rsidR="0038161C" w:rsidRDefault="0038161C" w:rsidP="002B2ADA">
      <w:pPr>
        <w:jc w:val="left"/>
      </w:pPr>
      <w:r w:rsidRPr="0038161C">
        <w:rPr>
          <w:noProof/>
        </w:rPr>
        <w:lastRenderedPageBreak/>
        <w:drawing>
          <wp:inline distT="0" distB="0" distL="0" distR="0" wp14:anchorId="6031C29E" wp14:editId="6AE7EAC0">
            <wp:extent cx="5295900" cy="39719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938D" w14:textId="21E41813" w:rsidR="00FC725D" w:rsidRDefault="00FC725D" w:rsidP="002B2ADA">
      <w:pPr>
        <w:jc w:val="left"/>
      </w:pPr>
    </w:p>
    <w:p w14:paraId="467C5CE1" w14:textId="14B084B4" w:rsidR="00FC725D" w:rsidRDefault="00FC725D" w:rsidP="002B2ADA">
      <w:pPr>
        <w:jc w:val="left"/>
      </w:pPr>
      <w:r>
        <w:t>Сантехнический щит собран с браком и нарушением технологии (</w:t>
      </w:r>
      <w:r w:rsidR="000566EC">
        <w:t xml:space="preserve">значительное </w:t>
      </w:r>
      <w:r>
        <w:t>отклонение элементов от вертикал</w:t>
      </w:r>
      <w:r w:rsidR="000566EC">
        <w:t>ьной и горизонтальной плоскости</w:t>
      </w:r>
      <w:r>
        <w:t xml:space="preserve">, фасонные элементы и приборы загрязнены раствором) </w:t>
      </w:r>
    </w:p>
    <w:p w14:paraId="53159EC2" w14:textId="7F785768" w:rsidR="0065329C" w:rsidRDefault="0065329C" w:rsidP="002B2ADA">
      <w:pPr>
        <w:jc w:val="left"/>
      </w:pPr>
    </w:p>
    <w:p w14:paraId="46BE364E" w14:textId="2D4BFDE8" w:rsidR="0065329C" w:rsidRDefault="00FC725D" w:rsidP="002B2ADA">
      <w:pPr>
        <w:jc w:val="left"/>
      </w:pPr>
      <w:r w:rsidRPr="00FC725D">
        <w:rPr>
          <w:noProof/>
        </w:rPr>
        <w:drawing>
          <wp:inline distT="0" distB="0" distL="0" distR="0" wp14:anchorId="57586FE4" wp14:editId="00FF1703">
            <wp:extent cx="4505325" cy="39528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9AE3" w14:textId="42E3B3A4" w:rsidR="0038161C" w:rsidRDefault="0038161C" w:rsidP="002B2ADA">
      <w:pPr>
        <w:jc w:val="left"/>
      </w:pPr>
    </w:p>
    <w:p w14:paraId="346F6775" w14:textId="41D8DC19" w:rsidR="002233D9" w:rsidRPr="00531A68" w:rsidRDefault="001E58C6" w:rsidP="002B2ADA">
      <w:pPr>
        <w:jc w:val="left"/>
        <w:rPr>
          <w:color w:val="FF0000"/>
        </w:rPr>
      </w:pPr>
      <w:r w:rsidRPr="001E58C6">
        <w:lastRenderedPageBreak/>
        <w:t xml:space="preserve">Отражатель гигиенического душа </w:t>
      </w:r>
      <w:r w:rsidR="000566EC">
        <w:t xml:space="preserve">смонтирован без соблюдения технологии </w:t>
      </w:r>
      <w:r w:rsidRPr="001E58C6">
        <w:t>установки</w:t>
      </w:r>
      <w:r w:rsidR="00531A68">
        <w:t>.</w:t>
      </w:r>
      <w:r w:rsidR="00531A68" w:rsidRPr="00531A68">
        <w:rPr>
          <w:color w:val="FF0000"/>
        </w:rPr>
        <w:t>Не возможность герметичного присоединения отражателя к стене.</w:t>
      </w:r>
    </w:p>
    <w:p w14:paraId="0642CEB5" w14:textId="61868C29" w:rsidR="0038161C" w:rsidRDefault="001E58C6" w:rsidP="002B2ADA">
      <w:pPr>
        <w:jc w:val="left"/>
      </w:pPr>
      <w:r w:rsidRPr="001E58C6">
        <w:rPr>
          <w:noProof/>
        </w:rPr>
        <w:drawing>
          <wp:inline distT="0" distB="0" distL="0" distR="0" wp14:anchorId="01BBE9CC" wp14:editId="70F12C08">
            <wp:extent cx="3819525" cy="42005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7C47A" w14:textId="6F5C9856" w:rsidR="0038161C" w:rsidRDefault="0038161C" w:rsidP="002B2ADA">
      <w:pPr>
        <w:jc w:val="left"/>
      </w:pPr>
    </w:p>
    <w:p w14:paraId="4E4D04E4" w14:textId="68417260" w:rsidR="000566EC" w:rsidRDefault="000566EC" w:rsidP="002B2ADA">
      <w:pPr>
        <w:jc w:val="left"/>
      </w:pPr>
      <w:r>
        <w:t>Следы плесени на стенах из-за протечек в месте н</w:t>
      </w:r>
      <w:r w:rsidRPr="000566EC">
        <w:t>е герметично подключен</w:t>
      </w:r>
      <w:r>
        <w:t xml:space="preserve">ного </w:t>
      </w:r>
      <w:r w:rsidRPr="000566EC">
        <w:t xml:space="preserve"> соединени</w:t>
      </w:r>
      <w:r>
        <w:t>я</w:t>
      </w:r>
      <w:r w:rsidRPr="000566EC">
        <w:t xml:space="preserve"> фитинга гигиенического душа</w:t>
      </w:r>
      <w:r>
        <w:t>.</w:t>
      </w:r>
    </w:p>
    <w:p w14:paraId="5B756EAC" w14:textId="652FEAB3" w:rsidR="0038161C" w:rsidRDefault="000566EC" w:rsidP="002B2ADA">
      <w:pPr>
        <w:jc w:val="left"/>
      </w:pPr>
      <w:r w:rsidRPr="000566EC">
        <w:rPr>
          <w:noProof/>
        </w:rPr>
        <w:drawing>
          <wp:inline distT="0" distB="0" distL="0" distR="0" wp14:anchorId="7A4BBAA0" wp14:editId="34396AB5">
            <wp:extent cx="3819525" cy="3467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BDD0" w14:textId="77777777" w:rsidR="0038161C" w:rsidRDefault="0038161C" w:rsidP="002B2ADA">
      <w:pPr>
        <w:jc w:val="left"/>
      </w:pPr>
    </w:p>
    <w:p w14:paraId="271A58EF" w14:textId="4323AA08" w:rsidR="0038161C" w:rsidRPr="003F7B60" w:rsidRDefault="0038161C" w:rsidP="002B2ADA">
      <w:pPr>
        <w:jc w:val="left"/>
        <w:sectPr w:rsidR="0038161C" w:rsidRPr="003F7B60" w:rsidSect="00A250ED">
          <w:headerReference w:type="default" r:id="rId35"/>
          <w:pgSz w:w="11907" w:h="16840" w:code="9"/>
          <w:pgMar w:top="709" w:right="567" w:bottom="1418" w:left="1560" w:header="284" w:footer="284" w:gutter="0"/>
          <w:cols w:space="720"/>
        </w:sectPr>
      </w:pPr>
    </w:p>
    <w:p w14:paraId="38D283DC" w14:textId="77777777" w:rsidR="00D84ACB" w:rsidRPr="003F7B60" w:rsidRDefault="00D84ACB" w:rsidP="002B2ADA">
      <w:pPr>
        <w:pStyle w:val="a6"/>
        <w:ind w:firstLine="0"/>
        <w:jc w:val="left"/>
      </w:pPr>
    </w:p>
    <w:p w14:paraId="7F195E9B" w14:textId="77777777" w:rsidR="004F4948" w:rsidRPr="003F7B60" w:rsidRDefault="004F4948" w:rsidP="002B2ADA">
      <w:pPr>
        <w:pStyle w:val="a6"/>
        <w:ind w:firstLine="0"/>
        <w:jc w:val="left"/>
      </w:pPr>
    </w:p>
    <w:sectPr w:rsidR="004F4948" w:rsidRPr="003F7B60" w:rsidSect="00C56D11">
      <w:headerReference w:type="default" r:id="rId36"/>
      <w:pgSz w:w="11907" w:h="16840" w:code="9"/>
      <w:pgMar w:top="851" w:right="567" w:bottom="1134" w:left="1418" w:header="284" w:footer="28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A467FC" w14:textId="77777777" w:rsidR="00A44E2E" w:rsidRDefault="00A44E2E">
      <w:r>
        <w:separator/>
      </w:r>
    </w:p>
  </w:endnote>
  <w:endnote w:type="continuationSeparator" w:id="0">
    <w:p w14:paraId="307799FE" w14:textId="77777777" w:rsidR="00A44E2E" w:rsidRDefault="00A44E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ГОСТ тип А">
    <w:altName w:val="Calibri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B3EF48" w14:textId="77777777" w:rsidR="00A44E2E" w:rsidRDefault="00A44E2E">
      <w:r>
        <w:separator/>
      </w:r>
    </w:p>
  </w:footnote>
  <w:footnote w:type="continuationSeparator" w:id="0">
    <w:p w14:paraId="125C785C" w14:textId="77777777" w:rsidR="00A44E2E" w:rsidRDefault="00A44E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4D4E4F" w14:textId="77777777" w:rsidR="003C20BD" w:rsidRDefault="00A44E2E">
    <w:pPr>
      <w:pStyle w:val="a4"/>
    </w:pPr>
    <w:r>
      <w:rPr>
        <w:noProof/>
        <w:sz w:val="20"/>
      </w:rPr>
      <w:pict w14:anchorId="53478B98">
        <v:group id="Group 413" o:spid="_x0000_s2049" style="position:absolute;left:0;text-align:left;margin-left:28.35pt;margin-top:14.2pt;width:552.8pt;height:813.55pt;z-index:-251644928;mso-position-horizontal-relative:page;mso-position-vertical-relative:page" coordorigin="567,284" coordsize="11056,1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" o:allowincell="f">
          <v:group id="Group 414" o:spid="_x0000_s2085" style="position:absolute;left:567;top:8552;width:561;height:8003" coordorigin="3194,6929" coordsize="561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XC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BPEvg7E46AXP8CAAD//wMAUEsBAi0AFAAGAAgAAAAhANvh9svuAAAAhQEAABMAAAAAAAAA&#10;AAAAAAAAAAAAAFtDb250ZW50X1R5cGVzXS54bWxQSwECLQAUAAYACAAAACEAWvQsW78AAAAVAQAA&#10;CwAAAAAAAAAAAAAAAAAfAQAAX3JlbHMvLnJlbHNQSwECLQAUAAYACAAAACEAX5oFwsYAAADcAAAA&#10;DwAAAAAAAAAAAAAAAAAHAgAAZHJzL2Rvd25yZXYueG1sUEsFBgAAAAADAAMAtwAAAPoCAAAAAA==&#10;">
            <v:group id="Group 415" o:spid="_x0000_s2092" style="position:absolute;left:3194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16" o:spid="_x0000_s2097" type="#_x0000_t202" style="position:absolute;left:3194;top:13667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" strokeweight="2.25pt">
                <v:textbox style="layout-flow:vertical;mso-layout-flow-alt:bottom-to-top;mso-next-textbox:#Text Box 416" inset=".5mm,.3mm,.5mm,.3mm">
                  <w:txbxContent>
                    <w:p w14:paraId="7AC31BA2" w14:textId="77777777" w:rsidR="003C20BD" w:rsidRDefault="003C20BD">
                      <w:pPr>
                        <w:pStyle w:val="a3"/>
                      </w:pPr>
                      <w:r>
                        <w:t>Инв. № подп</w:t>
                      </w:r>
                    </w:p>
                  </w:txbxContent>
                </v:textbox>
              </v:shape>
              <v:shape id="Text Box 417" o:spid="_x0000_s2096" type="#_x0000_t202" style="position:absolute;left:3194;top:11707;width:283;height:19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" strokeweight="2.25pt">
                <v:textbox style="layout-flow:vertical;mso-layout-flow-alt:bottom-to-top;mso-next-textbox:#Text Box 417" inset=".5mm,.3mm,.5mm,.3mm">
                  <w:txbxContent>
                    <w:p w14:paraId="13AA642E" w14:textId="77777777" w:rsidR="003C20BD" w:rsidRDefault="003C20BD">
                      <w:pPr>
                        <w:pStyle w:val="a3"/>
                      </w:pPr>
                      <w:r>
                        <w:t>Подп. и дата</w:t>
                      </w:r>
                    </w:p>
                  </w:txbxContent>
                </v:textbox>
              </v:shape>
              <v:shape id="Text Box 418" o:spid="_x0000_s2095" type="#_x0000_t202" style="position:absolute;left:3194;top:8901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8xQAAANwAAAAPAAAAZHJzL2Rvd25yZXYueG1sRI/dagIx&#10;FITvC32HcAq906wW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CwRV28xQAAANwAAAAP&#10;AAAAAAAAAAAAAAAAAAcCAABkcnMvZG93bnJldi54bWxQSwUGAAAAAAMAAwC3AAAA+QIAAAAA&#10;" strokeweight="2.25pt">
                <v:textbox style="layout-flow:vertical;mso-layout-flow-alt:bottom-to-top;mso-next-textbox:#Text Box 418" inset=".5mm,.3mm,.5mm,.3mm">
                  <w:txbxContent>
                    <w:p w14:paraId="341C4B11" w14:textId="77777777" w:rsidR="003C20BD" w:rsidRDefault="003C20BD">
                      <w:pPr>
                        <w:pStyle w:val="a3"/>
                      </w:pPr>
                      <w:r>
                        <w:t>Взам. инв. №</w:t>
                      </w:r>
                    </w:p>
                  </w:txbxContent>
                </v:textbox>
              </v:shape>
              <v:shape id="Text Box 419" o:spid="_x0000_s2094" type="#_x0000_t202" style="position:absolute;left:3194;top:10306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XIxQAAANwAAAAPAAAAZHJzL2Rvd25yZXYueG1sRI/dagIx&#10;FITvC32HcAq906xS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A/rMXIxQAAANwAAAAP&#10;AAAAAAAAAAAAAAAAAAcCAABkcnMvZG93bnJldi54bWxQSwUGAAAAAAMAAwC3AAAA+QIAAAAA&#10;" strokeweight="2.25pt">
                <v:textbox style="layout-flow:vertical;mso-layout-flow-alt:bottom-to-top;mso-next-textbox:#Text Box 419" inset=".5mm,.3mm,.5mm,.3mm">
                  <w:txbxContent>
                    <w:p w14:paraId="7790E7F7" w14:textId="77777777" w:rsidR="003C20BD" w:rsidRDefault="003C20BD">
                      <w:pPr>
                        <w:pStyle w:val="a3"/>
                      </w:pPr>
                      <w:r>
                        <w:t>Инв. № дубл.</w:t>
                      </w:r>
                    </w:p>
                  </w:txbxContent>
                </v:textbox>
              </v:shape>
              <v:shape id="Text Box 420" o:spid="_x0000_s2093" type="#_x0000_t202" style="position:absolute;left:3194;top:6929;width:283;height:19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" strokeweight="2.25pt">
                <v:textbox style="layout-flow:vertical;mso-layout-flow-alt:bottom-to-top;mso-next-textbox:#Text Box 420" inset=".5mm,.3mm,.5mm,.3mm">
                  <w:txbxContent>
                    <w:p w14:paraId="19B16018" w14:textId="77777777" w:rsidR="003C20BD" w:rsidRDefault="003C20BD">
                      <w:pPr>
                        <w:pStyle w:val="a3"/>
                      </w:pPr>
                      <w:r>
                        <w:t>Подп. и дата</w:t>
                      </w:r>
                    </w:p>
                  </w:txbxContent>
                </v:textbox>
              </v:shape>
            </v:group>
            <v:group id="Group 421" o:spid="_x0000_s2086" style="position:absolute;left:3472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<v:shape id="Text Box 422" o:spid="_x0000_s2091" type="#_x0000_t202" style="position:absolute;left:3194;top:13667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" strokeweight="2.25pt">
                <v:textbox style="layout-flow:vertical;mso-layout-flow-alt:bottom-to-top;mso-next-textbox:#Text Box 422" inset=".5mm,.3mm,.5mm,.3mm">
                  <w:txbxContent>
                    <w:p w14:paraId="1C15E435" w14:textId="77777777" w:rsidR="003C20BD" w:rsidRDefault="003C20BD">
                      <w:pPr>
                        <w:pStyle w:val="a3"/>
                      </w:pPr>
                    </w:p>
                  </w:txbxContent>
                </v:textbox>
              </v:shape>
              <v:shape id="Text Box 423" o:spid="_x0000_s2090" type="#_x0000_t202" style="position:absolute;left:3194;top:11707;width:283;height:19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" strokeweight="2.25pt">
                <v:textbox style="layout-flow:vertical;mso-layout-flow-alt:bottom-to-top;mso-next-textbox:#Text Box 423" inset=".5mm,.3mm,.5mm,.3mm">
                  <w:txbxContent>
                    <w:p w14:paraId="5841A48A" w14:textId="77777777" w:rsidR="003C20BD" w:rsidRDefault="003C20BD">
                      <w:pPr>
                        <w:pStyle w:val="a3"/>
                      </w:pPr>
                    </w:p>
                  </w:txbxContent>
                </v:textbox>
              </v:shape>
              <v:shape id="Text Box 424" o:spid="_x0000_s2089" type="#_x0000_t202" style="position:absolute;left:3194;top:8901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" strokeweight="2.25pt">
                <v:textbox style="layout-flow:vertical;mso-layout-flow-alt:bottom-to-top;mso-next-textbox:#Text Box 424" inset=".5mm,.3mm,.5mm,.3mm">
                  <w:txbxContent>
                    <w:p w14:paraId="0F4702C7" w14:textId="77777777" w:rsidR="003C20BD" w:rsidRDefault="003C20BD">
                      <w:pPr>
                        <w:pStyle w:val="a3"/>
                      </w:pPr>
                    </w:p>
                  </w:txbxContent>
                </v:textbox>
              </v:shape>
              <v:shape id="Text Box 425" o:spid="_x0000_s2088" type="#_x0000_t202" style="position:absolute;left:3194;top:10306;width:283;height:14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" strokeweight="2.25pt">
                <v:textbox style="layout-flow:vertical;mso-layout-flow-alt:bottom-to-top;mso-next-textbox:#Text Box 425" inset=".5mm,.3mm,.5mm,.3mm">
                  <w:txbxContent>
                    <w:p w14:paraId="32F415F9" w14:textId="77777777" w:rsidR="003C20BD" w:rsidRDefault="003C20BD">
                      <w:pPr>
                        <w:pStyle w:val="a3"/>
                      </w:pPr>
                    </w:p>
                  </w:txbxContent>
                </v:textbox>
              </v:shape>
              <v:shape id="Text Box 426" o:spid="_x0000_s2087" type="#_x0000_t202" style="position:absolute;left:3194;top:6929;width:283;height:19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" strokeweight="2.25pt">
                <v:textbox style="layout-flow:vertical;mso-layout-flow-alt:bottom-to-top;mso-next-textbox:#Text Box 426" inset=".5mm,.3mm,.5mm,.3mm">
                  <w:txbxContent>
                    <w:p w14:paraId="4B7FB924" w14:textId="77777777" w:rsidR="003C20BD" w:rsidRDefault="003C20BD">
                      <w:pPr>
                        <w:pStyle w:val="a3"/>
                      </w:pPr>
                    </w:p>
                  </w:txbxContent>
                </v:textbox>
              </v:shape>
            </v:group>
          </v:group>
          <v:rect id="Rectangle 427" o:spid="_x0000_s2084" style="position:absolute;left:1134;top:284;width:10488;height:162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" strokeweight="2.25pt"/>
          <v:group id="Group 428" o:spid="_x0000_s2050" style="position:absolute;left:1134;top:15717;width:10489;height:837" coordorigin="1140,12894" coordsize="1048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<v:rect id="Rectangle 429" o:spid="_x0000_s2083" style="position:absolute;left:1140;top:12894;width:10488;height:8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" strokeweight="2.25pt"/>
            <v:group id="Group 430" o:spid="_x0000_s2051" style="position:absolute;left:1143;top:12894;width:10486;height:853" coordorigin="989,11410" coordsize="10486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<v:group id="Group 431" o:spid="_x0000_s2080" style="position:absolute;left:10908;top:11410;width:567;height:853" coordorigin="9096,9973" coordsize="851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<v:shape id="Text Box 432" o:spid="_x0000_s2082" type="#_x0000_t202" style="position:absolute;left:9096;top:9973;width:850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" strokeweight="2.25pt">
                  <v:textbox style="mso-next-textbox:#Text Box 432" inset=".5mm,.3mm,.5mm,.3mm">
                    <w:txbxContent>
                      <w:p w14:paraId="3D9A4A4C" w14:textId="77777777" w:rsidR="003C20BD" w:rsidRDefault="003C20BD">
                        <w:pPr>
                          <w:pStyle w:val="a3"/>
                          <w:rPr>
                            <w:noProof w:val="0"/>
                          </w:rPr>
                        </w:pPr>
                        <w:r>
                          <w:rPr>
                            <w:noProof w:val="0"/>
                          </w:rPr>
                          <w:t>Лист</w:t>
                        </w:r>
                      </w:p>
                    </w:txbxContent>
                  </v:textbox>
                </v:shape>
                <v:shape id="Text Box 433" o:spid="_x0000_s2081" type="#_x0000_t202" style="position:absolute;left:9097;top:10259;width:850;height:5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" strokeweight="2.25pt">
                  <v:textbox style="mso-next-textbox:#Text Box 433" inset=".5mm,.3mm,.5mm,.3mm">
                    <w:txbxContent>
                      <w:p w14:paraId="07955DE7" w14:textId="77777777" w:rsidR="003C20BD" w:rsidRDefault="003C20BD">
                        <w:pPr>
                          <w:pStyle w:val="a3"/>
                          <w:spacing w:before="120"/>
                          <w:rPr>
                            <w:noProof w:val="0"/>
                            <w:sz w:val="22"/>
                            <w:lang w:val="en-US"/>
                          </w:rPr>
                        </w:pPr>
                        <w:r>
                          <w:rPr>
                            <w:noProof w:val="0"/>
                            <w:sz w:val="22"/>
                            <w:lang w:val="en-US"/>
                          </w:rPr>
                          <w:fldChar w:fldCharType="begin"/>
                        </w:r>
                        <w:r>
                          <w:rPr>
                            <w:noProof w:val="0"/>
                            <w:sz w:val="22"/>
                            <w:lang w:val="en-US"/>
                          </w:rPr>
                          <w:instrText xml:space="preserve"> PAGE  \* MERGEFORMAT </w:instrText>
                        </w:r>
                        <w:r>
                          <w:rPr>
                            <w:noProof w:val="0"/>
                            <w:sz w:val="22"/>
                            <w:lang w:val="en-US"/>
                          </w:rPr>
                          <w:fldChar w:fldCharType="separate"/>
                        </w:r>
                        <w:r>
                          <w:rPr>
                            <w:sz w:val="22"/>
                            <w:lang w:val="en-US"/>
                          </w:rPr>
                          <w:t>2</w:t>
                        </w:r>
                        <w:r>
                          <w:rPr>
                            <w:noProof w:val="0"/>
                            <w:sz w:val="22"/>
                            <w:lang w:val="en-US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  <v:shape id="Text Box 434" o:spid="_x0000_s2079" type="#_x0000_t202" style="position:absolute;left:4672;top:11413;width:6236;height:8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" strokeweight="2.25pt">
                <v:textbox style="mso-next-textbox:#Text Box 434" inset=".5mm,.3mm,.5mm,.3mm">
                  <w:txbxContent>
                    <w:p w14:paraId="1F2D1BC3" w14:textId="77777777" w:rsidR="003C20BD" w:rsidRDefault="003C20BD">
                      <w:pPr>
                        <w:pStyle w:val="a3"/>
                        <w:spacing w:before="160"/>
                        <w:rPr>
                          <w:noProof w:val="0"/>
                          <w:sz w:val="32"/>
                        </w:rPr>
                      </w:pPr>
                      <w:r w:rsidRPr="00680813">
                        <w:rPr>
                          <w:noProof w:val="0"/>
                          <w:sz w:val="24"/>
                          <w:szCs w:val="24"/>
                        </w:rPr>
                        <w:t>Технический отчет по обследованию объекта.</w:t>
                      </w:r>
                      <w:r>
                        <w:rPr>
                          <w:noProof w:val="0"/>
                          <w:sz w:val="32"/>
                        </w:rPr>
                        <w:t xml:space="preserve"> </w:t>
                      </w:r>
                      <w:r>
                        <w:rPr>
                          <w:noProof w:val="0"/>
                          <w:sz w:val="32"/>
                        </w:rPr>
                        <w:fldChar w:fldCharType="begin"/>
                      </w:r>
                      <w:r>
                        <w:rPr>
                          <w:noProof w:val="0"/>
                          <w:sz w:val="32"/>
                        </w:rPr>
                        <w:instrText xml:space="preserve"> DOCPROPERTY "Номер документа"  \* MERGEFORMAT </w:instrText>
                      </w:r>
                      <w:r>
                        <w:rPr>
                          <w:noProof w:val="0"/>
                          <w:sz w:val="32"/>
                        </w:rPr>
                        <w:fldChar w:fldCharType="end"/>
                      </w:r>
                    </w:p>
                  </w:txbxContent>
                </v:textbox>
              </v:shape>
              <v:group id="Group 435" o:spid="_x0000_s2052" style="position:absolute;left:989;top:11413;width:3683;height:850" coordorigin="1248,9691" coordsize="3683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<v:group id="Group 436" o:spid="_x0000_s2073" style="position:absolute;left:1248;top:10272;width:3682;height:280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<v:shape id="Text Box 437" o:spid="_x0000_s2078" type="#_x0000_t202" style="position:absolute;left:3332;top:11725;width:39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" strokeweight="2.25pt">
                    <v:textbox style="mso-next-textbox:#Text Box 437" inset=".5mm,.3mm,.5mm,.3mm">
                      <w:txbxContent>
                        <w:p w14:paraId="1FBD5834" w14:textId="77777777" w:rsidR="003C20BD" w:rsidRDefault="003C20BD">
                          <w:pPr>
                            <w:pStyle w:val="a3"/>
                            <w:rPr>
                              <w:noProof w:val="0"/>
                            </w:rPr>
                          </w:pPr>
                          <w:r>
                            <w:rPr>
                              <w:noProof w:val="0"/>
                            </w:rPr>
                            <w:t>Лит</w:t>
                          </w:r>
                        </w:p>
                      </w:txbxContent>
                    </v:textbox>
                  </v:shape>
                  <v:shape id="Text Box 438" o:spid="_x0000_s2077" type="#_x0000_t202" style="position:absolute;left:4295;top:11725;width:1304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" strokeweight="2.25pt">
                    <v:textbox style="mso-next-textbox:#Text Box 438" inset=".5mm,.3mm,.5mm,.3mm">
                      <w:txbxContent>
                        <w:p w14:paraId="5A7DFED6" w14:textId="77777777" w:rsidR="003C20BD" w:rsidRDefault="003C20BD">
                          <w:pPr>
                            <w:pStyle w:val="a3"/>
                          </w:pPr>
                          <w:r>
                            <w:t>№ докум.</w:t>
                          </w:r>
                        </w:p>
                      </w:txbxContent>
                    </v:textbox>
                  </v:shape>
                  <v:shape id="Text Box 439" o:spid="_x0000_s2076" type="#_x0000_t202" style="position:absolute;left:3728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" strokeweight="2.25pt">
                    <v:textbox style="mso-next-textbox:#Text Box 439" inset=".5mm,.3mm,.5mm,.3mm">
                      <w:txbxContent>
                        <w:p w14:paraId="39DCE663" w14:textId="77777777" w:rsidR="003C20BD" w:rsidRDefault="003C20BD">
                          <w:pPr>
                            <w:pStyle w:val="a3"/>
                            <w:rPr>
                              <w:noProof w:val="0"/>
                            </w:rPr>
                          </w:pPr>
                          <w:r>
                            <w:t>Изм</w:t>
                          </w:r>
                          <w:r>
                            <w:rPr>
                              <w:noProof w:val="0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440" o:spid="_x0000_s2075" type="#_x0000_t202" style="position:absolute;left:5597;top:11725;width:850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" strokeweight="2.25pt">
                    <v:textbox style="mso-next-textbox:#Text Box 440" inset=".5mm,.3mm,.5mm,.3mm">
                      <w:txbxContent>
                        <w:p w14:paraId="2C95AEFA" w14:textId="77777777" w:rsidR="003C20BD" w:rsidRDefault="003C20BD">
                          <w:pPr>
                            <w:pStyle w:val="a3"/>
                            <w:rPr>
                              <w:noProof w:val="0"/>
                            </w:rPr>
                          </w:pPr>
                          <w:r>
                            <w:t>Подп</w:t>
                          </w:r>
                          <w:r>
                            <w:rPr>
                              <w:noProof w:val="0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441" o:spid="_x0000_s2074" type="#_x0000_t202" style="position:absolute;left:6446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" strokeweight="2.25pt">
                    <v:textbox style="mso-next-textbox:#Text Box 441" inset=".5mm,.3mm,.5mm,.3mm">
                      <w:txbxContent>
                        <w:p w14:paraId="48405EF7" w14:textId="77777777" w:rsidR="003C20BD" w:rsidRDefault="003C20BD">
                          <w:pPr>
                            <w:pStyle w:val="a3"/>
                            <w:rPr>
                              <w:noProof w:val="0"/>
                            </w:rPr>
                          </w:pPr>
                          <w:r>
                            <w:rPr>
                              <w:noProof w:val="0"/>
                            </w:rPr>
                            <w:t>Дата</w:t>
                          </w:r>
                        </w:p>
                      </w:txbxContent>
                    </v:textbox>
                  </v:shape>
                </v:group>
                <v:group id="Group 442" o:spid="_x0000_s2053" style="position:absolute;left:1248;top:9691;width:3683;height:581" coordorigin="3033,9482" coordsize="368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<v:group id="Group 443" o:spid="_x0000_s2060" style="position:absolute;left:3034;top:9492;width:3682;height:561" coordorigin="1240,9793" coordsize="368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<v:group id="Group 444" o:spid="_x0000_s2067" style="position:absolute;left:1240;top:10078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  <v:shape id="Text Box 445" o:spid="_x0000_s2072" type="#_x0000_t202" style="position:absolute;left:3332;top:11725;width:39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Xxw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LWtfHDBAAAA3AAAAA8AAAAA&#10;AAAAAAAAAAAABwIAAGRycy9kb3ducmV2LnhtbFBLBQYAAAAAAwADALcAAAD1AgAAAAA=&#10;" strokeweight="1pt">
                        <v:textbox style="mso-next-textbox:#Text Box 445" inset=".5mm,.3mm,.5mm,.3mm">
                          <w:txbxContent>
                            <w:p w14:paraId="4440123F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46" o:spid="_x0000_s2071" type="#_x0000_t202" style="position:absolute;left:4295;top:11725;width:1304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" strokeweight="1pt">
                        <v:textbox style="mso-next-textbox:#Text Box 446" inset=".5mm,.3mm,.5mm,.3mm">
                          <w:txbxContent>
                            <w:p w14:paraId="1348B012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47" o:spid="_x0000_s2070" type="#_x0000_t202" style="position:absolute;left:3728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" strokeweight="1pt">
                        <v:textbox style="mso-next-textbox:#Text Box 447" inset=".5mm,.3mm,.5mm,.3mm">
                          <w:txbxContent>
                            <w:p w14:paraId="5AC53B58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48" o:spid="_x0000_s2069" type="#_x0000_t202" style="position:absolute;left:5597;top:11725;width:850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" strokeweight="1pt">
                        <v:textbox style="mso-next-textbox:#Text Box 448" inset=".5mm,.3mm,.5mm,.3mm">
                          <w:txbxContent>
                            <w:p w14:paraId="3727F175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49" o:spid="_x0000_s2068" type="#_x0000_t202" style="position:absolute;left:6446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" strokeweight="1pt">
                        <v:textbox style="mso-next-textbox:#Text Box 449" inset=".5mm,.3mm,.5mm,.3mm">
                          <w:txbxContent>
                            <w:p w14:paraId="12C20B97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</v:group>
                    <v:group id="Group 450" o:spid="_x0000_s2061" style="position:absolute;left:1240;top:9793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    <v:shape id="Text Box 451" o:spid="_x0000_s2066" type="#_x0000_t202" style="position:absolute;left:3332;top:11725;width:39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" strokeweight="1pt">
                        <v:textbox style="mso-next-textbox:#Text Box 451" inset=".5mm,.3mm,.5mm,.3mm">
                          <w:txbxContent>
                            <w:p w14:paraId="69929683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52" o:spid="_x0000_s2065" type="#_x0000_t202" style="position:absolute;left:4295;top:11725;width:1304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" strokeweight="1pt">
                        <v:textbox style="mso-next-textbox:#Text Box 452" inset=".5mm,.3mm,.5mm,.3mm">
                          <w:txbxContent>
                            <w:p w14:paraId="503274EC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53" o:spid="_x0000_s2064" type="#_x0000_t202" style="position:absolute;left:3728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3B2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e16Uw6AnLzBwAA//8DAFBLAQItABQABgAIAAAAIQDb4fbL7gAAAIUBAAATAAAAAAAAAAAAAAAA&#10;AAAAAABbQ29udGVudF9UeXBlc10ueG1sUEsBAi0AFAAGAAgAAAAhAFr0LFu/AAAAFQEAAAsAAAAA&#10;AAAAAAAAAAAAHwEAAF9yZWxzLy5yZWxzUEsBAi0AFAAGAAgAAAAhAEvbcHbBAAAA3AAAAA8AAAAA&#10;AAAAAAAAAAAABwIAAGRycy9kb3ducmV2LnhtbFBLBQYAAAAAAwADALcAAAD1AgAAAAA=&#10;" strokeweight="1pt">
                        <v:textbox style="mso-next-textbox:#Text Box 453" inset=".5mm,.3mm,.5mm,.3mm">
                          <w:txbxContent>
                            <w:p w14:paraId="6A87403D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54" o:spid="_x0000_s2063" type="#_x0000_t202" style="position:absolute;left:5597;top:11725;width:850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" strokeweight="1pt">
                        <v:textbox style="mso-next-textbox:#Text Box 454" inset=".5mm,.3mm,.5mm,.3mm">
                          <w:txbxContent>
                            <w:p w14:paraId="795F5BEC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  <v:shape id="Text Box 455" o:spid="_x0000_s2062" type="#_x0000_t202" style="position:absolute;left:6446;top:11725;width:567;height: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8NwQAAANwAAAAPAAAAZHJzL2Rvd25yZXYueG1sRE/Pa8Iw&#10;FL4L/g/hCd40mTi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O2rDw3BAAAA3AAAAA8AAAAA&#10;AAAAAAAAAAAABwIAAGRycy9kb3ducmV2LnhtbFBLBQYAAAAAAwADALcAAAD1AgAAAAA=&#10;" strokeweight="1pt">
                        <v:textbox style="mso-next-textbox:#Text Box 455" inset=".5mm,.3mm,.5mm,.3mm">
                          <w:txbxContent>
                            <w:p w14:paraId="3CEF2F5B" w14:textId="77777777" w:rsidR="003C20BD" w:rsidRDefault="003C20BD">
                              <w:pPr>
                                <w:pStyle w:val="a3"/>
                              </w:pPr>
                            </w:p>
                          </w:txbxContent>
                        </v:textbox>
                      </v:shape>
                    </v:group>
                  </v:group>
                  <v:line id="Line 456" o:spid="_x0000_s2059" style="position:absolute;visibility:visible" from="5299,9482" to="5299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" strokeweight="2.25pt"/>
                  <v:line id="Line 457" o:spid="_x0000_s2058" style="position:absolute;visibility:visible" from="3033,9492" to="3033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" strokeweight="2.25pt"/>
                  <v:line id="Line 458" o:spid="_x0000_s2057" style="position:absolute;visibility:visible" from="6715,9482" to="6715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" strokeweight="2.25pt"/>
                  <v:line id="Line 459" o:spid="_x0000_s2056" style="position:absolute;visibility:visible" from="6148,9482" to="6148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" strokeweight="2.25pt"/>
                  <v:line id="Line 460" o:spid="_x0000_s2055" style="position:absolute;visibility:visible" from="3430,9492" to="3430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" strokeweight="2.25pt"/>
                  <v:line id="Line 461" o:spid="_x0000_s2054" style="position:absolute;visibility:visible" from="3996,9482" to="3996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" strokeweight="2.25pt"/>
                </v:group>
              </v:group>
            </v:group>
          </v:group>
          <w10:wrap anchorx="page" anchory="page"/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D187B" w14:textId="77777777" w:rsidR="003C20BD" w:rsidRDefault="003C20BD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CD1CE0"/>
    <w:multiLevelType w:val="hybridMultilevel"/>
    <w:tmpl w:val="70FE3F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597C36"/>
    <w:multiLevelType w:val="hybridMultilevel"/>
    <w:tmpl w:val="A0A08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61D32F9"/>
    <w:multiLevelType w:val="hybridMultilevel"/>
    <w:tmpl w:val="8DBAC5AC"/>
    <w:lvl w:ilvl="0" w:tplc="6ECE56BA">
      <w:start w:val="1"/>
      <w:numFmt w:val="decimal"/>
      <w:lvlText w:val="%1."/>
      <w:lvlJc w:val="left"/>
      <w:pPr>
        <w:ind w:left="108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ECE1C21"/>
    <w:multiLevelType w:val="hybridMultilevel"/>
    <w:tmpl w:val="5DE0B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361D0D"/>
    <w:multiLevelType w:val="hybridMultilevel"/>
    <w:tmpl w:val="AE7AF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6F234E"/>
    <w:multiLevelType w:val="hybridMultilevel"/>
    <w:tmpl w:val="E31AD8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A433FFC"/>
    <w:multiLevelType w:val="hybridMultilevel"/>
    <w:tmpl w:val="8F263468"/>
    <w:lvl w:ilvl="0" w:tplc="16B814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5"/>
  </w:num>
  <w:num w:numId="5">
    <w:abstractNumId w:val="0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84ACB"/>
    <w:rsid w:val="00010AF7"/>
    <w:rsid w:val="0001142D"/>
    <w:rsid w:val="00012D57"/>
    <w:rsid w:val="0001306A"/>
    <w:rsid w:val="00013863"/>
    <w:rsid w:val="000163DC"/>
    <w:rsid w:val="00022B29"/>
    <w:rsid w:val="00023DF9"/>
    <w:rsid w:val="000266A1"/>
    <w:rsid w:val="00026B92"/>
    <w:rsid w:val="00026D6B"/>
    <w:rsid w:val="000301FC"/>
    <w:rsid w:val="00031976"/>
    <w:rsid w:val="00034843"/>
    <w:rsid w:val="00036F99"/>
    <w:rsid w:val="000375E1"/>
    <w:rsid w:val="0004480D"/>
    <w:rsid w:val="00044F67"/>
    <w:rsid w:val="00045735"/>
    <w:rsid w:val="00046FF1"/>
    <w:rsid w:val="0005266B"/>
    <w:rsid w:val="000566EC"/>
    <w:rsid w:val="00061484"/>
    <w:rsid w:val="00061599"/>
    <w:rsid w:val="00063F27"/>
    <w:rsid w:val="00066EAD"/>
    <w:rsid w:val="00067E38"/>
    <w:rsid w:val="000700A6"/>
    <w:rsid w:val="0007554D"/>
    <w:rsid w:val="000833EE"/>
    <w:rsid w:val="000908E8"/>
    <w:rsid w:val="00094A69"/>
    <w:rsid w:val="0009757E"/>
    <w:rsid w:val="000A590D"/>
    <w:rsid w:val="000B0871"/>
    <w:rsid w:val="000B1BC6"/>
    <w:rsid w:val="000B46F6"/>
    <w:rsid w:val="000D0FD0"/>
    <w:rsid w:val="000D12D6"/>
    <w:rsid w:val="000D267E"/>
    <w:rsid w:val="000E5EDB"/>
    <w:rsid w:val="000E6E13"/>
    <w:rsid w:val="000F6B4F"/>
    <w:rsid w:val="000F6D36"/>
    <w:rsid w:val="000F7B34"/>
    <w:rsid w:val="001039FB"/>
    <w:rsid w:val="00107790"/>
    <w:rsid w:val="0011006A"/>
    <w:rsid w:val="0011025B"/>
    <w:rsid w:val="0011078E"/>
    <w:rsid w:val="0011553C"/>
    <w:rsid w:val="00120883"/>
    <w:rsid w:val="0012759D"/>
    <w:rsid w:val="0013187C"/>
    <w:rsid w:val="00136917"/>
    <w:rsid w:val="001439F6"/>
    <w:rsid w:val="00155534"/>
    <w:rsid w:val="00156668"/>
    <w:rsid w:val="00161C8B"/>
    <w:rsid w:val="00172E0B"/>
    <w:rsid w:val="0018198B"/>
    <w:rsid w:val="00183419"/>
    <w:rsid w:val="00185803"/>
    <w:rsid w:val="00186B80"/>
    <w:rsid w:val="00186D4D"/>
    <w:rsid w:val="00190E60"/>
    <w:rsid w:val="001932DE"/>
    <w:rsid w:val="001B1B9F"/>
    <w:rsid w:val="001D3E4C"/>
    <w:rsid w:val="001E1A13"/>
    <w:rsid w:val="001E556E"/>
    <w:rsid w:val="001E58C6"/>
    <w:rsid w:val="00203501"/>
    <w:rsid w:val="002079DA"/>
    <w:rsid w:val="00210654"/>
    <w:rsid w:val="00217D07"/>
    <w:rsid w:val="002213A5"/>
    <w:rsid w:val="002233D9"/>
    <w:rsid w:val="00224824"/>
    <w:rsid w:val="002347F3"/>
    <w:rsid w:val="002566C9"/>
    <w:rsid w:val="00262BB1"/>
    <w:rsid w:val="00263397"/>
    <w:rsid w:val="00264348"/>
    <w:rsid w:val="00264A00"/>
    <w:rsid w:val="0026784D"/>
    <w:rsid w:val="002718F9"/>
    <w:rsid w:val="00275DCC"/>
    <w:rsid w:val="00281222"/>
    <w:rsid w:val="002831FA"/>
    <w:rsid w:val="00283912"/>
    <w:rsid w:val="00290352"/>
    <w:rsid w:val="00293DB7"/>
    <w:rsid w:val="00296E3F"/>
    <w:rsid w:val="002A03F1"/>
    <w:rsid w:val="002A2F42"/>
    <w:rsid w:val="002A740D"/>
    <w:rsid w:val="002B2ADA"/>
    <w:rsid w:val="002B7924"/>
    <w:rsid w:val="002C3254"/>
    <w:rsid w:val="002C4591"/>
    <w:rsid w:val="002C649D"/>
    <w:rsid w:val="002D42F5"/>
    <w:rsid w:val="002D732E"/>
    <w:rsid w:val="002D73A1"/>
    <w:rsid w:val="002E398A"/>
    <w:rsid w:val="002E45D1"/>
    <w:rsid w:val="002F062F"/>
    <w:rsid w:val="002F5342"/>
    <w:rsid w:val="00307E4E"/>
    <w:rsid w:val="00315AE0"/>
    <w:rsid w:val="0031761C"/>
    <w:rsid w:val="0032117A"/>
    <w:rsid w:val="003226FA"/>
    <w:rsid w:val="00323824"/>
    <w:rsid w:val="00325625"/>
    <w:rsid w:val="003258D7"/>
    <w:rsid w:val="0033132F"/>
    <w:rsid w:val="00336650"/>
    <w:rsid w:val="003473D1"/>
    <w:rsid w:val="00347B66"/>
    <w:rsid w:val="003521C7"/>
    <w:rsid w:val="003530E6"/>
    <w:rsid w:val="003569CF"/>
    <w:rsid w:val="0036127B"/>
    <w:rsid w:val="00362622"/>
    <w:rsid w:val="00377524"/>
    <w:rsid w:val="0038161C"/>
    <w:rsid w:val="003820FB"/>
    <w:rsid w:val="003825B0"/>
    <w:rsid w:val="003851D5"/>
    <w:rsid w:val="003868E8"/>
    <w:rsid w:val="00390215"/>
    <w:rsid w:val="003903E6"/>
    <w:rsid w:val="00391172"/>
    <w:rsid w:val="00395200"/>
    <w:rsid w:val="00396AED"/>
    <w:rsid w:val="003A79F9"/>
    <w:rsid w:val="003B046E"/>
    <w:rsid w:val="003C20BD"/>
    <w:rsid w:val="003C2E52"/>
    <w:rsid w:val="003C48F6"/>
    <w:rsid w:val="003C5164"/>
    <w:rsid w:val="003C5F0A"/>
    <w:rsid w:val="003D046C"/>
    <w:rsid w:val="003D44C0"/>
    <w:rsid w:val="003D77CC"/>
    <w:rsid w:val="003E00E3"/>
    <w:rsid w:val="003E5F6B"/>
    <w:rsid w:val="003F2EED"/>
    <w:rsid w:val="003F3780"/>
    <w:rsid w:val="003F6E35"/>
    <w:rsid w:val="003F7B60"/>
    <w:rsid w:val="00400969"/>
    <w:rsid w:val="00405A64"/>
    <w:rsid w:val="0041179E"/>
    <w:rsid w:val="00413D2E"/>
    <w:rsid w:val="00433FA3"/>
    <w:rsid w:val="00434789"/>
    <w:rsid w:val="004405AD"/>
    <w:rsid w:val="004444E7"/>
    <w:rsid w:val="0044463B"/>
    <w:rsid w:val="0045012A"/>
    <w:rsid w:val="004535A7"/>
    <w:rsid w:val="00453ACC"/>
    <w:rsid w:val="00463082"/>
    <w:rsid w:val="00471478"/>
    <w:rsid w:val="00471481"/>
    <w:rsid w:val="00471B84"/>
    <w:rsid w:val="00472D68"/>
    <w:rsid w:val="00472E31"/>
    <w:rsid w:val="00474506"/>
    <w:rsid w:val="0048094B"/>
    <w:rsid w:val="00482B2D"/>
    <w:rsid w:val="00482CF1"/>
    <w:rsid w:val="00483EB8"/>
    <w:rsid w:val="00486E88"/>
    <w:rsid w:val="00490A0E"/>
    <w:rsid w:val="00495BBA"/>
    <w:rsid w:val="00496F96"/>
    <w:rsid w:val="004A602A"/>
    <w:rsid w:val="004B0027"/>
    <w:rsid w:val="004B7556"/>
    <w:rsid w:val="004C0287"/>
    <w:rsid w:val="004C4DEF"/>
    <w:rsid w:val="004D12DE"/>
    <w:rsid w:val="004D23D0"/>
    <w:rsid w:val="004D2A7F"/>
    <w:rsid w:val="004D719E"/>
    <w:rsid w:val="004E153B"/>
    <w:rsid w:val="004E30DB"/>
    <w:rsid w:val="004E3ABC"/>
    <w:rsid w:val="004F1335"/>
    <w:rsid w:val="004F284C"/>
    <w:rsid w:val="004F38B4"/>
    <w:rsid w:val="004F406C"/>
    <w:rsid w:val="004F442A"/>
    <w:rsid w:val="004F4948"/>
    <w:rsid w:val="004F74B5"/>
    <w:rsid w:val="005014B7"/>
    <w:rsid w:val="00505115"/>
    <w:rsid w:val="00507DD0"/>
    <w:rsid w:val="00525BBB"/>
    <w:rsid w:val="00526E98"/>
    <w:rsid w:val="00531A68"/>
    <w:rsid w:val="00541A5C"/>
    <w:rsid w:val="005427A1"/>
    <w:rsid w:val="00542D2F"/>
    <w:rsid w:val="00543CB6"/>
    <w:rsid w:val="00547096"/>
    <w:rsid w:val="00547915"/>
    <w:rsid w:val="00551C5C"/>
    <w:rsid w:val="00552E2F"/>
    <w:rsid w:val="005658DC"/>
    <w:rsid w:val="00570189"/>
    <w:rsid w:val="005701CB"/>
    <w:rsid w:val="00571B7D"/>
    <w:rsid w:val="00573441"/>
    <w:rsid w:val="00574811"/>
    <w:rsid w:val="00575149"/>
    <w:rsid w:val="00576803"/>
    <w:rsid w:val="005816FD"/>
    <w:rsid w:val="00583D2C"/>
    <w:rsid w:val="00584098"/>
    <w:rsid w:val="00584C28"/>
    <w:rsid w:val="00590896"/>
    <w:rsid w:val="00590E1B"/>
    <w:rsid w:val="00595DC5"/>
    <w:rsid w:val="005A37FC"/>
    <w:rsid w:val="005A4136"/>
    <w:rsid w:val="005A4EBC"/>
    <w:rsid w:val="005A79C7"/>
    <w:rsid w:val="005B64FE"/>
    <w:rsid w:val="005C3039"/>
    <w:rsid w:val="005C6E97"/>
    <w:rsid w:val="005D282A"/>
    <w:rsid w:val="005D50FA"/>
    <w:rsid w:val="005D5354"/>
    <w:rsid w:val="005E0EBD"/>
    <w:rsid w:val="005E1092"/>
    <w:rsid w:val="005E136C"/>
    <w:rsid w:val="005E2182"/>
    <w:rsid w:val="005E255E"/>
    <w:rsid w:val="005E6F2A"/>
    <w:rsid w:val="005E783A"/>
    <w:rsid w:val="005F388B"/>
    <w:rsid w:val="005F603A"/>
    <w:rsid w:val="005F7DCB"/>
    <w:rsid w:val="00603B3B"/>
    <w:rsid w:val="00610F81"/>
    <w:rsid w:val="00621245"/>
    <w:rsid w:val="00624138"/>
    <w:rsid w:val="0062480D"/>
    <w:rsid w:val="00626310"/>
    <w:rsid w:val="00632597"/>
    <w:rsid w:val="006359D8"/>
    <w:rsid w:val="00640F3B"/>
    <w:rsid w:val="00645744"/>
    <w:rsid w:val="00646626"/>
    <w:rsid w:val="006466E8"/>
    <w:rsid w:val="00650761"/>
    <w:rsid w:val="00650E2E"/>
    <w:rsid w:val="00651F26"/>
    <w:rsid w:val="0065329C"/>
    <w:rsid w:val="00655F50"/>
    <w:rsid w:val="0065707B"/>
    <w:rsid w:val="00657D5E"/>
    <w:rsid w:val="00674F34"/>
    <w:rsid w:val="00680813"/>
    <w:rsid w:val="006821A2"/>
    <w:rsid w:val="006840B8"/>
    <w:rsid w:val="00696024"/>
    <w:rsid w:val="006A329E"/>
    <w:rsid w:val="006A4BF6"/>
    <w:rsid w:val="006B08D6"/>
    <w:rsid w:val="006C2A48"/>
    <w:rsid w:val="006C76F6"/>
    <w:rsid w:val="006C7B70"/>
    <w:rsid w:val="006D0BDA"/>
    <w:rsid w:val="006E0643"/>
    <w:rsid w:val="006F2C3C"/>
    <w:rsid w:val="006F43B4"/>
    <w:rsid w:val="0070078D"/>
    <w:rsid w:val="00713E78"/>
    <w:rsid w:val="00714390"/>
    <w:rsid w:val="00723BA1"/>
    <w:rsid w:val="007242AD"/>
    <w:rsid w:val="0072508B"/>
    <w:rsid w:val="00733BB3"/>
    <w:rsid w:val="007376BC"/>
    <w:rsid w:val="00742754"/>
    <w:rsid w:val="00743F22"/>
    <w:rsid w:val="007460D5"/>
    <w:rsid w:val="007545AA"/>
    <w:rsid w:val="0076263C"/>
    <w:rsid w:val="007639F4"/>
    <w:rsid w:val="00771686"/>
    <w:rsid w:val="00772C18"/>
    <w:rsid w:val="007926CF"/>
    <w:rsid w:val="007948AD"/>
    <w:rsid w:val="00796271"/>
    <w:rsid w:val="007974A6"/>
    <w:rsid w:val="00797CCA"/>
    <w:rsid w:val="007A383A"/>
    <w:rsid w:val="007A7D29"/>
    <w:rsid w:val="007B6078"/>
    <w:rsid w:val="007B6EF5"/>
    <w:rsid w:val="007C0F27"/>
    <w:rsid w:val="007C2155"/>
    <w:rsid w:val="007C4F51"/>
    <w:rsid w:val="007C7DB7"/>
    <w:rsid w:val="007D0A24"/>
    <w:rsid w:val="007D0E9D"/>
    <w:rsid w:val="007D128A"/>
    <w:rsid w:val="007D14EC"/>
    <w:rsid w:val="007D21F5"/>
    <w:rsid w:val="007D739D"/>
    <w:rsid w:val="007E0C5B"/>
    <w:rsid w:val="007E1902"/>
    <w:rsid w:val="007E71C8"/>
    <w:rsid w:val="007F4A0B"/>
    <w:rsid w:val="00801531"/>
    <w:rsid w:val="00810F79"/>
    <w:rsid w:val="00823BB3"/>
    <w:rsid w:val="008251F0"/>
    <w:rsid w:val="00842CCF"/>
    <w:rsid w:val="00854F24"/>
    <w:rsid w:val="0086727B"/>
    <w:rsid w:val="008720BB"/>
    <w:rsid w:val="00881535"/>
    <w:rsid w:val="00881BDD"/>
    <w:rsid w:val="0088313F"/>
    <w:rsid w:val="00885251"/>
    <w:rsid w:val="008919AA"/>
    <w:rsid w:val="00891C53"/>
    <w:rsid w:val="0089243D"/>
    <w:rsid w:val="00892957"/>
    <w:rsid w:val="008946CC"/>
    <w:rsid w:val="00897635"/>
    <w:rsid w:val="008B24AC"/>
    <w:rsid w:val="008B3055"/>
    <w:rsid w:val="008B5DE7"/>
    <w:rsid w:val="008D26D1"/>
    <w:rsid w:val="008D44EF"/>
    <w:rsid w:val="008E4E2F"/>
    <w:rsid w:val="008F1CE9"/>
    <w:rsid w:val="008F5A9E"/>
    <w:rsid w:val="00901954"/>
    <w:rsid w:val="00903300"/>
    <w:rsid w:val="0090483F"/>
    <w:rsid w:val="00911659"/>
    <w:rsid w:val="00914151"/>
    <w:rsid w:val="00917F5B"/>
    <w:rsid w:val="0092017C"/>
    <w:rsid w:val="00921AD0"/>
    <w:rsid w:val="009274FF"/>
    <w:rsid w:val="00932B9F"/>
    <w:rsid w:val="00941193"/>
    <w:rsid w:val="009437F2"/>
    <w:rsid w:val="0094658D"/>
    <w:rsid w:val="00950D72"/>
    <w:rsid w:val="00954110"/>
    <w:rsid w:val="00961825"/>
    <w:rsid w:val="0096784A"/>
    <w:rsid w:val="00982424"/>
    <w:rsid w:val="00987AA8"/>
    <w:rsid w:val="00993442"/>
    <w:rsid w:val="00996F32"/>
    <w:rsid w:val="009B07E5"/>
    <w:rsid w:val="009B37CE"/>
    <w:rsid w:val="009C0189"/>
    <w:rsid w:val="009D0999"/>
    <w:rsid w:val="009D16AC"/>
    <w:rsid w:val="009D5E83"/>
    <w:rsid w:val="009E1602"/>
    <w:rsid w:val="009E4622"/>
    <w:rsid w:val="009E5C61"/>
    <w:rsid w:val="009E77CD"/>
    <w:rsid w:val="009F17A7"/>
    <w:rsid w:val="009F5716"/>
    <w:rsid w:val="00A03F1C"/>
    <w:rsid w:val="00A048B8"/>
    <w:rsid w:val="00A05211"/>
    <w:rsid w:val="00A06A45"/>
    <w:rsid w:val="00A0783A"/>
    <w:rsid w:val="00A17447"/>
    <w:rsid w:val="00A20943"/>
    <w:rsid w:val="00A250ED"/>
    <w:rsid w:val="00A3641C"/>
    <w:rsid w:val="00A37376"/>
    <w:rsid w:val="00A436F3"/>
    <w:rsid w:val="00A44E2E"/>
    <w:rsid w:val="00A54DB3"/>
    <w:rsid w:val="00A60E82"/>
    <w:rsid w:val="00A6489A"/>
    <w:rsid w:val="00A67BFE"/>
    <w:rsid w:val="00A74A47"/>
    <w:rsid w:val="00A75274"/>
    <w:rsid w:val="00A76680"/>
    <w:rsid w:val="00A80838"/>
    <w:rsid w:val="00A944EF"/>
    <w:rsid w:val="00AA5D8E"/>
    <w:rsid w:val="00AB15EA"/>
    <w:rsid w:val="00AB689B"/>
    <w:rsid w:val="00AB7889"/>
    <w:rsid w:val="00AB7B1C"/>
    <w:rsid w:val="00AB7DE9"/>
    <w:rsid w:val="00AE500A"/>
    <w:rsid w:val="00AE7EC9"/>
    <w:rsid w:val="00AF2FD6"/>
    <w:rsid w:val="00AF342C"/>
    <w:rsid w:val="00AF6B97"/>
    <w:rsid w:val="00B04853"/>
    <w:rsid w:val="00B11EDA"/>
    <w:rsid w:val="00B174A6"/>
    <w:rsid w:val="00B36E2E"/>
    <w:rsid w:val="00B37232"/>
    <w:rsid w:val="00B51A01"/>
    <w:rsid w:val="00B57070"/>
    <w:rsid w:val="00B60A69"/>
    <w:rsid w:val="00B64BED"/>
    <w:rsid w:val="00B65063"/>
    <w:rsid w:val="00B653B3"/>
    <w:rsid w:val="00B71938"/>
    <w:rsid w:val="00B722F2"/>
    <w:rsid w:val="00B820FA"/>
    <w:rsid w:val="00B90CBB"/>
    <w:rsid w:val="00B96DBF"/>
    <w:rsid w:val="00B9740E"/>
    <w:rsid w:val="00BA2056"/>
    <w:rsid w:val="00BA5D2D"/>
    <w:rsid w:val="00BB414C"/>
    <w:rsid w:val="00BB69D9"/>
    <w:rsid w:val="00BB6BED"/>
    <w:rsid w:val="00BC4297"/>
    <w:rsid w:val="00BD1482"/>
    <w:rsid w:val="00BD3C0B"/>
    <w:rsid w:val="00BD4029"/>
    <w:rsid w:val="00BE22C9"/>
    <w:rsid w:val="00BE25FF"/>
    <w:rsid w:val="00BF74E6"/>
    <w:rsid w:val="00C0168B"/>
    <w:rsid w:val="00C12971"/>
    <w:rsid w:val="00C12D04"/>
    <w:rsid w:val="00C14766"/>
    <w:rsid w:val="00C318E9"/>
    <w:rsid w:val="00C36EF2"/>
    <w:rsid w:val="00C41FA5"/>
    <w:rsid w:val="00C50663"/>
    <w:rsid w:val="00C525AD"/>
    <w:rsid w:val="00C56C51"/>
    <w:rsid w:val="00C56D11"/>
    <w:rsid w:val="00C73F62"/>
    <w:rsid w:val="00C85A65"/>
    <w:rsid w:val="00C87EF6"/>
    <w:rsid w:val="00C943D4"/>
    <w:rsid w:val="00C9541C"/>
    <w:rsid w:val="00C97C6F"/>
    <w:rsid w:val="00CA0B85"/>
    <w:rsid w:val="00CA4170"/>
    <w:rsid w:val="00CA4F46"/>
    <w:rsid w:val="00CB03F7"/>
    <w:rsid w:val="00CB4478"/>
    <w:rsid w:val="00CD0794"/>
    <w:rsid w:val="00CD199E"/>
    <w:rsid w:val="00CD258A"/>
    <w:rsid w:val="00CD2B8A"/>
    <w:rsid w:val="00CD39C0"/>
    <w:rsid w:val="00CE2ADF"/>
    <w:rsid w:val="00CF204F"/>
    <w:rsid w:val="00CF4E9E"/>
    <w:rsid w:val="00CF4ECB"/>
    <w:rsid w:val="00D00C83"/>
    <w:rsid w:val="00D0261A"/>
    <w:rsid w:val="00D02ADE"/>
    <w:rsid w:val="00D02B77"/>
    <w:rsid w:val="00D03BAC"/>
    <w:rsid w:val="00D04834"/>
    <w:rsid w:val="00D1010C"/>
    <w:rsid w:val="00D127AB"/>
    <w:rsid w:val="00D22452"/>
    <w:rsid w:val="00D23991"/>
    <w:rsid w:val="00D2683C"/>
    <w:rsid w:val="00D32CA3"/>
    <w:rsid w:val="00D43BAD"/>
    <w:rsid w:val="00D50096"/>
    <w:rsid w:val="00D5472E"/>
    <w:rsid w:val="00D6118F"/>
    <w:rsid w:val="00D6434F"/>
    <w:rsid w:val="00D65840"/>
    <w:rsid w:val="00D817C7"/>
    <w:rsid w:val="00D836AF"/>
    <w:rsid w:val="00D8387E"/>
    <w:rsid w:val="00D84ACB"/>
    <w:rsid w:val="00D851DB"/>
    <w:rsid w:val="00D85255"/>
    <w:rsid w:val="00D863EF"/>
    <w:rsid w:val="00D949CF"/>
    <w:rsid w:val="00DA385D"/>
    <w:rsid w:val="00DB06CF"/>
    <w:rsid w:val="00DB282B"/>
    <w:rsid w:val="00DB2F42"/>
    <w:rsid w:val="00DB3438"/>
    <w:rsid w:val="00DC08D4"/>
    <w:rsid w:val="00DC3BCC"/>
    <w:rsid w:val="00DD0B2E"/>
    <w:rsid w:val="00DD16B2"/>
    <w:rsid w:val="00DD566B"/>
    <w:rsid w:val="00DE0E26"/>
    <w:rsid w:val="00DE3BE0"/>
    <w:rsid w:val="00DE56BD"/>
    <w:rsid w:val="00DE7147"/>
    <w:rsid w:val="00DF0EDB"/>
    <w:rsid w:val="00DF682D"/>
    <w:rsid w:val="00E00B6D"/>
    <w:rsid w:val="00E00FC6"/>
    <w:rsid w:val="00E0749E"/>
    <w:rsid w:val="00E106D7"/>
    <w:rsid w:val="00E15408"/>
    <w:rsid w:val="00E232A2"/>
    <w:rsid w:val="00E24697"/>
    <w:rsid w:val="00E27B57"/>
    <w:rsid w:val="00E30685"/>
    <w:rsid w:val="00E34565"/>
    <w:rsid w:val="00E36426"/>
    <w:rsid w:val="00E40BC4"/>
    <w:rsid w:val="00E42BEF"/>
    <w:rsid w:val="00E44C81"/>
    <w:rsid w:val="00E57F17"/>
    <w:rsid w:val="00E65988"/>
    <w:rsid w:val="00E70E36"/>
    <w:rsid w:val="00E711C8"/>
    <w:rsid w:val="00E714A9"/>
    <w:rsid w:val="00E72F1D"/>
    <w:rsid w:val="00E82983"/>
    <w:rsid w:val="00E83651"/>
    <w:rsid w:val="00E859DB"/>
    <w:rsid w:val="00E867A3"/>
    <w:rsid w:val="00E86E93"/>
    <w:rsid w:val="00E96078"/>
    <w:rsid w:val="00E968CD"/>
    <w:rsid w:val="00EA4087"/>
    <w:rsid w:val="00EA4C3D"/>
    <w:rsid w:val="00EB3A42"/>
    <w:rsid w:val="00EB3EA0"/>
    <w:rsid w:val="00EB52A4"/>
    <w:rsid w:val="00EC519A"/>
    <w:rsid w:val="00EC7120"/>
    <w:rsid w:val="00ED294A"/>
    <w:rsid w:val="00EE5DA7"/>
    <w:rsid w:val="00F02907"/>
    <w:rsid w:val="00F05C79"/>
    <w:rsid w:val="00F05D30"/>
    <w:rsid w:val="00F10637"/>
    <w:rsid w:val="00F15D6E"/>
    <w:rsid w:val="00F1733F"/>
    <w:rsid w:val="00F17E60"/>
    <w:rsid w:val="00F23690"/>
    <w:rsid w:val="00F26BB5"/>
    <w:rsid w:val="00F26D29"/>
    <w:rsid w:val="00F360ED"/>
    <w:rsid w:val="00F4465E"/>
    <w:rsid w:val="00F51248"/>
    <w:rsid w:val="00F51EE3"/>
    <w:rsid w:val="00F52A1E"/>
    <w:rsid w:val="00F57667"/>
    <w:rsid w:val="00F579DF"/>
    <w:rsid w:val="00F57E5E"/>
    <w:rsid w:val="00F63161"/>
    <w:rsid w:val="00F7290E"/>
    <w:rsid w:val="00F73AAC"/>
    <w:rsid w:val="00F7474C"/>
    <w:rsid w:val="00F7793A"/>
    <w:rsid w:val="00F82FA3"/>
    <w:rsid w:val="00F84493"/>
    <w:rsid w:val="00FA1F65"/>
    <w:rsid w:val="00FB1E29"/>
    <w:rsid w:val="00FB2B0C"/>
    <w:rsid w:val="00FB57CB"/>
    <w:rsid w:val="00FB6150"/>
    <w:rsid w:val="00FC725D"/>
    <w:rsid w:val="00FD0975"/>
    <w:rsid w:val="00FD2CAD"/>
    <w:rsid w:val="00FD71F7"/>
    <w:rsid w:val="00FE1820"/>
    <w:rsid w:val="00FE43E0"/>
    <w:rsid w:val="00FE7D00"/>
    <w:rsid w:val="00FF0ECA"/>
    <w:rsid w:val="00FF4031"/>
    <w:rsid w:val="00FF417A"/>
    <w:rsid w:val="00FF649B"/>
    <w:rsid w:val="00FF7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98"/>
    <o:shapelayout v:ext="edit">
      <o:idmap v:ext="edit" data="1"/>
    </o:shapelayout>
  </w:shapeDefaults>
  <w:decimalSymbol w:val=","/>
  <w:listSeparator w:val=";"/>
  <w14:docId w14:val="361A2D40"/>
  <w15:docId w15:val="{7977B554-7CDE-464B-A874-2339BBF1B3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6D11"/>
    <w:pPr>
      <w:jc w:val="both"/>
    </w:pPr>
    <w:rPr>
      <w:rFonts w:ascii="ГОСТ тип А" w:hAnsi="ГОСТ тип А"/>
      <w:i/>
      <w:sz w:val="28"/>
    </w:rPr>
  </w:style>
  <w:style w:type="paragraph" w:styleId="1">
    <w:name w:val="heading 1"/>
    <w:basedOn w:val="a"/>
    <w:next w:val="a"/>
    <w:qFormat/>
    <w:rsid w:val="00C56D11"/>
    <w:pPr>
      <w:keepNext/>
      <w:pageBreakBefore/>
      <w:suppressAutoHyphens/>
      <w:spacing w:before="120" w:after="240"/>
      <w:jc w:val="left"/>
      <w:outlineLvl w:val="0"/>
    </w:pPr>
    <w:rPr>
      <w:b/>
      <w:sz w:val="36"/>
    </w:rPr>
  </w:style>
  <w:style w:type="paragraph" w:styleId="2">
    <w:name w:val="heading 2"/>
    <w:basedOn w:val="a"/>
    <w:next w:val="a"/>
    <w:qFormat/>
    <w:rsid w:val="00C56D11"/>
    <w:pPr>
      <w:keepNext/>
      <w:suppressAutoHyphens/>
      <w:spacing w:before="120" w:after="120"/>
      <w:jc w:val="left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"/>
    <w:next w:val="a"/>
    <w:qFormat/>
    <w:rsid w:val="00C56D11"/>
    <w:pPr>
      <w:keepNext/>
      <w:suppressAutoHyphens/>
      <w:spacing w:before="120" w:after="60"/>
      <w:jc w:val="left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rsid w:val="00C56D11"/>
    <w:pPr>
      <w:jc w:val="center"/>
    </w:pPr>
    <w:rPr>
      <w:noProof/>
      <w:sz w:val="18"/>
    </w:rPr>
  </w:style>
  <w:style w:type="paragraph" w:styleId="a4">
    <w:name w:val="header"/>
    <w:basedOn w:val="a"/>
    <w:semiHidden/>
    <w:rsid w:val="00C56D11"/>
    <w:pPr>
      <w:tabs>
        <w:tab w:val="center" w:pos="4153"/>
        <w:tab w:val="right" w:pos="8306"/>
      </w:tabs>
    </w:pPr>
  </w:style>
  <w:style w:type="paragraph" w:styleId="a5">
    <w:name w:val="footer"/>
    <w:basedOn w:val="a"/>
    <w:semiHidden/>
    <w:rsid w:val="00C56D11"/>
    <w:pPr>
      <w:tabs>
        <w:tab w:val="center" w:pos="4153"/>
        <w:tab w:val="right" w:pos="8306"/>
      </w:tabs>
    </w:pPr>
  </w:style>
  <w:style w:type="paragraph" w:styleId="a6">
    <w:name w:val="Body Text"/>
    <w:basedOn w:val="a"/>
    <w:semiHidden/>
    <w:rsid w:val="00C56D11"/>
    <w:pPr>
      <w:ind w:firstLine="709"/>
    </w:pPr>
  </w:style>
  <w:style w:type="paragraph" w:customStyle="1" w:styleId="a7">
    <w:name w:val="Формула"/>
    <w:basedOn w:val="a"/>
    <w:next w:val="a"/>
    <w:rsid w:val="00C56D11"/>
    <w:pPr>
      <w:spacing w:before="60" w:after="60"/>
      <w:ind w:left="567"/>
    </w:pPr>
  </w:style>
  <w:style w:type="paragraph" w:styleId="a8">
    <w:name w:val="caption"/>
    <w:basedOn w:val="a"/>
    <w:next w:val="a"/>
    <w:qFormat/>
    <w:rsid w:val="00C56D11"/>
    <w:pPr>
      <w:spacing w:before="120" w:after="120"/>
      <w:jc w:val="center"/>
    </w:pPr>
    <w:rPr>
      <w:b/>
      <w:bCs/>
      <w:sz w:val="24"/>
    </w:rPr>
  </w:style>
  <w:style w:type="paragraph" w:customStyle="1" w:styleId="a9">
    <w:name w:val="Таблица"/>
    <w:basedOn w:val="a"/>
    <w:rsid w:val="00C56D11"/>
    <w:pPr>
      <w:jc w:val="center"/>
    </w:pPr>
    <w:rPr>
      <w:sz w:val="24"/>
    </w:rPr>
  </w:style>
  <w:style w:type="paragraph" w:styleId="aa">
    <w:name w:val="List Paragraph"/>
    <w:basedOn w:val="a"/>
    <w:uiPriority w:val="34"/>
    <w:qFormat/>
    <w:rsid w:val="004F4948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i w:val="0"/>
      <w:sz w:val="22"/>
      <w:szCs w:val="22"/>
      <w:lang w:eastAsia="en-US"/>
    </w:rPr>
  </w:style>
  <w:style w:type="table" w:styleId="ab">
    <w:name w:val="Table Grid"/>
    <w:basedOn w:val="a1"/>
    <w:uiPriority w:val="39"/>
    <w:rsid w:val="00BB414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rsid w:val="00E859DB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E859DB"/>
    <w:rPr>
      <w:sz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E859DB"/>
    <w:rPr>
      <w:rFonts w:ascii="ГОСТ тип А" w:hAnsi="ГОСТ тип А"/>
      <w:i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859DB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E859DB"/>
    <w:rPr>
      <w:rFonts w:ascii="ГОСТ тип А" w:hAnsi="ГОСТ тип А"/>
      <w:b/>
      <w:bCs/>
      <w:i/>
    </w:rPr>
  </w:style>
  <w:style w:type="paragraph" w:styleId="af1">
    <w:name w:val="Balloon Text"/>
    <w:basedOn w:val="a"/>
    <w:link w:val="af2"/>
    <w:uiPriority w:val="99"/>
    <w:semiHidden/>
    <w:unhideWhenUsed/>
    <w:rsid w:val="00E859DB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E859DB"/>
    <w:rPr>
      <w:rFonts w:ascii="Segoe UI" w:hAnsi="Segoe UI" w:cs="Segoe UI"/>
      <w:i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3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4011\Downloads\GOST-to-Word\&#1064;&#1072;&#1073;&#1083;&#1086;&#1085;%20&#1043;&#1054;&#1057;&#1058;%20&#1076;&#1083;&#1103;%20MSWord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FA4635-EE00-452E-A669-A5192CBA67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187</TotalTime>
  <Pages>1</Pages>
  <Words>6075</Words>
  <Characters>34630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40624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subject/>
  <dc:creator>Коржев Дмитрий</dc:creator>
  <cp:keywords/>
  <cp:lastModifiedBy>Denis Dolgov</cp:lastModifiedBy>
  <cp:revision>40</cp:revision>
  <dcterms:created xsi:type="dcterms:W3CDTF">2018-12-01T08:17:00Z</dcterms:created>
  <dcterms:modified xsi:type="dcterms:W3CDTF">2019-06-14T14:30:00Z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XXX-XXX-XXXX</vt:lpwstr>
  </property>
</Properties>
</file>