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</w:t>
      </w:r>
      <w:proofErr w:type="spellStart"/>
      <w:r w:rsidRPr="000B0871">
        <w:rPr>
          <w:rFonts w:ascii="Times New Roman" w:hAnsi="Times New Roman"/>
          <w:i w:val="0"/>
          <w:sz w:val="18"/>
          <w:szCs w:val="18"/>
        </w:rPr>
        <w:t>mail</w:t>
      </w:r>
      <w:proofErr w:type="spellEnd"/>
      <w:r w:rsidRPr="000B0871">
        <w:rPr>
          <w:rFonts w:ascii="Times New Roman" w:hAnsi="Times New Roman"/>
          <w:i w:val="0"/>
          <w:sz w:val="18"/>
          <w:szCs w:val="18"/>
        </w:rPr>
        <w:t>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2BE2220A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 xml:space="preserve">Технический отчет </w:t>
      </w:r>
      <w:r w:rsidR="006616A1">
        <w:rPr>
          <w:b/>
          <w:sz w:val="32"/>
          <w:szCs w:val="32"/>
        </w:rPr>
        <w:t xml:space="preserve">(заключение) </w:t>
      </w:r>
      <w:r w:rsidRPr="000B0871">
        <w:rPr>
          <w:b/>
          <w:sz w:val="32"/>
          <w:szCs w:val="32"/>
        </w:rPr>
        <w:t xml:space="preserve">по </w:t>
      </w:r>
      <w:r w:rsidR="006616A1">
        <w:rPr>
          <w:b/>
          <w:sz w:val="32"/>
          <w:szCs w:val="32"/>
        </w:rPr>
        <w:t xml:space="preserve">предварительному (визуальному) </w:t>
      </w:r>
      <w:r w:rsidRPr="000B0871">
        <w:rPr>
          <w:b/>
          <w:sz w:val="32"/>
          <w:szCs w:val="32"/>
        </w:rPr>
        <w:t>обследованию объекта</w:t>
      </w:r>
      <w:r w:rsidR="00BA6749">
        <w:rPr>
          <w:b/>
          <w:sz w:val="32"/>
          <w:szCs w:val="32"/>
        </w:rPr>
        <w:t xml:space="preserve"> по заданию заказчика</w:t>
      </w:r>
      <w:r w:rsidRPr="000B0871">
        <w:rPr>
          <w:b/>
          <w:sz w:val="32"/>
          <w:szCs w:val="32"/>
        </w:rPr>
        <w:t>.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4FEAA0F2" w14:textId="22055B80" w:rsidR="000B0871" w:rsidRPr="00E05FB7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E05FB7" w:rsidRPr="00E05FB7">
        <w:rPr>
          <w:sz w:val="32"/>
          <w:szCs w:val="32"/>
        </w:rPr>
        <w:t>############</w:t>
      </w:r>
    </w:p>
    <w:p w14:paraId="2C4D34A0" w14:textId="28E8B56B" w:rsidR="00941193" w:rsidRDefault="00941193" w:rsidP="002B2ADA">
      <w:pPr>
        <w:jc w:val="left"/>
        <w:rPr>
          <w:sz w:val="32"/>
          <w:szCs w:val="32"/>
        </w:rPr>
      </w:pPr>
    </w:p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05E456A5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23DCA7D3" w14:textId="631EFFC0" w:rsidR="00FA4F22" w:rsidRDefault="00FA4F22" w:rsidP="002B2ADA">
      <w:pPr>
        <w:jc w:val="left"/>
        <w:rPr>
          <w:sz w:val="32"/>
          <w:szCs w:val="32"/>
        </w:rPr>
      </w:pPr>
    </w:p>
    <w:p w14:paraId="37464822" w14:textId="60BE1C37" w:rsidR="00FA4F22" w:rsidRDefault="00FA4F22" w:rsidP="002B2ADA">
      <w:pPr>
        <w:jc w:val="left"/>
        <w:rPr>
          <w:sz w:val="32"/>
          <w:szCs w:val="32"/>
        </w:rPr>
      </w:pPr>
      <w:r w:rsidRPr="00FA4F22">
        <w:rPr>
          <w:b/>
          <w:sz w:val="32"/>
          <w:szCs w:val="32"/>
        </w:rPr>
        <w:t>Адрес проведения обследования:</w:t>
      </w:r>
      <w:r w:rsidRPr="00FA4F22">
        <w:rPr>
          <w:sz w:val="32"/>
          <w:szCs w:val="32"/>
        </w:rPr>
        <w:t xml:space="preserve"> </w:t>
      </w:r>
      <w:r w:rsidR="00E05FB7">
        <w:rPr>
          <w:sz w:val="32"/>
          <w:szCs w:val="32"/>
          <w:lang w:val="en-US"/>
        </w:rPr>
        <w:t>####################################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567C1872" w14:textId="4043C046" w:rsidR="00F31789" w:rsidRDefault="00E05FB7" w:rsidP="002B2ADA">
      <w:pPr>
        <w:pBdr>
          <w:bottom w:val="thinThickThinMediumGap" w:sz="18" w:space="1" w:color="auto"/>
        </w:pBd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</w:t>
      </w:r>
    </w:p>
    <w:p w14:paraId="6C4466FD" w14:textId="172FFA83" w:rsidR="00E05FB7" w:rsidRDefault="00E05FB7" w:rsidP="002B2ADA">
      <w:pPr>
        <w:jc w:val="left"/>
        <w:rPr>
          <w:sz w:val="32"/>
          <w:szCs w:val="32"/>
          <w:lang w:val="en-US"/>
        </w:rPr>
      </w:pPr>
    </w:p>
    <w:p w14:paraId="26AA3E25" w14:textId="77777777" w:rsidR="00E05FB7" w:rsidRDefault="00E05FB7" w:rsidP="002B2ADA">
      <w:pPr>
        <w:jc w:val="left"/>
        <w:rPr>
          <w:sz w:val="32"/>
          <w:szCs w:val="32"/>
        </w:rPr>
      </w:pPr>
    </w:p>
    <w:p w14:paraId="79756F50" w14:textId="77777777" w:rsidR="006616A1" w:rsidRDefault="006616A1" w:rsidP="002B2ADA">
      <w:pPr>
        <w:jc w:val="center"/>
        <w:rPr>
          <w:sz w:val="32"/>
          <w:szCs w:val="32"/>
        </w:rPr>
      </w:pPr>
    </w:p>
    <w:p w14:paraId="1D9C704C" w14:textId="0BD80646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5E4572B3" w14:textId="512A9D92" w:rsidR="00962CCD" w:rsidRPr="00962CCD" w:rsidRDefault="00AB6AFE" w:rsidP="00962CCD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1. </w:t>
      </w:r>
      <w:r w:rsidR="00962CCD">
        <w:rPr>
          <w:b/>
          <w:sz w:val="32"/>
          <w:szCs w:val="32"/>
        </w:rPr>
        <w:t>Общие в</w:t>
      </w:r>
      <w:r w:rsidR="00962CCD" w:rsidRPr="00962CCD">
        <w:rPr>
          <w:b/>
          <w:sz w:val="32"/>
          <w:szCs w:val="32"/>
        </w:rPr>
        <w:t>ыводы по результатам обследования:</w:t>
      </w:r>
    </w:p>
    <w:p w14:paraId="294E1346" w14:textId="6AD6156B" w:rsidR="00962CCD" w:rsidRDefault="00962CCD" w:rsidP="00962CCD">
      <w:pPr>
        <w:jc w:val="left"/>
        <w:rPr>
          <w:b/>
          <w:sz w:val="32"/>
          <w:szCs w:val="32"/>
        </w:rPr>
      </w:pPr>
    </w:p>
    <w:p w14:paraId="137F256C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всего здания определено, как ограниченно-работоспособное.</w:t>
      </w:r>
    </w:p>
    <w:p w14:paraId="0FCB6B8B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 xml:space="preserve">По совокупности выявленных значительных и критических дефектов и повреждений обследуемого здания, эксплуатация объекта без устранения выявленных дефектов впоследствии может привести к потере или снижению прочности и устойчивости конструктивных элементов. Также возможно существенное ухудшение эксплуатационных характеристик строительной продукции и ее долговечности. </w:t>
      </w:r>
    </w:p>
    <w:p w14:paraId="32008E6D" w14:textId="59416A27" w:rsidR="00562D74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несущих и конструктивных не соответствует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D80ACC4" w14:textId="77777777" w:rsidR="006472B3" w:rsidRDefault="006472B3" w:rsidP="002B2ADA">
      <w:pPr>
        <w:jc w:val="left"/>
        <w:rPr>
          <w:b/>
          <w:sz w:val="32"/>
          <w:szCs w:val="32"/>
        </w:rPr>
      </w:pPr>
    </w:p>
    <w:p w14:paraId="5201AE1D" w14:textId="371A782A" w:rsidR="003F7B60" w:rsidRPr="00680813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1C3C661B" w14:textId="250A5CF8" w:rsidR="003F7B60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0" w:name="_Hlk524503799"/>
      <w:r w:rsidR="00D2052A">
        <w:rPr>
          <w:sz w:val="32"/>
          <w:szCs w:val="32"/>
        </w:rPr>
        <w:t>Незаконченный строительством индивидуальный жилой дом.</w:t>
      </w:r>
      <w:r w:rsidR="00BA6749">
        <w:rPr>
          <w:sz w:val="32"/>
          <w:szCs w:val="32"/>
        </w:rPr>
        <w:t xml:space="preserve"> </w:t>
      </w:r>
    </w:p>
    <w:p w14:paraId="5C5376EA" w14:textId="77777777" w:rsidR="00D22452" w:rsidRPr="003F7B60" w:rsidRDefault="00D22452" w:rsidP="00D22452">
      <w:pPr>
        <w:jc w:val="left"/>
        <w:rPr>
          <w:sz w:val="32"/>
          <w:szCs w:val="32"/>
        </w:rPr>
      </w:pPr>
    </w:p>
    <w:bookmarkEnd w:id="0"/>
    <w:p w14:paraId="4ADF2891" w14:textId="47EA4989"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6616A1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Pr="003F7B60">
        <w:rPr>
          <w:sz w:val="32"/>
          <w:szCs w:val="32"/>
        </w:rPr>
        <w:t xml:space="preserve"> </w:t>
      </w:r>
      <w:r w:rsidR="00E05FB7">
        <w:rPr>
          <w:sz w:val="32"/>
          <w:szCs w:val="32"/>
          <w:lang w:val="en-US"/>
        </w:rPr>
        <w:t>####################################</w:t>
      </w:r>
    </w:p>
    <w:p w14:paraId="25248935" w14:textId="77777777" w:rsidR="00D22452" w:rsidRDefault="00D22452" w:rsidP="002B2ADA">
      <w:pPr>
        <w:jc w:val="left"/>
        <w:rPr>
          <w:sz w:val="32"/>
          <w:szCs w:val="32"/>
        </w:rPr>
      </w:pPr>
    </w:p>
    <w:p w14:paraId="4477A5B7" w14:textId="1B4AD285" w:rsid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207AF157" w14:textId="77777777" w:rsidR="00AB6AFE" w:rsidRDefault="00AB6AFE" w:rsidP="002B2ADA">
      <w:pPr>
        <w:jc w:val="left"/>
        <w:rPr>
          <w:b/>
          <w:sz w:val="32"/>
          <w:szCs w:val="32"/>
        </w:rPr>
      </w:pPr>
    </w:p>
    <w:p w14:paraId="72EF445D" w14:textId="2C59FCD2" w:rsidR="006616A1" w:rsidRPr="006616A1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Материалы фотофиксации.</w:t>
      </w:r>
    </w:p>
    <w:p w14:paraId="72F0E27A" w14:textId="730AF0E2" w:rsidR="00941193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</w:t>
      </w:r>
      <w:r w:rsidRPr="006616A1">
        <w:rPr>
          <w:sz w:val="32"/>
          <w:szCs w:val="32"/>
        </w:rPr>
        <w:t>роектн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и исполнительн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документаци</w:t>
      </w:r>
      <w:r>
        <w:rPr>
          <w:sz w:val="32"/>
          <w:szCs w:val="32"/>
        </w:rPr>
        <w:t>я не предоставлялась</w:t>
      </w:r>
      <w:r w:rsidRPr="006616A1">
        <w:rPr>
          <w:sz w:val="32"/>
          <w:szCs w:val="32"/>
        </w:rPr>
        <w:t>.</w:t>
      </w:r>
    </w:p>
    <w:p w14:paraId="05C815BA" w14:textId="2F7AAD2A" w:rsidR="006616A1" w:rsidRDefault="006616A1" w:rsidP="006616A1">
      <w:pPr>
        <w:jc w:val="left"/>
        <w:rPr>
          <w:sz w:val="32"/>
          <w:szCs w:val="32"/>
        </w:rPr>
      </w:pPr>
      <w:r w:rsidRPr="006616A1">
        <w:rPr>
          <w:sz w:val="32"/>
          <w:szCs w:val="32"/>
        </w:rPr>
        <w:t>Исполнительные схемы</w:t>
      </w:r>
      <w:r>
        <w:rPr>
          <w:sz w:val="32"/>
          <w:szCs w:val="32"/>
        </w:rPr>
        <w:t>, а</w:t>
      </w:r>
      <w:r w:rsidRPr="006616A1">
        <w:rPr>
          <w:sz w:val="32"/>
          <w:szCs w:val="32"/>
        </w:rPr>
        <w:t>кты, материалы по предыдущим ремонтным работам</w:t>
      </w:r>
      <w:r>
        <w:rPr>
          <w:sz w:val="32"/>
          <w:szCs w:val="32"/>
        </w:rPr>
        <w:t xml:space="preserve"> не предоставлялись</w:t>
      </w:r>
      <w:r w:rsidRPr="006616A1">
        <w:rPr>
          <w:sz w:val="32"/>
          <w:szCs w:val="32"/>
        </w:rPr>
        <w:t>.</w:t>
      </w: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3CCFA548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05049167" w14:textId="77777777" w:rsidR="00AB6AFE" w:rsidRDefault="00AB6AFE" w:rsidP="00941193">
      <w:pPr>
        <w:jc w:val="left"/>
        <w:rPr>
          <w:sz w:val="32"/>
          <w:szCs w:val="32"/>
        </w:rPr>
      </w:pPr>
    </w:p>
    <w:p w14:paraId="4E9DB20B" w14:textId="06114FF6" w:rsidR="00F26D29" w:rsidRDefault="006616A1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Определение фактического технического состояния объекта</w:t>
      </w:r>
      <w:r w:rsidR="00EC7BA3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6E5C9F9B" w14:textId="631ABA3E" w:rsidR="00941193" w:rsidRDefault="00941193" w:rsidP="00941193">
      <w:pPr>
        <w:jc w:val="left"/>
        <w:rPr>
          <w:sz w:val="32"/>
          <w:szCs w:val="32"/>
        </w:rPr>
      </w:pPr>
      <w:bookmarkStart w:id="1" w:name="_Hlk524505263"/>
      <w:r>
        <w:rPr>
          <w:sz w:val="32"/>
          <w:szCs w:val="32"/>
        </w:rPr>
        <w:t xml:space="preserve">Подготовка </w:t>
      </w:r>
      <w:r w:rsidRPr="00941193">
        <w:rPr>
          <w:sz w:val="32"/>
          <w:szCs w:val="32"/>
        </w:rPr>
        <w:t>заключени</w:t>
      </w:r>
      <w:r>
        <w:rPr>
          <w:sz w:val="32"/>
          <w:szCs w:val="32"/>
        </w:rPr>
        <w:t>я</w:t>
      </w:r>
      <w:r w:rsidR="006616A1">
        <w:rPr>
          <w:sz w:val="32"/>
          <w:szCs w:val="32"/>
        </w:rPr>
        <w:t xml:space="preserve"> на основании полученных результатов обследования.</w:t>
      </w:r>
    </w:p>
    <w:bookmarkEnd w:id="1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4B7BFFF7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lastRenderedPageBreak/>
        <w:t>Обследование проводилось «</w:t>
      </w:r>
      <w:r w:rsidR="00AD4F40">
        <w:rPr>
          <w:sz w:val="32"/>
          <w:szCs w:val="32"/>
        </w:rPr>
        <w:t>21</w:t>
      </w:r>
      <w:r w:rsidRPr="00B36E2E">
        <w:rPr>
          <w:sz w:val="32"/>
          <w:szCs w:val="32"/>
        </w:rPr>
        <w:t xml:space="preserve">» </w:t>
      </w:r>
      <w:r w:rsidR="00AD4F40">
        <w:rPr>
          <w:sz w:val="32"/>
          <w:szCs w:val="32"/>
        </w:rPr>
        <w:t>апреля</w:t>
      </w:r>
      <w:r w:rsidRPr="00B36E2E">
        <w:rPr>
          <w:sz w:val="32"/>
          <w:szCs w:val="32"/>
        </w:rPr>
        <w:t xml:space="preserve"> 201</w:t>
      </w:r>
      <w:r w:rsidR="00266ECC">
        <w:rPr>
          <w:sz w:val="32"/>
          <w:szCs w:val="32"/>
        </w:rPr>
        <w:t>9</w:t>
      </w:r>
      <w:r w:rsidRPr="00B36E2E">
        <w:rPr>
          <w:sz w:val="32"/>
          <w:szCs w:val="32"/>
        </w:rPr>
        <w:t xml:space="preserve"> г. с </w:t>
      </w:r>
      <w:r w:rsidR="00266ECC">
        <w:rPr>
          <w:sz w:val="32"/>
          <w:szCs w:val="32"/>
        </w:rPr>
        <w:t>12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Pr="00B36E2E">
        <w:rPr>
          <w:sz w:val="32"/>
          <w:szCs w:val="32"/>
        </w:rPr>
        <w:t xml:space="preserve"> до </w:t>
      </w:r>
      <w:r w:rsidR="00266ECC">
        <w:rPr>
          <w:sz w:val="32"/>
          <w:szCs w:val="32"/>
        </w:rPr>
        <w:t>13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="00AD4F40">
        <w:rPr>
          <w:sz w:val="32"/>
          <w:szCs w:val="32"/>
        </w:rPr>
        <w:t>.</w:t>
      </w:r>
      <w:r w:rsidR="00266ECC">
        <w:rPr>
          <w:sz w:val="32"/>
          <w:szCs w:val="32"/>
        </w:rPr>
        <w:t xml:space="preserve">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</w:p>
    <w:p w14:paraId="28EB5A7D" w14:textId="63AFB01B" w:rsidR="005701CB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14:paraId="596C1C43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74BB0569" w14:textId="2C8E9063" w:rsidR="00031CF4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Двухэтажный незавершенный строительством жилой дом.</w:t>
      </w:r>
    </w:p>
    <w:p w14:paraId="34369212" w14:textId="070C92F8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Стены наружные кирпичные.</w:t>
      </w:r>
    </w:p>
    <w:p w14:paraId="086EE8D9" w14:textId="6BCA85E9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Перекрытие и покрытие железобетонные плиты.</w:t>
      </w:r>
    </w:p>
    <w:p w14:paraId="538038C6" w14:textId="08D79985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Фундаменты ленточные</w:t>
      </w:r>
    </w:p>
    <w:p w14:paraId="522941BB" w14:textId="17027E5C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Конструкция кровли стропильная </w:t>
      </w:r>
    </w:p>
    <w:p w14:paraId="55B65C13" w14:textId="3772FB71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Окна ПВХ</w:t>
      </w:r>
    </w:p>
    <w:p w14:paraId="4B862337" w14:textId="77777777" w:rsidR="005D6C93" w:rsidRDefault="005D6C93" w:rsidP="002B2ADA">
      <w:pPr>
        <w:jc w:val="left"/>
        <w:rPr>
          <w:sz w:val="32"/>
          <w:szCs w:val="32"/>
        </w:rPr>
      </w:pPr>
    </w:p>
    <w:p w14:paraId="29A11C92" w14:textId="42E900D4" w:rsidR="005F603A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7FD1A991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6E2C4560" w14:textId="43EEFE75" w:rsidR="002A513D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="00562D74">
        <w:rPr>
          <w:sz w:val="32"/>
          <w:szCs w:val="32"/>
        </w:rPr>
        <w:t xml:space="preserve"> </w:t>
      </w:r>
      <w:r w:rsidR="002A513D" w:rsidRPr="002A513D">
        <w:rPr>
          <w:sz w:val="32"/>
          <w:szCs w:val="32"/>
        </w:rPr>
        <w:t xml:space="preserve">Определение фактического технического состояния объекта  </w:t>
      </w:r>
    </w:p>
    <w:p w14:paraId="62F7AA9A" w14:textId="7507C3B7" w:rsidR="004F38B4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2.</w:t>
      </w:r>
      <w:r w:rsidR="002A513D">
        <w:rPr>
          <w:sz w:val="32"/>
          <w:szCs w:val="32"/>
        </w:rPr>
        <w:t xml:space="preserve"> </w:t>
      </w:r>
      <w:r w:rsidR="00F26D29" w:rsidRPr="00F26D29">
        <w:rPr>
          <w:sz w:val="32"/>
          <w:szCs w:val="32"/>
        </w:rPr>
        <w:t xml:space="preserve">Подготовка </w:t>
      </w:r>
      <w:r w:rsidR="002A513D">
        <w:rPr>
          <w:sz w:val="32"/>
          <w:szCs w:val="32"/>
        </w:rPr>
        <w:t>рекомендаций по устранению выявленных дефектов.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60A2DD10" w:rsidR="003F7B60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="003F7B60"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</w:p>
    <w:p w14:paraId="1BFFE460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5A8E1197" w14:textId="1124826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обследование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6E4D289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Обследование строительных конструкций зданий и сооружений проводилось в </w:t>
      </w:r>
      <w:r w:rsidR="002A513D">
        <w:rPr>
          <w:sz w:val="32"/>
          <w:szCs w:val="32"/>
        </w:rPr>
        <w:t>два</w:t>
      </w:r>
      <w:r w:rsidRPr="003F7B60">
        <w:rPr>
          <w:sz w:val="32"/>
          <w:szCs w:val="32"/>
        </w:rPr>
        <w:t xml:space="preserve">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3AED483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</w:t>
      </w:r>
      <w:r w:rsidR="00485466">
        <w:rPr>
          <w:sz w:val="32"/>
          <w:szCs w:val="32"/>
        </w:rPr>
        <w:t>ом</w:t>
      </w:r>
      <w:r w:rsidRPr="003F7B60">
        <w:rPr>
          <w:sz w:val="32"/>
          <w:szCs w:val="32"/>
        </w:rPr>
        <w:t xml:space="preserve"> произведен внешний осмотр </w:t>
      </w:r>
      <w:r w:rsidR="002A513D">
        <w:rPr>
          <w:sz w:val="32"/>
          <w:szCs w:val="32"/>
        </w:rPr>
        <w:t>объекта</w:t>
      </w:r>
      <w:r w:rsidRPr="003F7B60">
        <w:rPr>
          <w:sz w:val="32"/>
          <w:szCs w:val="32"/>
        </w:rPr>
        <w:t xml:space="preserve"> с выборочным фиксированием на цифровую камеру, что соответствует требованиям СП 13-102-2003 п. 7.2 </w:t>
      </w:r>
    </w:p>
    <w:p w14:paraId="5724B775" w14:textId="246790FE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E7439A8" w:rsid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</w:t>
      </w:r>
      <w:proofErr w:type="spellStart"/>
      <w:r w:rsidRPr="003F7B60">
        <w:rPr>
          <w:sz w:val="32"/>
          <w:szCs w:val="32"/>
        </w:rPr>
        <w:t>Госархстройнадзора</w:t>
      </w:r>
      <w:proofErr w:type="spellEnd"/>
      <w:r w:rsidRPr="003F7B60">
        <w:rPr>
          <w:sz w:val="32"/>
          <w:szCs w:val="32"/>
        </w:rPr>
        <w:t xml:space="preserve"> России 17 ноября 1993 г.)» устанавливает основные понятия, термины и определения, в рамках установленных границ понятий:</w:t>
      </w:r>
    </w:p>
    <w:p w14:paraId="7C5A58EF" w14:textId="77777777" w:rsidR="00EE3CDF" w:rsidRPr="003F7B60" w:rsidRDefault="00EE3CDF" w:rsidP="002B2ADA">
      <w:pPr>
        <w:jc w:val="left"/>
        <w:rPr>
          <w:sz w:val="32"/>
          <w:szCs w:val="32"/>
        </w:rPr>
      </w:pPr>
    </w:p>
    <w:p w14:paraId="496DAB15" w14:textId="77777777" w:rsidR="00485466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</w:p>
    <w:p w14:paraId="321EFFA6" w14:textId="0F491ABA" w:rsidR="003F7B60" w:rsidRPr="003F7B60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="003F7B60" w:rsidRPr="003F7B60">
        <w:rPr>
          <w:sz w:val="32"/>
          <w:szCs w:val="32"/>
        </w:rPr>
        <w:t xml:space="preserve">ефект, при наличии которого </w:t>
      </w:r>
      <w:bookmarkStart w:id="2" w:name="_Hlk515212141"/>
      <w:r w:rsidR="003F7B60"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2"/>
      <w:r w:rsidR="003F7B60"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66212032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1FDD00B2" w14:textId="151B8E7E" w:rsidR="00EE3CDF" w:rsidRDefault="00EE3CDF" w:rsidP="002B2ADA">
      <w:pPr>
        <w:jc w:val="left"/>
        <w:rPr>
          <w:sz w:val="32"/>
          <w:szCs w:val="32"/>
        </w:rPr>
      </w:pPr>
    </w:p>
    <w:p w14:paraId="130010AB" w14:textId="77777777" w:rsidR="00485466" w:rsidRDefault="00485466" w:rsidP="002B2ADA">
      <w:pPr>
        <w:jc w:val="left"/>
        <w:rPr>
          <w:sz w:val="32"/>
          <w:szCs w:val="32"/>
        </w:rPr>
      </w:pPr>
      <w:r w:rsidRPr="00485466">
        <w:rPr>
          <w:b/>
          <w:sz w:val="32"/>
          <w:szCs w:val="32"/>
        </w:rPr>
        <w:t>Критический дефект (при выполнении (СМР)</w:t>
      </w:r>
      <w:r w:rsidRPr="00485466">
        <w:rPr>
          <w:sz w:val="32"/>
          <w:szCs w:val="32"/>
        </w:rPr>
        <w:t xml:space="preserve"> </w:t>
      </w:r>
    </w:p>
    <w:p w14:paraId="5D3636A3" w14:textId="62C3F7A3" w:rsidR="00485466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Pr="00485466">
        <w:rPr>
          <w:sz w:val="32"/>
          <w:szCs w:val="32"/>
        </w:rPr>
        <w:t>ефект,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38C0B0AF" w14:textId="0F66C653" w:rsidR="005000AE" w:rsidRDefault="005000AE" w:rsidP="002B2ADA">
      <w:pPr>
        <w:jc w:val="left"/>
        <w:rPr>
          <w:sz w:val="32"/>
          <w:szCs w:val="32"/>
        </w:rPr>
      </w:pPr>
    </w:p>
    <w:p w14:paraId="124ADB2B" w14:textId="77777777" w:rsidR="00C81AD2" w:rsidRPr="00C81AD2" w:rsidRDefault="00C81AD2" w:rsidP="00C81AD2">
      <w:pPr>
        <w:jc w:val="left"/>
        <w:rPr>
          <w:b/>
          <w:sz w:val="32"/>
          <w:szCs w:val="32"/>
        </w:rPr>
      </w:pPr>
      <w:r w:rsidRPr="00C81AD2">
        <w:rPr>
          <w:b/>
          <w:sz w:val="32"/>
          <w:szCs w:val="32"/>
        </w:rPr>
        <w:t>Ограниченно-работоспособное техническое состояние:</w:t>
      </w:r>
    </w:p>
    <w:p w14:paraId="74D30EDA" w14:textId="4D11FF19" w:rsidR="00C81AD2" w:rsidRDefault="00C81AD2" w:rsidP="00C81AD2">
      <w:pPr>
        <w:jc w:val="left"/>
        <w:rPr>
          <w:sz w:val="32"/>
          <w:szCs w:val="32"/>
        </w:rPr>
      </w:pPr>
      <w:r w:rsidRPr="00C81AD2">
        <w:rPr>
          <w:sz w:val="32"/>
          <w:szCs w:val="32"/>
        </w:rP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</w:t>
      </w:r>
      <w:r w:rsidRPr="00C81AD2">
        <w:rPr>
          <w:sz w:val="32"/>
          <w:szCs w:val="32"/>
        </w:rPr>
        <w:lastRenderedPageBreak/>
        <w:t>опасность внезапного разрушения, потери устойчивости или опрокидывания, и функционирование конструкций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46745240" w14:textId="77777777" w:rsidR="00C81AD2" w:rsidRDefault="00C81AD2" w:rsidP="00C81AD2">
      <w:pPr>
        <w:jc w:val="left"/>
        <w:rPr>
          <w:sz w:val="32"/>
          <w:szCs w:val="32"/>
        </w:rPr>
      </w:pPr>
    </w:p>
    <w:p w14:paraId="419E3C4B" w14:textId="1BF14CF0" w:rsidR="005F388B" w:rsidRPr="008D0410" w:rsidRDefault="005F388B" w:rsidP="002B2ADA">
      <w:pPr>
        <w:jc w:val="left"/>
        <w:rPr>
          <w:b/>
          <w:sz w:val="32"/>
          <w:szCs w:val="32"/>
        </w:rPr>
      </w:pPr>
      <w:r w:rsidRPr="008D0410">
        <w:rPr>
          <w:b/>
          <w:sz w:val="32"/>
          <w:szCs w:val="32"/>
        </w:rPr>
        <w:t>При обследовании объекта</w:t>
      </w:r>
      <w:r w:rsidR="008D0410" w:rsidRPr="008D0410">
        <w:rPr>
          <w:b/>
          <w:sz w:val="32"/>
          <w:szCs w:val="32"/>
        </w:rPr>
        <w:t xml:space="preserve"> </w:t>
      </w:r>
      <w:r w:rsidR="00117D53" w:rsidRPr="008D0410">
        <w:rPr>
          <w:b/>
          <w:sz w:val="32"/>
          <w:szCs w:val="32"/>
        </w:rPr>
        <w:t xml:space="preserve">были </w:t>
      </w:r>
      <w:r w:rsidRPr="008D0410">
        <w:rPr>
          <w:b/>
          <w:sz w:val="32"/>
          <w:szCs w:val="32"/>
        </w:rPr>
        <w:t>выявлены следующие дефекты</w:t>
      </w:r>
      <w:r w:rsidR="00117D53" w:rsidRPr="008D0410">
        <w:rPr>
          <w:b/>
          <w:sz w:val="32"/>
          <w:szCs w:val="32"/>
        </w:rPr>
        <w:t>:</w:t>
      </w:r>
    </w:p>
    <w:p w14:paraId="6E7BE482" w14:textId="77777777" w:rsidR="005F388B" w:rsidRPr="003F7B60" w:rsidRDefault="005F388B" w:rsidP="002B2ADA">
      <w:pPr>
        <w:jc w:val="left"/>
        <w:rPr>
          <w:sz w:val="32"/>
          <w:szCs w:val="32"/>
        </w:rPr>
      </w:pPr>
    </w:p>
    <w:p w14:paraId="522C3635" w14:textId="78FD4473" w:rsidR="004149FF" w:rsidRDefault="00D962C4" w:rsidP="00357289">
      <w:pPr>
        <w:jc w:val="left"/>
        <w:rPr>
          <w:sz w:val="32"/>
          <w:szCs w:val="32"/>
          <w:u w:val="single"/>
        </w:rPr>
      </w:pPr>
      <w:r w:rsidRPr="00D962C4">
        <w:rPr>
          <w:sz w:val="32"/>
          <w:szCs w:val="32"/>
          <w:u w:val="single"/>
        </w:rPr>
        <w:t>Гараж.</w:t>
      </w:r>
    </w:p>
    <w:p w14:paraId="2737DD79" w14:textId="77777777" w:rsidR="00D962C4" w:rsidRPr="00D962C4" w:rsidRDefault="00D962C4" w:rsidP="00357289">
      <w:pPr>
        <w:jc w:val="left"/>
        <w:rPr>
          <w:sz w:val="32"/>
          <w:szCs w:val="32"/>
          <w:u w:val="single"/>
        </w:rPr>
      </w:pPr>
    </w:p>
    <w:p w14:paraId="02403AE4" w14:textId="1F55063C" w:rsidR="00357289" w:rsidRDefault="00357289" w:rsidP="00357289">
      <w:pPr>
        <w:jc w:val="left"/>
        <w:rPr>
          <w:b/>
          <w:sz w:val="32"/>
          <w:szCs w:val="32"/>
        </w:rPr>
      </w:pPr>
      <w:r w:rsidRPr="00357289">
        <w:rPr>
          <w:sz w:val="32"/>
          <w:szCs w:val="32"/>
        </w:rPr>
        <w:t>1.</w:t>
      </w:r>
      <w:r w:rsidRPr="00357289">
        <w:rPr>
          <w:sz w:val="32"/>
          <w:szCs w:val="32"/>
        </w:rPr>
        <w:tab/>
        <w:t>Разрушение наружной облицовки гаража.</w:t>
      </w:r>
      <w:r w:rsidR="00361DA5">
        <w:rPr>
          <w:sz w:val="32"/>
          <w:szCs w:val="32"/>
        </w:rPr>
        <w:t xml:space="preserve"> </w:t>
      </w:r>
      <w:r w:rsidR="00361DA5" w:rsidRPr="00361DA5">
        <w:rPr>
          <w:b/>
          <w:sz w:val="32"/>
          <w:szCs w:val="32"/>
        </w:rPr>
        <w:t>Значительный дефект</w:t>
      </w:r>
    </w:p>
    <w:p w14:paraId="1BDCE412" w14:textId="77777777" w:rsidR="00011AA0" w:rsidRPr="00361DA5" w:rsidRDefault="00011AA0" w:rsidP="00357289">
      <w:pPr>
        <w:jc w:val="left"/>
        <w:rPr>
          <w:b/>
          <w:sz w:val="32"/>
          <w:szCs w:val="32"/>
        </w:rPr>
      </w:pPr>
    </w:p>
    <w:p w14:paraId="751FED01" w14:textId="60EDC6A1" w:rsidR="00357289" w:rsidRDefault="00357289" w:rsidP="00357289">
      <w:pPr>
        <w:jc w:val="left"/>
        <w:rPr>
          <w:b/>
          <w:sz w:val="32"/>
          <w:szCs w:val="32"/>
        </w:rPr>
      </w:pPr>
      <w:r w:rsidRPr="00357289">
        <w:rPr>
          <w:sz w:val="32"/>
          <w:szCs w:val="32"/>
        </w:rPr>
        <w:t>2.</w:t>
      </w:r>
      <w:r w:rsidRPr="00357289">
        <w:rPr>
          <w:sz w:val="32"/>
          <w:szCs w:val="32"/>
        </w:rPr>
        <w:tab/>
      </w:r>
      <w:bookmarkStart w:id="3" w:name="_Hlk7145438"/>
      <w:r w:rsidRPr="00357289">
        <w:rPr>
          <w:sz w:val="32"/>
          <w:szCs w:val="32"/>
        </w:rPr>
        <w:t xml:space="preserve">Разрушение некачественного раствора </w:t>
      </w:r>
      <w:r w:rsidR="00D962C4">
        <w:rPr>
          <w:sz w:val="32"/>
          <w:szCs w:val="32"/>
        </w:rPr>
        <w:t xml:space="preserve">кирпичной </w:t>
      </w:r>
      <w:r w:rsidRPr="00357289">
        <w:rPr>
          <w:sz w:val="32"/>
          <w:szCs w:val="32"/>
        </w:rPr>
        <w:t>кладки цоколя</w:t>
      </w:r>
      <w:bookmarkEnd w:id="3"/>
      <w:r w:rsidRPr="00357289">
        <w:rPr>
          <w:sz w:val="32"/>
          <w:szCs w:val="32"/>
        </w:rPr>
        <w:t>.</w:t>
      </w:r>
      <w:r w:rsidR="00361DA5">
        <w:rPr>
          <w:sz w:val="32"/>
          <w:szCs w:val="32"/>
        </w:rPr>
        <w:t xml:space="preserve"> </w:t>
      </w:r>
      <w:r w:rsidR="00361DA5" w:rsidRPr="00361DA5">
        <w:rPr>
          <w:b/>
          <w:sz w:val="32"/>
          <w:szCs w:val="32"/>
        </w:rPr>
        <w:t>Критический дефект.</w:t>
      </w:r>
    </w:p>
    <w:p w14:paraId="1CE9F837" w14:textId="77777777" w:rsidR="00011AA0" w:rsidRPr="00357289" w:rsidRDefault="00011AA0" w:rsidP="00357289">
      <w:pPr>
        <w:jc w:val="left"/>
        <w:rPr>
          <w:sz w:val="32"/>
          <w:szCs w:val="32"/>
        </w:rPr>
      </w:pPr>
    </w:p>
    <w:p w14:paraId="6FAA1D17" w14:textId="56E414C5" w:rsidR="00D962C4" w:rsidRDefault="00357289" w:rsidP="00357289">
      <w:pPr>
        <w:jc w:val="left"/>
        <w:rPr>
          <w:b/>
          <w:sz w:val="32"/>
          <w:szCs w:val="32"/>
        </w:rPr>
      </w:pPr>
      <w:r w:rsidRPr="00357289">
        <w:rPr>
          <w:sz w:val="32"/>
          <w:szCs w:val="32"/>
        </w:rPr>
        <w:t>3.</w:t>
      </w:r>
      <w:r w:rsidRPr="00357289">
        <w:rPr>
          <w:sz w:val="32"/>
          <w:szCs w:val="32"/>
        </w:rPr>
        <w:tab/>
        <w:t xml:space="preserve">Разрушение плит перекрытия. </w:t>
      </w:r>
      <w:r w:rsidR="00D962C4">
        <w:rPr>
          <w:sz w:val="32"/>
          <w:szCs w:val="32"/>
        </w:rPr>
        <w:t>(Р</w:t>
      </w:r>
      <w:r w:rsidRPr="00357289">
        <w:rPr>
          <w:sz w:val="32"/>
          <w:szCs w:val="32"/>
        </w:rPr>
        <w:t>аскрытие трещин до 10мм, коррозия арматуры.</w:t>
      </w:r>
      <w:r w:rsidR="00361DA5" w:rsidRPr="00361DA5">
        <w:t xml:space="preserve"> </w:t>
      </w:r>
      <w:r w:rsidR="00361DA5" w:rsidRPr="00361DA5">
        <w:rPr>
          <w:b/>
          <w:sz w:val="32"/>
          <w:szCs w:val="32"/>
        </w:rPr>
        <w:t>Критический дефект</w:t>
      </w:r>
    </w:p>
    <w:p w14:paraId="06FDABA7" w14:textId="77777777" w:rsidR="00011AA0" w:rsidRPr="00361DA5" w:rsidRDefault="00011AA0" w:rsidP="00357289">
      <w:pPr>
        <w:jc w:val="left"/>
        <w:rPr>
          <w:b/>
          <w:sz w:val="32"/>
          <w:szCs w:val="32"/>
        </w:rPr>
      </w:pPr>
    </w:p>
    <w:p w14:paraId="64D437B3" w14:textId="34177836" w:rsidR="00357289" w:rsidRPr="00357289" w:rsidRDefault="00D962C4" w:rsidP="00357289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4. Не выполнена </w:t>
      </w:r>
      <w:r w:rsidR="00357289" w:rsidRPr="00357289">
        <w:rPr>
          <w:sz w:val="32"/>
          <w:szCs w:val="32"/>
        </w:rPr>
        <w:t>гидроизоляция покрытия</w:t>
      </w:r>
      <w:r>
        <w:rPr>
          <w:sz w:val="32"/>
          <w:szCs w:val="32"/>
        </w:rPr>
        <w:t xml:space="preserve"> постройки гаража.</w:t>
      </w:r>
      <w:r w:rsidR="00361DA5" w:rsidRPr="00361DA5">
        <w:t xml:space="preserve"> </w:t>
      </w:r>
      <w:r w:rsidR="00361DA5" w:rsidRPr="00361DA5">
        <w:rPr>
          <w:b/>
          <w:sz w:val="32"/>
          <w:szCs w:val="32"/>
        </w:rPr>
        <w:t>Значительный дефект</w:t>
      </w:r>
    </w:p>
    <w:p w14:paraId="6927C1B4" w14:textId="77777777" w:rsidR="00D962C4" w:rsidRDefault="00D962C4" w:rsidP="00357289">
      <w:pPr>
        <w:jc w:val="left"/>
        <w:rPr>
          <w:sz w:val="32"/>
          <w:szCs w:val="32"/>
        </w:rPr>
      </w:pPr>
    </w:p>
    <w:p w14:paraId="7440A0F5" w14:textId="29A3DFF2" w:rsidR="00D962C4" w:rsidRDefault="00D962C4" w:rsidP="00357289">
      <w:pPr>
        <w:jc w:val="left"/>
        <w:rPr>
          <w:sz w:val="32"/>
          <w:szCs w:val="32"/>
          <w:u w:val="single"/>
        </w:rPr>
      </w:pPr>
      <w:r w:rsidRPr="00D962C4">
        <w:rPr>
          <w:sz w:val="32"/>
          <w:szCs w:val="32"/>
          <w:u w:val="single"/>
        </w:rPr>
        <w:t>Жилой дом.</w:t>
      </w:r>
    </w:p>
    <w:p w14:paraId="0ED2FE84" w14:textId="77777777" w:rsidR="00D962C4" w:rsidRPr="00D962C4" w:rsidRDefault="00D962C4" w:rsidP="00357289">
      <w:pPr>
        <w:jc w:val="left"/>
        <w:rPr>
          <w:sz w:val="32"/>
          <w:szCs w:val="32"/>
          <w:u w:val="single"/>
        </w:rPr>
      </w:pPr>
    </w:p>
    <w:p w14:paraId="3E2B6C5F" w14:textId="52571750" w:rsidR="00357289" w:rsidRDefault="00D962C4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1. </w:t>
      </w:r>
      <w:r w:rsidR="00357289" w:rsidRPr="00357289">
        <w:rPr>
          <w:sz w:val="32"/>
          <w:szCs w:val="32"/>
        </w:rPr>
        <w:t>Эркер</w:t>
      </w:r>
      <w:r>
        <w:rPr>
          <w:sz w:val="32"/>
          <w:szCs w:val="32"/>
        </w:rPr>
        <w:t xml:space="preserve"> </w:t>
      </w:r>
      <w:r w:rsidR="00357289" w:rsidRPr="00357289">
        <w:rPr>
          <w:sz w:val="32"/>
          <w:szCs w:val="32"/>
        </w:rPr>
        <w:t xml:space="preserve">дома </w:t>
      </w:r>
      <w:r>
        <w:rPr>
          <w:sz w:val="32"/>
          <w:szCs w:val="32"/>
        </w:rPr>
        <w:t>не утеплен (</w:t>
      </w:r>
      <w:r w:rsidR="00357289" w:rsidRPr="00357289">
        <w:rPr>
          <w:sz w:val="32"/>
          <w:szCs w:val="32"/>
        </w:rPr>
        <w:t xml:space="preserve">выложен полнотелым </w:t>
      </w:r>
      <w:proofErr w:type="spellStart"/>
      <w:r w:rsidR="00357289" w:rsidRPr="00357289">
        <w:rPr>
          <w:sz w:val="32"/>
          <w:szCs w:val="32"/>
        </w:rPr>
        <w:t>кирпич</w:t>
      </w:r>
      <w:r>
        <w:rPr>
          <w:sz w:val="32"/>
          <w:szCs w:val="32"/>
        </w:rPr>
        <w:t>е</w:t>
      </w:r>
      <w:r w:rsidR="00357289" w:rsidRPr="00357289">
        <w:rPr>
          <w:sz w:val="32"/>
          <w:szCs w:val="32"/>
        </w:rPr>
        <w:t>м</w:t>
      </w:r>
      <w:proofErr w:type="spellEnd"/>
      <w:r w:rsidR="00357289" w:rsidRPr="00357289">
        <w:rPr>
          <w:sz w:val="32"/>
          <w:szCs w:val="32"/>
        </w:rPr>
        <w:t xml:space="preserve"> толщиной 380мм</w:t>
      </w:r>
      <w:r>
        <w:rPr>
          <w:sz w:val="32"/>
          <w:szCs w:val="32"/>
        </w:rPr>
        <w:t xml:space="preserve"> без утепления)</w:t>
      </w:r>
      <w:r w:rsidR="00357289" w:rsidRPr="00357289">
        <w:rPr>
          <w:sz w:val="32"/>
          <w:szCs w:val="32"/>
        </w:rPr>
        <w:t>.</w:t>
      </w:r>
      <w:r w:rsidR="00361DA5" w:rsidRPr="00361DA5">
        <w:t xml:space="preserve"> </w:t>
      </w:r>
      <w:r w:rsidR="00361DA5" w:rsidRPr="00361DA5">
        <w:rPr>
          <w:b/>
          <w:sz w:val="32"/>
          <w:szCs w:val="32"/>
        </w:rPr>
        <w:t>Значительный дефект</w:t>
      </w:r>
    </w:p>
    <w:p w14:paraId="72262CA7" w14:textId="77777777" w:rsidR="005C7BB0" w:rsidRPr="00361DA5" w:rsidRDefault="005C7BB0" w:rsidP="00357289">
      <w:pPr>
        <w:jc w:val="left"/>
        <w:rPr>
          <w:b/>
          <w:sz w:val="32"/>
          <w:szCs w:val="32"/>
        </w:rPr>
      </w:pPr>
    </w:p>
    <w:p w14:paraId="04D91586" w14:textId="18821F95" w:rsidR="00D962C4" w:rsidRDefault="00D962C4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2. Не предусмотрена </w:t>
      </w:r>
      <w:r w:rsidR="00357289" w:rsidRPr="00357289">
        <w:rPr>
          <w:sz w:val="32"/>
          <w:szCs w:val="32"/>
        </w:rPr>
        <w:t>вентиляция тех</w:t>
      </w:r>
      <w:r>
        <w:rPr>
          <w:sz w:val="32"/>
          <w:szCs w:val="32"/>
        </w:rPr>
        <w:t xml:space="preserve">нического </w:t>
      </w:r>
      <w:r w:rsidR="00357289" w:rsidRPr="00357289">
        <w:rPr>
          <w:sz w:val="32"/>
          <w:szCs w:val="32"/>
        </w:rPr>
        <w:t>подполья.</w:t>
      </w:r>
      <w:r w:rsidR="00361DA5" w:rsidRPr="00361DA5">
        <w:t xml:space="preserve"> </w:t>
      </w:r>
      <w:r w:rsidR="00361DA5" w:rsidRPr="00361DA5">
        <w:rPr>
          <w:b/>
          <w:sz w:val="32"/>
          <w:szCs w:val="32"/>
        </w:rPr>
        <w:t>Значительный дефект</w:t>
      </w:r>
    </w:p>
    <w:p w14:paraId="5302541F" w14:textId="77777777" w:rsidR="005C7BB0" w:rsidRPr="00361DA5" w:rsidRDefault="005C7BB0" w:rsidP="00357289">
      <w:pPr>
        <w:jc w:val="left"/>
        <w:rPr>
          <w:b/>
          <w:sz w:val="32"/>
          <w:szCs w:val="32"/>
        </w:rPr>
      </w:pPr>
    </w:p>
    <w:p w14:paraId="70FB3505" w14:textId="1B61FD8F" w:rsidR="00D962C4" w:rsidRDefault="00D962C4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3. </w:t>
      </w:r>
      <w:r w:rsidR="00357289" w:rsidRPr="00357289">
        <w:rPr>
          <w:sz w:val="32"/>
          <w:szCs w:val="32"/>
        </w:rPr>
        <w:t xml:space="preserve"> Над тех</w:t>
      </w:r>
      <w:r>
        <w:rPr>
          <w:sz w:val="32"/>
          <w:szCs w:val="32"/>
        </w:rPr>
        <w:t xml:space="preserve">ническим </w:t>
      </w:r>
      <w:r w:rsidR="00357289" w:rsidRPr="00357289">
        <w:rPr>
          <w:sz w:val="32"/>
          <w:szCs w:val="32"/>
        </w:rPr>
        <w:t>подпольем уложены пустотные плиты перекрытия</w:t>
      </w:r>
      <w:r>
        <w:rPr>
          <w:sz w:val="32"/>
          <w:szCs w:val="32"/>
        </w:rPr>
        <w:t>,</w:t>
      </w:r>
      <w:r w:rsidR="00357289" w:rsidRPr="00357289">
        <w:rPr>
          <w:sz w:val="32"/>
          <w:szCs w:val="32"/>
        </w:rPr>
        <w:t xml:space="preserve"> увлажне</w:t>
      </w:r>
      <w:r>
        <w:rPr>
          <w:sz w:val="32"/>
          <w:szCs w:val="32"/>
        </w:rPr>
        <w:t>н</w:t>
      </w:r>
      <w:r w:rsidR="007F5E56">
        <w:rPr>
          <w:sz w:val="32"/>
          <w:szCs w:val="32"/>
        </w:rPr>
        <w:t>н</w:t>
      </w:r>
      <w:r>
        <w:rPr>
          <w:sz w:val="32"/>
          <w:szCs w:val="32"/>
        </w:rPr>
        <w:t>ые</w:t>
      </w:r>
      <w:r w:rsidR="00357289" w:rsidRPr="00357289">
        <w:rPr>
          <w:sz w:val="32"/>
          <w:szCs w:val="32"/>
        </w:rPr>
        <w:t xml:space="preserve"> капиллярной влагой. </w:t>
      </w:r>
      <w:bookmarkStart w:id="4" w:name="_Hlk7113008"/>
      <w:r w:rsidR="00361DA5" w:rsidRPr="00361DA5">
        <w:rPr>
          <w:b/>
          <w:sz w:val="32"/>
          <w:szCs w:val="32"/>
        </w:rPr>
        <w:t>Значительный дефект</w:t>
      </w:r>
    </w:p>
    <w:p w14:paraId="194917B1" w14:textId="77777777" w:rsidR="005C7BB0" w:rsidRPr="00361DA5" w:rsidRDefault="005C7BB0" w:rsidP="00357289">
      <w:pPr>
        <w:jc w:val="left"/>
        <w:rPr>
          <w:b/>
          <w:sz w:val="32"/>
          <w:szCs w:val="32"/>
        </w:rPr>
      </w:pPr>
    </w:p>
    <w:bookmarkEnd w:id="4"/>
    <w:p w14:paraId="22E94278" w14:textId="33498008" w:rsidR="00357289" w:rsidRDefault="00D962C4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4. </w:t>
      </w:r>
      <w:r w:rsidR="00357289" w:rsidRPr="00357289">
        <w:rPr>
          <w:sz w:val="32"/>
          <w:szCs w:val="32"/>
        </w:rPr>
        <w:t xml:space="preserve">На отдельных плитах перекрытия </w:t>
      </w:r>
      <w:r>
        <w:rPr>
          <w:sz w:val="32"/>
          <w:szCs w:val="32"/>
        </w:rPr>
        <w:t xml:space="preserve">выявлено ненормативная толщина защитного слоя бетона и рабочая арматура с признаками коррозии. </w:t>
      </w:r>
      <w:r w:rsidR="00361DA5" w:rsidRPr="00361DA5">
        <w:rPr>
          <w:b/>
          <w:sz w:val="32"/>
          <w:szCs w:val="32"/>
        </w:rPr>
        <w:t>Критический дефект</w:t>
      </w:r>
    </w:p>
    <w:p w14:paraId="25C189FA" w14:textId="77777777" w:rsidR="00C2665D" w:rsidRPr="00361DA5" w:rsidRDefault="00C2665D" w:rsidP="00357289">
      <w:pPr>
        <w:jc w:val="left"/>
        <w:rPr>
          <w:b/>
          <w:sz w:val="32"/>
          <w:szCs w:val="32"/>
        </w:rPr>
      </w:pPr>
    </w:p>
    <w:p w14:paraId="668D2ECB" w14:textId="087F1A9C" w:rsidR="00D962C4" w:rsidRDefault="00D962C4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5. </w:t>
      </w:r>
      <w:r w:rsidR="00357289" w:rsidRPr="00357289">
        <w:rPr>
          <w:sz w:val="32"/>
          <w:szCs w:val="32"/>
        </w:rPr>
        <w:t xml:space="preserve">Монолитные участки между плит перекрытия </w:t>
      </w:r>
      <w:r w:rsidR="007F5E56">
        <w:rPr>
          <w:sz w:val="32"/>
          <w:szCs w:val="32"/>
        </w:rPr>
        <w:t>выполнены</w:t>
      </w:r>
      <w:r w:rsidR="00357289" w:rsidRPr="00357289">
        <w:rPr>
          <w:sz w:val="32"/>
          <w:szCs w:val="32"/>
        </w:rPr>
        <w:t xml:space="preserve"> без </w:t>
      </w:r>
      <w:r>
        <w:rPr>
          <w:sz w:val="32"/>
          <w:szCs w:val="32"/>
        </w:rPr>
        <w:t>вибрирования</w:t>
      </w:r>
      <w:r w:rsidR="00357289" w:rsidRPr="00357289">
        <w:rPr>
          <w:sz w:val="32"/>
          <w:szCs w:val="32"/>
        </w:rPr>
        <w:t xml:space="preserve"> бетона. </w:t>
      </w:r>
      <w:r w:rsidR="00361DA5" w:rsidRPr="00361DA5">
        <w:rPr>
          <w:b/>
          <w:sz w:val="32"/>
          <w:szCs w:val="32"/>
        </w:rPr>
        <w:t>Критический дефект</w:t>
      </w:r>
    </w:p>
    <w:p w14:paraId="0F2C9716" w14:textId="77777777" w:rsidR="005C7BB0" w:rsidRDefault="005C7BB0" w:rsidP="00357289">
      <w:pPr>
        <w:jc w:val="left"/>
        <w:rPr>
          <w:sz w:val="32"/>
          <w:szCs w:val="32"/>
        </w:rPr>
      </w:pPr>
    </w:p>
    <w:p w14:paraId="69A7B3C8" w14:textId="2F653F1E" w:rsidR="00357289" w:rsidRDefault="00D962C4" w:rsidP="00357289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="00357289" w:rsidRPr="00357289">
        <w:rPr>
          <w:sz w:val="32"/>
          <w:szCs w:val="32"/>
        </w:rPr>
        <w:t xml:space="preserve">В нижних </w:t>
      </w:r>
      <w:r>
        <w:rPr>
          <w:sz w:val="32"/>
          <w:szCs w:val="32"/>
        </w:rPr>
        <w:t xml:space="preserve">(рабочих) </w:t>
      </w:r>
      <w:r w:rsidR="00357289" w:rsidRPr="00357289">
        <w:rPr>
          <w:sz w:val="32"/>
          <w:szCs w:val="32"/>
        </w:rPr>
        <w:t xml:space="preserve">зонах </w:t>
      </w:r>
      <w:r w:rsidRPr="00D962C4">
        <w:rPr>
          <w:sz w:val="32"/>
          <w:szCs w:val="32"/>
        </w:rPr>
        <w:t>выявлен</w:t>
      </w:r>
      <w:r>
        <w:rPr>
          <w:sz w:val="32"/>
          <w:szCs w:val="32"/>
        </w:rPr>
        <w:t xml:space="preserve">а </w:t>
      </w:r>
      <w:r w:rsidRPr="00D962C4">
        <w:rPr>
          <w:sz w:val="32"/>
          <w:szCs w:val="32"/>
        </w:rPr>
        <w:t>ненормативная толщина защитного слоя бетона</w:t>
      </w:r>
      <w:r w:rsidR="00361DA5">
        <w:rPr>
          <w:sz w:val="32"/>
          <w:szCs w:val="32"/>
        </w:rPr>
        <w:t>.</w:t>
      </w:r>
      <w:r w:rsidR="00357289" w:rsidRPr="00D962C4">
        <w:rPr>
          <w:color w:val="0070C0"/>
          <w:sz w:val="32"/>
          <w:szCs w:val="32"/>
        </w:rPr>
        <w:t xml:space="preserve"> </w:t>
      </w:r>
      <w:r w:rsidR="00361DA5" w:rsidRPr="00361DA5">
        <w:rPr>
          <w:b/>
          <w:sz w:val="32"/>
          <w:szCs w:val="32"/>
        </w:rPr>
        <w:t>Значительный дефект</w:t>
      </w:r>
      <w:r w:rsidR="00361DA5" w:rsidRPr="00361DA5">
        <w:rPr>
          <w:sz w:val="32"/>
          <w:szCs w:val="32"/>
        </w:rPr>
        <w:t xml:space="preserve"> </w:t>
      </w:r>
    </w:p>
    <w:p w14:paraId="5A331F0A" w14:textId="77777777" w:rsidR="005C7BB0" w:rsidRPr="00D962C4" w:rsidRDefault="005C7BB0" w:rsidP="00357289">
      <w:pPr>
        <w:jc w:val="left"/>
        <w:rPr>
          <w:color w:val="0070C0"/>
          <w:sz w:val="32"/>
          <w:szCs w:val="32"/>
        </w:rPr>
      </w:pPr>
    </w:p>
    <w:p w14:paraId="61A8F6B7" w14:textId="763AA4DC" w:rsidR="00357289" w:rsidRDefault="007977E1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7. Не выполнена гидроизоляция </w:t>
      </w:r>
      <w:r w:rsidR="00623352">
        <w:rPr>
          <w:sz w:val="32"/>
          <w:szCs w:val="32"/>
        </w:rPr>
        <w:t xml:space="preserve">и утепление сборного фундамента с монолитными участками. </w:t>
      </w:r>
      <w:r w:rsidR="00361DA5" w:rsidRPr="00361DA5">
        <w:rPr>
          <w:b/>
          <w:sz w:val="32"/>
          <w:szCs w:val="32"/>
        </w:rPr>
        <w:t>Значительный дефект</w:t>
      </w:r>
    </w:p>
    <w:p w14:paraId="42D39125" w14:textId="77777777" w:rsidR="005C7BB0" w:rsidRPr="00361DA5" w:rsidRDefault="005C7BB0" w:rsidP="00357289">
      <w:pPr>
        <w:jc w:val="left"/>
        <w:rPr>
          <w:b/>
          <w:sz w:val="32"/>
          <w:szCs w:val="32"/>
        </w:rPr>
      </w:pPr>
    </w:p>
    <w:p w14:paraId="386E5BB4" w14:textId="497410C8" w:rsidR="007F5E56" w:rsidRDefault="007F5E56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8. </w:t>
      </w:r>
      <w:r w:rsidR="00357289" w:rsidRPr="00357289">
        <w:rPr>
          <w:sz w:val="32"/>
          <w:szCs w:val="32"/>
        </w:rPr>
        <w:t xml:space="preserve">Отмостка </w:t>
      </w:r>
      <w:r>
        <w:rPr>
          <w:sz w:val="32"/>
          <w:szCs w:val="32"/>
        </w:rPr>
        <w:t>выполнена</w:t>
      </w:r>
      <w:r w:rsidR="00357289" w:rsidRPr="00357289">
        <w:rPr>
          <w:sz w:val="32"/>
          <w:szCs w:val="32"/>
        </w:rPr>
        <w:t xml:space="preserve"> с нарушени</w:t>
      </w:r>
      <w:r>
        <w:rPr>
          <w:sz w:val="32"/>
          <w:szCs w:val="32"/>
        </w:rPr>
        <w:t>я</w:t>
      </w:r>
      <w:r w:rsidR="00357289" w:rsidRPr="00357289">
        <w:rPr>
          <w:sz w:val="32"/>
          <w:szCs w:val="32"/>
        </w:rPr>
        <w:t>м</w:t>
      </w:r>
      <w:r>
        <w:rPr>
          <w:sz w:val="32"/>
          <w:szCs w:val="32"/>
        </w:rPr>
        <w:t>и СП (</w:t>
      </w:r>
      <w:r w:rsidRPr="007F5E56">
        <w:rPr>
          <w:sz w:val="32"/>
          <w:szCs w:val="32"/>
        </w:rPr>
        <w:t>отсутствует утепление и песчаное основание</w:t>
      </w:r>
      <w:r>
        <w:rPr>
          <w:sz w:val="32"/>
          <w:szCs w:val="32"/>
        </w:rPr>
        <w:t>)</w:t>
      </w:r>
      <w:r w:rsidRPr="007F5E56">
        <w:rPr>
          <w:sz w:val="32"/>
          <w:szCs w:val="32"/>
        </w:rPr>
        <w:t xml:space="preserve">. </w:t>
      </w:r>
      <w:r>
        <w:rPr>
          <w:sz w:val="32"/>
          <w:szCs w:val="32"/>
        </w:rPr>
        <w:t>Выявлена п</w:t>
      </w:r>
      <w:r w:rsidRPr="007F5E56">
        <w:rPr>
          <w:sz w:val="32"/>
          <w:szCs w:val="32"/>
        </w:rPr>
        <w:t>росадка из-за неуплотненного основания при обратной засыпке.</w:t>
      </w:r>
      <w:r w:rsidR="00450DE1" w:rsidRPr="00450DE1">
        <w:t xml:space="preserve"> </w:t>
      </w:r>
      <w:r w:rsidR="00450DE1" w:rsidRPr="00450DE1">
        <w:rPr>
          <w:b/>
          <w:sz w:val="32"/>
          <w:szCs w:val="32"/>
        </w:rPr>
        <w:t>Значительный дефект</w:t>
      </w:r>
    </w:p>
    <w:p w14:paraId="04B4A86B" w14:textId="77777777" w:rsidR="005C7BB0" w:rsidRPr="00450DE1" w:rsidRDefault="005C7BB0" w:rsidP="00357289">
      <w:pPr>
        <w:jc w:val="left"/>
        <w:rPr>
          <w:b/>
          <w:sz w:val="32"/>
          <w:szCs w:val="32"/>
        </w:rPr>
      </w:pPr>
    </w:p>
    <w:p w14:paraId="2A0DBC60" w14:textId="21ADC998" w:rsidR="00357289" w:rsidRDefault="007F5E56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9.</w:t>
      </w:r>
      <w:r w:rsidR="00357289" w:rsidRPr="00357289">
        <w:rPr>
          <w:sz w:val="32"/>
          <w:szCs w:val="32"/>
        </w:rPr>
        <w:t xml:space="preserve"> Обратная засыпка </w:t>
      </w:r>
      <w:r>
        <w:rPr>
          <w:sz w:val="32"/>
          <w:szCs w:val="32"/>
        </w:rPr>
        <w:t xml:space="preserve">фундаментов </w:t>
      </w:r>
      <w:r w:rsidR="00357289" w:rsidRPr="00357289">
        <w:rPr>
          <w:sz w:val="32"/>
          <w:szCs w:val="32"/>
        </w:rPr>
        <w:t>выполнена глиной и строительным мусором</w:t>
      </w:r>
      <w:r w:rsidR="00450DE1">
        <w:rPr>
          <w:sz w:val="32"/>
          <w:szCs w:val="32"/>
        </w:rPr>
        <w:t xml:space="preserve">. </w:t>
      </w:r>
      <w:r w:rsidR="00450DE1" w:rsidRPr="00450DE1">
        <w:rPr>
          <w:b/>
          <w:sz w:val="32"/>
          <w:szCs w:val="32"/>
        </w:rPr>
        <w:t>Значительный дефект</w:t>
      </w:r>
    </w:p>
    <w:p w14:paraId="231B92F4" w14:textId="77777777" w:rsidR="005C7BB0" w:rsidRPr="00450DE1" w:rsidRDefault="005C7BB0" w:rsidP="00357289">
      <w:pPr>
        <w:jc w:val="left"/>
        <w:rPr>
          <w:b/>
          <w:sz w:val="32"/>
          <w:szCs w:val="32"/>
        </w:rPr>
      </w:pPr>
    </w:p>
    <w:p w14:paraId="6653E228" w14:textId="73E16019" w:rsidR="00357289" w:rsidRDefault="007F5E56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10. Не выполнен кольцевой д</w:t>
      </w:r>
      <w:r w:rsidR="00357289" w:rsidRPr="00357289">
        <w:rPr>
          <w:sz w:val="32"/>
          <w:szCs w:val="32"/>
        </w:rPr>
        <w:t>ренаж.</w:t>
      </w:r>
      <w:r w:rsidR="00450DE1" w:rsidRPr="00450DE1">
        <w:t xml:space="preserve"> </w:t>
      </w:r>
      <w:r w:rsidR="00450DE1" w:rsidRPr="00450DE1">
        <w:rPr>
          <w:b/>
          <w:sz w:val="32"/>
          <w:szCs w:val="32"/>
        </w:rPr>
        <w:t>Значительный дефект</w:t>
      </w:r>
    </w:p>
    <w:p w14:paraId="28308789" w14:textId="77777777" w:rsidR="005C7BB0" w:rsidRPr="00450DE1" w:rsidRDefault="005C7BB0" w:rsidP="00357289">
      <w:pPr>
        <w:jc w:val="left"/>
        <w:rPr>
          <w:b/>
          <w:sz w:val="32"/>
          <w:szCs w:val="32"/>
        </w:rPr>
      </w:pPr>
    </w:p>
    <w:p w14:paraId="3B181271" w14:textId="00E62298" w:rsidR="00357289" w:rsidRDefault="007F5E56" w:rsidP="00357289">
      <w:pPr>
        <w:jc w:val="left"/>
        <w:rPr>
          <w:sz w:val="32"/>
          <w:szCs w:val="32"/>
        </w:rPr>
      </w:pPr>
      <w:r>
        <w:rPr>
          <w:sz w:val="32"/>
          <w:szCs w:val="32"/>
        </w:rPr>
        <w:t>11. Выявлено р</w:t>
      </w:r>
      <w:r w:rsidR="00357289" w:rsidRPr="00357289">
        <w:rPr>
          <w:sz w:val="32"/>
          <w:szCs w:val="32"/>
        </w:rPr>
        <w:t>азрушение отделки цоколя</w:t>
      </w:r>
      <w:r>
        <w:rPr>
          <w:sz w:val="32"/>
          <w:szCs w:val="32"/>
        </w:rPr>
        <w:t>.</w:t>
      </w:r>
      <w:r w:rsidR="00357289" w:rsidRPr="00357289">
        <w:rPr>
          <w:sz w:val="32"/>
          <w:szCs w:val="32"/>
        </w:rPr>
        <w:t xml:space="preserve"> </w:t>
      </w:r>
      <w:r w:rsidR="00450DE1" w:rsidRPr="00450DE1">
        <w:rPr>
          <w:b/>
          <w:sz w:val="32"/>
          <w:szCs w:val="32"/>
        </w:rPr>
        <w:t>Значительный дефект</w:t>
      </w:r>
      <w:r w:rsidR="00450DE1" w:rsidRPr="00450DE1">
        <w:rPr>
          <w:sz w:val="32"/>
          <w:szCs w:val="32"/>
        </w:rPr>
        <w:t xml:space="preserve"> </w:t>
      </w:r>
    </w:p>
    <w:p w14:paraId="17C9E388" w14:textId="77777777" w:rsidR="005C7BB0" w:rsidRPr="00357289" w:rsidRDefault="005C7BB0" w:rsidP="00357289">
      <w:pPr>
        <w:jc w:val="left"/>
        <w:rPr>
          <w:sz w:val="32"/>
          <w:szCs w:val="32"/>
        </w:rPr>
      </w:pPr>
    </w:p>
    <w:p w14:paraId="258840D6" w14:textId="372AA8BB" w:rsidR="00357289" w:rsidRDefault="007F5E56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12. </w:t>
      </w:r>
      <w:r w:rsidR="00357289" w:rsidRPr="00357289">
        <w:rPr>
          <w:sz w:val="32"/>
          <w:szCs w:val="32"/>
        </w:rPr>
        <w:t>Утепление чердака выполнено рулонным утеплителем без пароизоляции толщ</w:t>
      </w:r>
      <w:r>
        <w:rPr>
          <w:sz w:val="32"/>
          <w:szCs w:val="32"/>
        </w:rPr>
        <w:t xml:space="preserve">иной </w:t>
      </w:r>
      <w:r w:rsidR="00357289" w:rsidRPr="00357289">
        <w:rPr>
          <w:sz w:val="32"/>
          <w:szCs w:val="32"/>
        </w:rPr>
        <w:t xml:space="preserve">100мм по пустотным плитам перекрытия. </w:t>
      </w:r>
      <w:r w:rsidR="00450DE1" w:rsidRPr="00450DE1">
        <w:rPr>
          <w:b/>
          <w:sz w:val="32"/>
          <w:szCs w:val="32"/>
        </w:rPr>
        <w:t>Значительный дефект</w:t>
      </w:r>
    </w:p>
    <w:p w14:paraId="7A97E87B" w14:textId="77777777" w:rsidR="005C7BB0" w:rsidRPr="00450DE1" w:rsidRDefault="005C7BB0" w:rsidP="00357289">
      <w:pPr>
        <w:jc w:val="left"/>
        <w:rPr>
          <w:b/>
          <w:sz w:val="32"/>
          <w:szCs w:val="32"/>
        </w:rPr>
      </w:pPr>
    </w:p>
    <w:p w14:paraId="56ECB2D8" w14:textId="30BEB769" w:rsidR="007F5E56" w:rsidRDefault="007F5E56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13. </w:t>
      </w:r>
      <w:r w:rsidR="00357289" w:rsidRPr="00357289">
        <w:rPr>
          <w:sz w:val="32"/>
          <w:szCs w:val="32"/>
        </w:rPr>
        <w:t xml:space="preserve">Кровля не герметична, </w:t>
      </w:r>
      <w:r>
        <w:rPr>
          <w:sz w:val="32"/>
          <w:szCs w:val="32"/>
        </w:rPr>
        <w:t xml:space="preserve">выявлены </w:t>
      </w:r>
      <w:r w:rsidR="00357289" w:rsidRPr="00357289">
        <w:rPr>
          <w:sz w:val="32"/>
          <w:szCs w:val="32"/>
        </w:rPr>
        <w:t xml:space="preserve">повреждения гидроизоляции под металлочерепицей. </w:t>
      </w:r>
      <w:r w:rsidR="00450DE1" w:rsidRPr="00450DE1">
        <w:rPr>
          <w:b/>
          <w:sz w:val="32"/>
          <w:szCs w:val="32"/>
        </w:rPr>
        <w:t>Значительный дефект</w:t>
      </w:r>
    </w:p>
    <w:p w14:paraId="1F8F1362" w14:textId="77777777" w:rsidR="005C7BB0" w:rsidRDefault="005C7BB0" w:rsidP="00357289">
      <w:pPr>
        <w:jc w:val="left"/>
        <w:rPr>
          <w:sz w:val="32"/>
          <w:szCs w:val="32"/>
        </w:rPr>
      </w:pPr>
    </w:p>
    <w:p w14:paraId="4CDC1688" w14:textId="4EE76114" w:rsidR="007F5E56" w:rsidRDefault="007F5E56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14. </w:t>
      </w:r>
      <w:r w:rsidR="00357289" w:rsidRPr="00357289">
        <w:rPr>
          <w:sz w:val="32"/>
          <w:szCs w:val="32"/>
        </w:rPr>
        <w:t xml:space="preserve">Стропильная система имеет зазоры на стыках элементов до 10мм.  </w:t>
      </w:r>
      <w:r w:rsidR="00450DE1" w:rsidRPr="00450DE1">
        <w:rPr>
          <w:b/>
          <w:sz w:val="32"/>
          <w:szCs w:val="32"/>
        </w:rPr>
        <w:t>Значительный дефект</w:t>
      </w:r>
    </w:p>
    <w:p w14:paraId="1D842B3D" w14:textId="77777777" w:rsidR="005C7BB0" w:rsidRDefault="005C7BB0" w:rsidP="00357289">
      <w:pPr>
        <w:jc w:val="left"/>
        <w:rPr>
          <w:sz w:val="32"/>
          <w:szCs w:val="32"/>
        </w:rPr>
      </w:pPr>
    </w:p>
    <w:p w14:paraId="39581B62" w14:textId="041F55AC" w:rsidR="005C7BB0" w:rsidRDefault="007F5E56" w:rsidP="00357289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15. </w:t>
      </w:r>
      <w:r w:rsidR="00357289" w:rsidRPr="00357289">
        <w:rPr>
          <w:sz w:val="32"/>
          <w:szCs w:val="32"/>
        </w:rPr>
        <w:t xml:space="preserve">Протекают примыкания </w:t>
      </w:r>
      <w:r>
        <w:rPr>
          <w:sz w:val="32"/>
          <w:szCs w:val="32"/>
        </w:rPr>
        <w:t xml:space="preserve">кровли </w:t>
      </w:r>
      <w:r w:rsidR="00357289" w:rsidRPr="00357289">
        <w:rPr>
          <w:sz w:val="32"/>
          <w:szCs w:val="32"/>
        </w:rPr>
        <w:t xml:space="preserve">к дымоходам. </w:t>
      </w:r>
      <w:r w:rsidR="00450DE1" w:rsidRPr="00450DE1">
        <w:rPr>
          <w:b/>
          <w:sz w:val="32"/>
          <w:szCs w:val="32"/>
        </w:rPr>
        <w:t>Значительный дефект</w:t>
      </w:r>
      <w:r w:rsidR="00450DE1" w:rsidRPr="00450DE1">
        <w:rPr>
          <w:sz w:val="32"/>
          <w:szCs w:val="32"/>
        </w:rPr>
        <w:t xml:space="preserve"> </w:t>
      </w:r>
    </w:p>
    <w:p w14:paraId="41265D82" w14:textId="77777777" w:rsidR="005C7BB0" w:rsidRDefault="005C7BB0" w:rsidP="00357289">
      <w:pPr>
        <w:jc w:val="left"/>
        <w:rPr>
          <w:sz w:val="32"/>
          <w:szCs w:val="32"/>
        </w:rPr>
      </w:pPr>
    </w:p>
    <w:p w14:paraId="6EE2463D" w14:textId="7BE838BF" w:rsidR="00357289" w:rsidRDefault="007F5E56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16. </w:t>
      </w:r>
      <w:r w:rsidR="00357289" w:rsidRPr="00357289">
        <w:rPr>
          <w:sz w:val="32"/>
          <w:szCs w:val="32"/>
        </w:rPr>
        <w:t xml:space="preserve">Отсутствуют </w:t>
      </w:r>
      <w:r>
        <w:rPr>
          <w:sz w:val="32"/>
          <w:szCs w:val="32"/>
        </w:rPr>
        <w:t>защитные колпаки (</w:t>
      </w:r>
      <w:r w:rsidR="00357289" w:rsidRPr="00357289">
        <w:rPr>
          <w:sz w:val="32"/>
          <w:szCs w:val="32"/>
        </w:rPr>
        <w:t>флюгарки</w:t>
      </w:r>
      <w:r>
        <w:rPr>
          <w:sz w:val="32"/>
          <w:szCs w:val="32"/>
        </w:rPr>
        <w:t>) на дымоходах</w:t>
      </w:r>
      <w:r w:rsidR="00357289" w:rsidRPr="00357289">
        <w:rPr>
          <w:sz w:val="32"/>
          <w:szCs w:val="32"/>
        </w:rPr>
        <w:t xml:space="preserve">. </w:t>
      </w:r>
      <w:r w:rsidR="00450DE1" w:rsidRPr="00450DE1">
        <w:rPr>
          <w:b/>
          <w:sz w:val="32"/>
          <w:szCs w:val="32"/>
        </w:rPr>
        <w:t>Значительный дефект</w:t>
      </w:r>
    </w:p>
    <w:p w14:paraId="16D5F1BF" w14:textId="77777777" w:rsidR="00DB01AC" w:rsidRPr="00357289" w:rsidRDefault="00DB01AC" w:rsidP="00357289">
      <w:pPr>
        <w:jc w:val="left"/>
        <w:rPr>
          <w:sz w:val="32"/>
          <w:szCs w:val="32"/>
        </w:rPr>
      </w:pPr>
    </w:p>
    <w:p w14:paraId="03E1D961" w14:textId="0A5D05F4" w:rsidR="005C7BB0" w:rsidRDefault="007F5E56" w:rsidP="00357289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17. Не выполнены </w:t>
      </w:r>
      <w:r w:rsidR="00357289" w:rsidRPr="00357289">
        <w:rPr>
          <w:sz w:val="32"/>
          <w:szCs w:val="32"/>
        </w:rPr>
        <w:t xml:space="preserve">монолитные </w:t>
      </w:r>
      <w:r w:rsidRPr="007F5E56">
        <w:rPr>
          <w:sz w:val="32"/>
          <w:szCs w:val="32"/>
        </w:rPr>
        <w:t xml:space="preserve">опорные </w:t>
      </w:r>
      <w:r w:rsidR="00357289" w:rsidRPr="00357289">
        <w:rPr>
          <w:sz w:val="32"/>
          <w:szCs w:val="32"/>
        </w:rPr>
        <w:t xml:space="preserve">пояса под плитами перекрытия и мауэрлатом кровли. </w:t>
      </w:r>
      <w:r w:rsidR="00450DE1" w:rsidRPr="00450DE1">
        <w:rPr>
          <w:b/>
          <w:sz w:val="32"/>
          <w:szCs w:val="32"/>
        </w:rPr>
        <w:t>Значительный дефект</w:t>
      </w:r>
      <w:r w:rsidR="00450DE1" w:rsidRPr="00450DE1">
        <w:rPr>
          <w:sz w:val="32"/>
          <w:szCs w:val="32"/>
        </w:rPr>
        <w:t xml:space="preserve"> </w:t>
      </w:r>
    </w:p>
    <w:p w14:paraId="2DBA1F75" w14:textId="77777777" w:rsidR="005C7BB0" w:rsidRDefault="005C7BB0" w:rsidP="00357289">
      <w:pPr>
        <w:jc w:val="left"/>
        <w:rPr>
          <w:color w:val="0070C0"/>
          <w:sz w:val="32"/>
          <w:szCs w:val="32"/>
        </w:rPr>
      </w:pPr>
    </w:p>
    <w:p w14:paraId="0F0EF6FD" w14:textId="67DD5C57" w:rsidR="00357289" w:rsidRDefault="007F5E56" w:rsidP="00357289">
      <w:pPr>
        <w:jc w:val="left"/>
        <w:rPr>
          <w:sz w:val="32"/>
          <w:szCs w:val="32"/>
        </w:rPr>
      </w:pPr>
      <w:r>
        <w:rPr>
          <w:sz w:val="32"/>
          <w:szCs w:val="32"/>
        </w:rPr>
        <w:t>18. Глубина о</w:t>
      </w:r>
      <w:r w:rsidR="00357289" w:rsidRPr="00357289">
        <w:rPr>
          <w:sz w:val="32"/>
          <w:szCs w:val="32"/>
        </w:rPr>
        <w:t>пирани</w:t>
      </w:r>
      <w:r>
        <w:rPr>
          <w:sz w:val="32"/>
          <w:szCs w:val="32"/>
        </w:rPr>
        <w:t>я</w:t>
      </w:r>
      <w:r w:rsidR="00357289" w:rsidRPr="00357289">
        <w:rPr>
          <w:sz w:val="32"/>
          <w:szCs w:val="32"/>
        </w:rPr>
        <w:t xml:space="preserve"> перемычек на стены </w:t>
      </w:r>
      <w:r>
        <w:rPr>
          <w:sz w:val="32"/>
          <w:szCs w:val="32"/>
        </w:rPr>
        <w:t xml:space="preserve">составляет </w:t>
      </w:r>
      <w:r w:rsidR="00357289" w:rsidRPr="00357289">
        <w:rPr>
          <w:sz w:val="32"/>
          <w:szCs w:val="32"/>
        </w:rPr>
        <w:t>50-70мм.</w:t>
      </w:r>
      <w:r>
        <w:rPr>
          <w:sz w:val="32"/>
          <w:szCs w:val="32"/>
        </w:rPr>
        <w:t xml:space="preserve"> </w:t>
      </w:r>
      <w:r w:rsidR="00450DE1" w:rsidRPr="00450DE1">
        <w:rPr>
          <w:b/>
          <w:sz w:val="32"/>
          <w:szCs w:val="32"/>
        </w:rPr>
        <w:t>Значительный дефект</w:t>
      </w:r>
      <w:r w:rsidR="00450DE1" w:rsidRPr="00450DE1">
        <w:rPr>
          <w:sz w:val="32"/>
          <w:szCs w:val="32"/>
        </w:rPr>
        <w:t xml:space="preserve"> </w:t>
      </w:r>
    </w:p>
    <w:p w14:paraId="322C512B" w14:textId="77777777" w:rsidR="005C7BB0" w:rsidRPr="00357289" w:rsidRDefault="005C7BB0" w:rsidP="00357289">
      <w:pPr>
        <w:jc w:val="left"/>
        <w:rPr>
          <w:sz w:val="32"/>
          <w:szCs w:val="32"/>
        </w:rPr>
      </w:pPr>
    </w:p>
    <w:p w14:paraId="4C260593" w14:textId="4B285882" w:rsidR="00357289" w:rsidRDefault="007F5E56" w:rsidP="00357289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19. </w:t>
      </w:r>
      <w:r w:rsidR="00357289" w:rsidRPr="00357289">
        <w:rPr>
          <w:sz w:val="32"/>
          <w:szCs w:val="32"/>
        </w:rPr>
        <w:t xml:space="preserve">Несущий столб </w:t>
      </w:r>
      <w:r>
        <w:rPr>
          <w:sz w:val="32"/>
          <w:szCs w:val="32"/>
        </w:rPr>
        <w:t xml:space="preserve">под плитами перекрытия </w:t>
      </w:r>
      <w:r w:rsidRPr="007F5E56">
        <w:rPr>
          <w:sz w:val="32"/>
          <w:szCs w:val="32"/>
        </w:rPr>
        <w:t>на втором этаже</w:t>
      </w:r>
      <w:proofErr w:type="gramStart"/>
      <w:r w:rsidRPr="007F5E56">
        <w:rPr>
          <w:sz w:val="32"/>
          <w:szCs w:val="32"/>
        </w:rPr>
        <w:t>.</w:t>
      </w:r>
      <w:proofErr w:type="gramEnd"/>
      <w:r w:rsidRPr="007F5E56">
        <w:rPr>
          <w:sz w:val="32"/>
          <w:szCs w:val="32"/>
        </w:rPr>
        <w:t xml:space="preserve"> </w:t>
      </w:r>
      <w:r w:rsidR="00357289" w:rsidRPr="00357289">
        <w:rPr>
          <w:sz w:val="32"/>
          <w:szCs w:val="32"/>
        </w:rPr>
        <w:t>выполнен из пено</w:t>
      </w:r>
      <w:r>
        <w:rPr>
          <w:sz w:val="32"/>
          <w:szCs w:val="32"/>
        </w:rPr>
        <w:t>бетонных блоков</w:t>
      </w:r>
      <w:r w:rsidR="00357289" w:rsidRPr="00357289">
        <w:rPr>
          <w:sz w:val="32"/>
          <w:szCs w:val="32"/>
        </w:rPr>
        <w:t xml:space="preserve">. </w:t>
      </w:r>
      <w:r w:rsidR="00450DE1" w:rsidRPr="00450DE1">
        <w:rPr>
          <w:b/>
          <w:sz w:val="32"/>
          <w:szCs w:val="32"/>
        </w:rPr>
        <w:t>Значительный дефект</w:t>
      </w:r>
      <w:r w:rsidR="00450DE1" w:rsidRPr="00450DE1">
        <w:rPr>
          <w:sz w:val="32"/>
          <w:szCs w:val="32"/>
        </w:rPr>
        <w:t xml:space="preserve"> </w:t>
      </w:r>
    </w:p>
    <w:p w14:paraId="65D85B60" w14:textId="77777777" w:rsidR="00AA4755" w:rsidRPr="007F5E56" w:rsidRDefault="00AA4755" w:rsidP="00357289">
      <w:pPr>
        <w:jc w:val="left"/>
        <w:rPr>
          <w:color w:val="0070C0"/>
          <w:sz w:val="32"/>
          <w:szCs w:val="32"/>
        </w:rPr>
      </w:pPr>
    </w:p>
    <w:p w14:paraId="69B0C50C" w14:textId="18C69D57" w:rsidR="00357289" w:rsidRDefault="000E618A" w:rsidP="00357289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20. </w:t>
      </w:r>
      <w:r w:rsidR="00361DA5">
        <w:rPr>
          <w:sz w:val="32"/>
          <w:szCs w:val="32"/>
        </w:rPr>
        <w:t>М</w:t>
      </w:r>
      <w:r w:rsidR="00357289" w:rsidRPr="00357289">
        <w:rPr>
          <w:sz w:val="32"/>
          <w:szCs w:val="32"/>
        </w:rPr>
        <w:t>онолитно</w:t>
      </w:r>
      <w:r w:rsidR="00361DA5">
        <w:rPr>
          <w:sz w:val="32"/>
          <w:szCs w:val="32"/>
        </w:rPr>
        <w:t>е</w:t>
      </w:r>
      <w:r w:rsidR="00357289" w:rsidRPr="00357289">
        <w:rPr>
          <w:sz w:val="32"/>
          <w:szCs w:val="32"/>
        </w:rPr>
        <w:t xml:space="preserve"> перекрыти</w:t>
      </w:r>
      <w:r w:rsidR="00361DA5">
        <w:rPr>
          <w:sz w:val="32"/>
          <w:szCs w:val="32"/>
        </w:rPr>
        <w:t>е плиты</w:t>
      </w:r>
      <w:r w:rsidR="00357289" w:rsidRPr="00357289">
        <w:rPr>
          <w:sz w:val="32"/>
          <w:szCs w:val="32"/>
        </w:rPr>
        <w:t xml:space="preserve"> входной группы</w:t>
      </w:r>
      <w:r w:rsidR="00361DA5">
        <w:rPr>
          <w:sz w:val="32"/>
          <w:szCs w:val="32"/>
        </w:rPr>
        <w:t xml:space="preserve"> выполнено без надлежащего уплотнения бетонной смеси</w:t>
      </w:r>
      <w:r w:rsidR="00357289" w:rsidRPr="00450DE1">
        <w:rPr>
          <w:b/>
          <w:sz w:val="32"/>
          <w:szCs w:val="32"/>
        </w:rPr>
        <w:t>.</w:t>
      </w:r>
      <w:r w:rsidR="00450DE1" w:rsidRPr="00450DE1">
        <w:rPr>
          <w:b/>
        </w:rPr>
        <w:t xml:space="preserve"> </w:t>
      </w:r>
      <w:r w:rsidR="00450DE1" w:rsidRPr="00450DE1">
        <w:rPr>
          <w:b/>
          <w:sz w:val="32"/>
          <w:szCs w:val="32"/>
        </w:rPr>
        <w:t>Значительный дефект</w:t>
      </w:r>
      <w:r w:rsidR="00357289" w:rsidRPr="00357289">
        <w:rPr>
          <w:sz w:val="32"/>
          <w:szCs w:val="32"/>
        </w:rPr>
        <w:t xml:space="preserve"> </w:t>
      </w:r>
    </w:p>
    <w:p w14:paraId="168EDBAA" w14:textId="77777777" w:rsidR="00AA4755" w:rsidRPr="00361DA5" w:rsidRDefault="00AA4755" w:rsidP="00357289">
      <w:pPr>
        <w:jc w:val="left"/>
        <w:rPr>
          <w:color w:val="0070C0"/>
          <w:sz w:val="32"/>
          <w:szCs w:val="32"/>
        </w:rPr>
      </w:pPr>
    </w:p>
    <w:p w14:paraId="3D8445BC" w14:textId="018DC00F" w:rsidR="00357289" w:rsidRDefault="00361DA5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21. В местах примыкания стены дома к стене гаража выявлено</w:t>
      </w:r>
      <w:r w:rsidR="00357289" w:rsidRPr="00357289">
        <w:rPr>
          <w:sz w:val="32"/>
          <w:szCs w:val="32"/>
        </w:rPr>
        <w:t xml:space="preserve"> протекание влаги внутрь дома, </w:t>
      </w:r>
      <w:r w:rsidR="00450DE1">
        <w:rPr>
          <w:sz w:val="32"/>
          <w:szCs w:val="32"/>
        </w:rPr>
        <w:t xml:space="preserve">выявлены </w:t>
      </w:r>
      <w:r w:rsidR="00357289" w:rsidRPr="00357289">
        <w:rPr>
          <w:sz w:val="32"/>
          <w:szCs w:val="32"/>
        </w:rPr>
        <w:t>грибок и плесень на поверхности</w:t>
      </w:r>
      <w:r>
        <w:rPr>
          <w:sz w:val="32"/>
          <w:szCs w:val="32"/>
        </w:rPr>
        <w:t xml:space="preserve"> стен</w:t>
      </w:r>
      <w:r w:rsidR="00357289" w:rsidRPr="00357289">
        <w:rPr>
          <w:sz w:val="32"/>
          <w:szCs w:val="32"/>
        </w:rPr>
        <w:t>.</w:t>
      </w:r>
      <w:r w:rsidR="00450DE1" w:rsidRPr="00450DE1">
        <w:t xml:space="preserve"> </w:t>
      </w:r>
      <w:r w:rsidR="00450DE1" w:rsidRPr="00450DE1">
        <w:rPr>
          <w:b/>
          <w:sz w:val="32"/>
          <w:szCs w:val="32"/>
        </w:rPr>
        <w:t>Значительный дефект</w:t>
      </w:r>
    </w:p>
    <w:p w14:paraId="360DB4E0" w14:textId="77777777" w:rsidR="00AA4755" w:rsidRPr="00357289" w:rsidRDefault="00AA4755" w:rsidP="00357289">
      <w:pPr>
        <w:jc w:val="left"/>
        <w:rPr>
          <w:sz w:val="32"/>
          <w:szCs w:val="32"/>
        </w:rPr>
      </w:pPr>
    </w:p>
    <w:p w14:paraId="1674181D" w14:textId="46E0BC68" w:rsidR="00357289" w:rsidRDefault="00361DA5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22. Не выполнено у</w:t>
      </w:r>
      <w:r w:rsidR="00357289" w:rsidRPr="00357289">
        <w:rPr>
          <w:sz w:val="32"/>
          <w:szCs w:val="32"/>
        </w:rPr>
        <w:t>тепл</w:t>
      </w:r>
      <w:r>
        <w:rPr>
          <w:sz w:val="32"/>
          <w:szCs w:val="32"/>
        </w:rPr>
        <w:t>ение</w:t>
      </w:r>
      <w:r w:rsidR="00357289" w:rsidRPr="00357289">
        <w:rPr>
          <w:sz w:val="32"/>
          <w:szCs w:val="32"/>
        </w:rPr>
        <w:t xml:space="preserve"> плиты балкона на втором этаже, </w:t>
      </w:r>
      <w:r>
        <w:rPr>
          <w:sz w:val="32"/>
          <w:szCs w:val="32"/>
        </w:rPr>
        <w:t xml:space="preserve">выявлен </w:t>
      </w:r>
      <w:r w:rsidR="00357289" w:rsidRPr="00357289">
        <w:rPr>
          <w:sz w:val="32"/>
          <w:szCs w:val="32"/>
        </w:rPr>
        <w:t>мостик холода внутрь дома.</w:t>
      </w:r>
      <w:r w:rsidR="00450DE1" w:rsidRPr="00450DE1">
        <w:t xml:space="preserve"> </w:t>
      </w:r>
      <w:r w:rsidR="00450DE1" w:rsidRPr="00450DE1">
        <w:rPr>
          <w:b/>
          <w:sz w:val="32"/>
          <w:szCs w:val="32"/>
        </w:rPr>
        <w:t>Значительный дефект</w:t>
      </w:r>
    </w:p>
    <w:p w14:paraId="36A8CE94" w14:textId="77777777" w:rsidR="00AA4755" w:rsidRPr="00357289" w:rsidRDefault="00AA4755" w:rsidP="00357289">
      <w:pPr>
        <w:jc w:val="left"/>
        <w:rPr>
          <w:sz w:val="32"/>
          <w:szCs w:val="32"/>
        </w:rPr>
      </w:pPr>
    </w:p>
    <w:p w14:paraId="7ECDC9B4" w14:textId="0509D3B8" w:rsidR="00357289" w:rsidRDefault="00361DA5" w:rsidP="00357289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23. Выявлены м</w:t>
      </w:r>
      <w:r w:rsidR="00357289" w:rsidRPr="00357289">
        <w:rPr>
          <w:sz w:val="32"/>
          <w:szCs w:val="32"/>
        </w:rPr>
        <w:t xml:space="preserve">остики холода по перемычкам на окнах. </w:t>
      </w:r>
      <w:r w:rsidR="00450DE1" w:rsidRPr="00450DE1">
        <w:rPr>
          <w:b/>
          <w:sz w:val="32"/>
          <w:szCs w:val="32"/>
        </w:rPr>
        <w:t>Значительный дефект</w:t>
      </w:r>
    </w:p>
    <w:p w14:paraId="650BE60D" w14:textId="77777777" w:rsidR="00AA4755" w:rsidRPr="00357289" w:rsidRDefault="00AA4755" w:rsidP="00357289">
      <w:pPr>
        <w:jc w:val="left"/>
        <w:rPr>
          <w:sz w:val="32"/>
          <w:szCs w:val="32"/>
        </w:rPr>
      </w:pPr>
    </w:p>
    <w:p w14:paraId="2C211A87" w14:textId="29EC3494" w:rsidR="00361DA5" w:rsidRDefault="00361DA5" w:rsidP="00357289">
      <w:pPr>
        <w:jc w:val="left"/>
        <w:rPr>
          <w:sz w:val="32"/>
          <w:szCs w:val="32"/>
        </w:rPr>
      </w:pPr>
      <w:r>
        <w:rPr>
          <w:sz w:val="32"/>
          <w:szCs w:val="32"/>
        </w:rPr>
        <w:t>24. Выявлены следы р</w:t>
      </w:r>
      <w:r w:rsidR="00357289" w:rsidRPr="00357289">
        <w:rPr>
          <w:sz w:val="32"/>
          <w:szCs w:val="32"/>
        </w:rPr>
        <w:t>жавчин</w:t>
      </w:r>
      <w:r>
        <w:rPr>
          <w:sz w:val="32"/>
          <w:szCs w:val="32"/>
        </w:rPr>
        <w:t>ы</w:t>
      </w:r>
      <w:r w:rsidR="00357289" w:rsidRPr="00357289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357289" w:rsidRPr="00357289">
        <w:rPr>
          <w:sz w:val="32"/>
          <w:szCs w:val="32"/>
        </w:rPr>
        <w:t xml:space="preserve"> угл</w:t>
      </w:r>
      <w:r>
        <w:rPr>
          <w:sz w:val="32"/>
          <w:szCs w:val="32"/>
        </w:rPr>
        <w:t>ах</w:t>
      </w:r>
      <w:r w:rsidR="00357289" w:rsidRPr="0035728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оконных </w:t>
      </w:r>
      <w:r w:rsidR="00357289" w:rsidRPr="00357289">
        <w:rPr>
          <w:sz w:val="32"/>
          <w:szCs w:val="32"/>
        </w:rPr>
        <w:t>перемычек</w:t>
      </w:r>
      <w:r>
        <w:rPr>
          <w:sz w:val="32"/>
          <w:szCs w:val="32"/>
        </w:rPr>
        <w:t>.</w:t>
      </w:r>
      <w:r w:rsidR="00196737">
        <w:rPr>
          <w:sz w:val="32"/>
          <w:szCs w:val="32"/>
        </w:rPr>
        <w:t xml:space="preserve"> </w:t>
      </w:r>
      <w:r w:rsidR="00450DE1" w:rsidRPr="00450DE1">
        <w:rPr>
          <w:b/>
          <w:sz w:val="32"/>
          <w:szCs w:val="32"/>
        </w:rPr>
        <w:t>Значительный дефект</w:t>
      </w:r>
      <w:r w:rsidR="00196737">
        <w:rPr>
          <w:sz w:val="32"/>
          <w:szCs w:val="32"/>
        </w:rPr>
        <w:t xml:space="preserve"> </w:t>
      </w:r>
    </w:p>
    <w:p w14:paraId="58B11C6C" w14:textId="77777777" w:rsidR="00361DA5" w:rsidRDefault="00361DA5" w:rsidP="00357289">
      <w:pPr>
        <w:jc w:val="left"/>
        <w:rPr>
          <w:sz w:val="32"/>
          <w:szCs w:val="32"/>
        </w:rPr>
      </w:pPr>
    </w:p>
    <w:p w14:paraId="06AFC7A9" w14:textId="11D816DA" w:rsidR="0092140A" w:rsidRPr="0092140A" w:rsidRDefault="0092140A" w:rsidP="0092140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92140A">
        <w:rPr>
          <w:b/>
          <w:sz w:val="32"/>
          <w:szCs w:val="32"/>
        </w:rPr>
        <w:t>Рекомендации по устранению выявленных дефектов:</w:t>
      </w:r>
    </w:p>
    <w:p w14:paraId="208B42A9" w14:textId="29F17673" w:rsidR="0092140A" w:rsidRDefault="0092140A" w:rsidP="0092140A">
      <w:pPr>
        <w:jc w:val="left"/>
        <w:rPr>
          <w:sz w:val="32"/>
          <w:szCs w:val="32"/>
        </w:rPr>
      </w:pPr>
    </w:p>
    <w:p w14:paraId="7F3294A1" w14:textId="2756E52C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Для устранения выявленных дефектов необходимо выполнить следующий перечень мероприятий:</w:t>
      </w:r>
    </w:p>
    <w:p w14:paraId="4BA28A79" w14:textId="35A7145B" w:rsidR="00361DA5" w:rsidRDefault="00361DA5" w:rsidP="0092140A">
      <w:pPr>
        <w:jc w:val="left"/>
        <w:rPr>
          <w:sz w:val="32"/>
          <w:szCs w:val="32"/>
        </w:rPr>
      </w:pPr>
    </w:p>
    <w:p w14:paraId="62AEE53D" w14:textId="5CD3BF64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1. По всем несущим элементам необходимо провести комплексное инструментальное обследование с целью определения физических прочностных характеристик материалов, а именно:</w:t>
      </w:r>
    </w:p>
    <w:p w14:paraId="1F5F93AB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А). Определение прочности бетона,</w:t>
      </w:r>
    </w:p>
    <w:p w14:paraId="6E60A20E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Б). Определение прочности кирпича и кладочного раствора,</w:t>
      </w:r>
    </w:p>
    <w:p w14:paraId="6DF99D38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В). Определение плотности грунтов основания под фундаментами,</w:t>
      </w:r>
    </w:p>
    <w:p w14:paraId="16CD0615" w14:textId="77777777" w:rsidR="001837F9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Г). Определение армирования (шаг арматуры и ее диаметр</w:t>
      </w:r>
      <w:r w:rsidR="001837F9">
        <w:rPr>
          <w:sz w:val="32"/>
          <w:szCs w:val="32"/>
        </w:rPr>
        <w:t>),</w:t>
      </w:r>
    </w:p>
    <w:p w14:paraId="6AF218F6" w14:textId="3074B435" w:rsidR="001837F9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Д). Определение влажности деревянных конструкций стропильной системы.</w:t>
      </w:r>
    </w:p>
    <w:p w14:paraId="08321852" w14:textId="77777777" w:rsidR="001837F9" w:rsidRDefault="001837F9" w:rsidP="0092140A">
      <w:pPr>
        <w:jc w:val="left"/>
        <w:rPr>
          <w:sz w:val="32"/>
          <w:szCs w:val="32"/>
        </w:rPr>
      </w:pPr>
    </w:p>
    <w:p w14:paraId="231C392D" w14:textId="2762E709" w:rsidR="006D4950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Выполнить поверочный конструкторский расчет с учетом результатов инструментального обследования с целью определения несущей способности </w:t>
      </w:r>
      <w:r w:rsidR="00AA4755">
        <w:rPr>
          <w:sz w:val="32"/>
          <w:szCs w:val="32"/>
        </w:rPr>
        <w:t>несущих</w:t>
      </w:r>
      <w:r>
        <w:rPr>
          <w:sz w:val="32"/>
          <w:szCs w:val="32"/>
        </w:rPr>
        <w:t xml:space="preserve"> элементов жилого дома. </w:t>
      </w:r>
      <w:r w:rsidR="006D4950">
        <w:rPr>
          <w:sz w:val="32"/>
          <w:szCs w:val="32"/>
        </w:rPr>
        <w:t xml:space="preserve"> </w:t>
      </w:r>
    </w:p>
    <w:p w14:paraId="794A7FF4" w14:textId="3A1BA96E" w:rsidR="001837F9" w:rsidRDefault="001837F9" w:rsidP="0092140A">
      <w:pPr>
        <w:jc w:val="left"/>
        <w:rPr>
          <w:sz w:val="32"/>
          <w:szCs w:val="32"/>
        </w:rPr>
      </w:pPr>
    </w:p>
    <w:p w14:paraId="523FA91E" w14:textId="14856102" w:rsidR="001837F9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3. На основании конструкторского расчета разработать комплекс мероприятий по ремонту дома и замене пришедших в негодность конструктивных и несущих элементов.</w:t>
      </w:r>
    </w:p>
    <w:p w14:paraId="5BE74CDC" w14:textId="537C8A88" w:rsidR="00AA4755" w:rsidRDefault="00AA4755" w:rsidP="0092140A">
      <w:pPr>
        <w:jc w:val="left"/>
        <w:rPr>
          <w:sz w:val="32"/>
          <w:szCs w:val="32"/>
        </w:rPr>
      </w:pPr>
    </w:p>
    <w:p w14:paraId="6BDB71D9" w14:textId="5925B33D" w:rsidR="00AA4755" w:rsidRDefault="00AA4755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4. Устранить замечания по </w:t>
      </w:r>
      <w:proofErr w:type="spellStart"/>
      <w:r>
        <w:rPr>
          <w:sz w:val="32"/>
          <w:szCs w:val="32"/>
        </w:rPr>
        <w:t>п.п</w:t>
      </w:r>
      <w:proofErr w:type="spellEnd"/>
      <w:r>
        <w:rPr>
          <w:sz w:val="32"/>
          <w:szCs w:val="32"/>
        </w:rPr>
        <w:t>. 1-24 Раздела 3 настоящего отчета.</w:t>
      </w:r>
    </w:p>
    <w:p w14:paraId="4BF298E7" w14:textId="77777777" w:rsidR="00FC46A8" w:rsidRDefault="00FC46A8" w:rsidP="006475D7">
      <w:pPr>
        <w:jc w:val="left"/>
        <w:rPr>
          <w:b/>
          <w:sz w:val="32"/>
          <w:szCs w:val="32"/>
        </w:rPr>
      </w:pPr>
    </w:p>
    <w:p w14:paraId="374B038D" w14:textId="1FBDFEDC" w:rsidR="00AB6AFE" w:rsidRDefault="00AB6AFE" w:rsidP="006475D7">
      <w:pPr>
        <w:jc w:val="left"/>
        <w:rPr>
          <w:b/>
          <w:sz w:val="32"/>
          <w:szCs w:val="32"/>
        </w:rPr>
      </w:pPr>
    </w:p>
    <w:p w14:paraId="56E707CD" w14:textId="0E7B4F39" w:rsidR="00AA4755" w:rsidRDefault="00AA4755" w:rsidP="006475D7">
      <w:pPr>
        <w:jc w:val="left"/>
        <w:rPr>
          <w:b/>
          <w:sz w:val="32"/>
          <w:szCs w:val="32"/>
        </w:rPr>
      </w:pPr>
    </w:p>
    <w:p w14:paraId="2B9AF861" w14:textId="73375D54" w:rsidR="00AA4755" w:rsidRDefault="00AA4755" w:rsidP="006475D7">
      <w:pPr>
        <w:jc w:val="left"/>
        <w:rPr>
          <w:b/>
          <w:sz w:val="32"/>
          <w:szCs w:val="32"/>
        </w:rPr>
      </w:pPr>
    </w:p>
    <w:p w14:paraId="2E045348" w14:textId="76FBBD0E" w:rsidR="00AA4755" w:rsidRDefault="00AA4755" w:rsidP="006475D7">
      <w:pPr>
        <w:jc w:val="left"/>
        <w:rPr>
          <w:b/>
          <w:sz w:val="32"/>
          <w:szCs w:val="32"/>
        </w:rPr>
      </w:pPr>
    </w:p>
    <w:p w14:paraId="3290C25D" w14:textId="767D426C" w:rsidR="00AA4755" w:rsidRDefault="00AA4755" w:rsidP="006475D7">
      <w:pPr>
        <w:jc w:val="left"/>
        <w:rPr>
          <w:b/>
          <w:sz w:val="32"/>
          <w:szCs w:val="32"/>
        </w:rPr>
      </w:pPr>
    </w:p>
    <w:p w14:paraId="3E6A24DE" w14:textId="09152767" w:rsidR="00AA4755" w:rsidRDefault="00AA4755" w:rsidP="006475D7">
      <w:pPr>
        <w:jc w:val="left"/>
        <w:rPr>
          <w:b/>
          <w:sz w:val="32"/>
          <w:szCs w:val="32"/>
        </w:rPr>
      </w:pPr>
    </w:p>
    <w:p w14:paraId="0B954A3A" w14:textId="794D4232" w:rsidR="00AA4755" w:rsidRDefault="00AA4755" w:rsidP="006475D7">
      <w:pPr>
        <w:jc w:val="left"/>
        <w:rPr>
          <w:b/>
          <w:sz w:val="32"/>
          <w:szCs w:val="32"/>
        </w:rPr>
      </w:pPr>
    </w:p>
    <w:p w14:paraId="23F18209" w14:textId="03164F24" w:rsidR="00AA4755" w:rsidRDefault="00AA4755" w:rsidP="006475D7">
      <w:pPr>
        <w:jc w:val="left"/>
        <w:rPr>
          <w:b/>
          <w:sz w:val="32"/>
          <w:szCs w:val="32"/>
        </w:rPr>
      </w:pPr>
    </w:p>
    <w:p w14:paraId="09E6D094" w14:textId="76DC6F98" w:rsidR="00AA4755" w:rsidRDefault="00AA4755" w:rsidP="006475D7">
      <w:pPr>
        <w:jc w:val="left"/>
        <w:rPr>
          <w:b/>
          <w:sz w:val="32"/>
          <w:szCs w:val="32"/>
        </w:rPr>
      </w:pPr>
    </w:p>
    <w:p w14:paraId="01B2030A" w14:textId="252B3F52" w:rsidR="00AA4755" w:rsidRDefault="00AA4755" w:rsidP="006475D7">
      <w:pPr>
        <w:jc w:val="left"/>
        <w:rPr>
          <w:b/>
          <w:sz w:val="32"/>
          <w:szCs w:val="32"/>
        </w:rPr>
      </w:pPr>
    </w:p>
    <w:p w14:paraId="0728F879" w14:textId="49D0EF9B" w:rsidR="00AA4755" w:rsidRDefault="00AA4755" w:rsidP="006475D7">
      <w:pPr>
        <w:jc w:val="left"/>
        <w:rPr>
          <w:b/>
          <w:sz w:val="32"/>
          <w:szCs w:val="32"/>
        </w:rPr>
      </w:pPr>
    </w:p>
    <w:p w14:paraId="6F84E93E" w14:textId="58F4EADB" w:rsidR="00AA4755" w:rsidRDefault="00AA4755" w:rsidP="006475D7">
      <w:pPr>
        <w:jc w:val="left"/>
        <w:rPr>
          <w:b/>
          <w:sz w:val="32"/>
          <w:szCs w:val="32"/>
        </w:rPr>
      </w:pPr>
    </w:p>
    <w:p w14:paraId="46E2ACCC" w14:textId="010BF4C4" w:rsidR="00AA4755" w:rsidRDefault="00AA4755" w:rsidP="006475D7">
      <w:pPr>
        <w:jc w:val="left"/>
        <w:rPr>
          <w:b/>
          <w:sz w:val="32"/>
          <w:szCs w:val="32"/>
        </w:rPr>
      </w:pPr>
    </w:p>
    <w:p w14:paraId="42B9B0D6" w14:textId="68C1CCF8" w:rsidR="00AA4755" w:rsidRDefault="00AA4755" w:rsidP="006475D7">
      <w:pPr>
        <w:jc w:val="left"/>
        <w:rPr>
          <w:b/>
          <w:sz w:val="32"/>
          <w:szCs w:val="32"/>
        </w:rPr>
      </w:pPr>
    </w:p>
    <w:p w14:paraId="6DE1397B" w14:textId="74671965" w:rsidR="00AA4755" w:rsidRDefault="00AA4755" w:rsidP="006475D7">
      <w:pPr>
        <w:jc w:val="left"/>
        <w:rPr>
          <w:b/>
          <w:sz w:val="32"/>
          <w:szCs w:val="32"/>
        </w:rPr>
      </w:pPr>
    </w:p>
    <w:p w14:paraId="32461F52" w14:textId="472C485B" w:rsidR="00AA4755" w:rsidRDefault="00AA4755" w:rsidP="006475D7">
      <w:pPr>
        <w:jc w:val="left"/>
        <w:rPr>
          <w:b/>
          <w:sz w:val="32"/>
          <w:szCs w:val="32"/>
        </w:rPr>
      </w:pPr>
    </w:p>
    <w:p w14:paraId="08E0B469" w14:textId="2F75E275" w:rsidR="00AA4755" w:rsidRDefault="00AA4755" w:rsidP="006475D7">
      <w:pPr>
        <w:jc w:val="left"/>
        <w:rPr>
          <w:b/>
          <w:sz w:val="32"/>
          <w:szCs w:val="32"/>
        </w:rPr>
      </w:pPr>
    </w:p>
    <w:p w14:paraId="587D72D3" w14:textId="5FAAFE10" w:rsidR="00AA4755" w:rsidRDefault="00AA4755" w:rsidP="006475D7">
      <w:pPr>
        <w:jc w:val="left"/>
        <w:rPr>
          <w:b/>
          <w:sz w:val="32"/>
          <w:szCs w:val="32"/>
        </w:rPr>
      </w:pPr>
    </w:p>
    <w:p w14:paraId="3DE19DDB" w14:textId="13719F92" w:rsidR="00AA4755" w:rsidRDefault="00AA4755" w:rsidP="006475D7">
      <w:pPr>
        <w:jc w:val="left"/>
        <w:rPr>
          <w:b/>
          <w:sz w:val="32"/>
          <w:szCs w:val="32"/>
        </w:rPr>
      </w:pPr>
    </w:p>
    <w:p w14:paraId="090362AF" w14:textId="61ED815B" w:rsidR="00AA4755" w:rsidRDefault="00AA4755" w:rsidP="006475D7">
      <w:pPr>
        <w:jc w:val="left"/>
        <w:rPr>
          <w:b/>
          <w:sz w:val="32"/>
          <w:szCs w:val="32"/>
        </w:rPr>
      </w:pPr>
    </w:p>
    <w:p w14:paraId="4E850686" w14:textId="1226D2AF"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lastRenderedPageBreak/>
        <w:t>Приложение 1.</w:t>
      </w:r>
    </w:p>
    <w:p w14:paraId="605823A3" w14:textId="77777777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4F99A6EE" w14:textId="77777777" w:rsidR="00A70B3C" w:rsidRDefault="00A70B3C" w:rsidP="002B2ADA">
      <w:pPr>
        <w:jc w:val="left"/>
        <w:rPr>
          <w:sz w:val="32"/>
          <w:szCs w:val="32"/>
        </w:rPr>
      </w:pPr>
    </w:p>
    <w:p w14:paraId="7C8D0655" w14:textId="7E27DF24" w:rsidR="00D65840" w:rsidRDefault="00C2665D" w:rsidP="002B2ADA">
      <w:pPr>
        <w:jc w:val="left"/>
        <w:rPr>
          <w:sz w:val="32"/>
          <w:szCs w:val="32"/>
        </w:rPr>
      </w:pPr>
      <w:r w:rsidRPr="00C2665D">
        <w:rPr>
          <w:sz w:val="32"/>
          <w:szCs w:val="32"/>
        </w:rPr>
        <w:t>Разрушение некачественного раствора кирпичной кладки цоколя</w:t>
      </w:r>
    </w:p>
    <w:p w14:paraId="075FBDDA" w14:textId="77777777" w:rsidR="00C2665D" w:rsidRDefault="00C2665D" w:rsidP="002B2ADA">
      <w:pPr>
        <w:jc w:val="left"/>
        <w:rPr>
          <w:sz w:val="32"/>
          <w:szCs w:val="32"/>
        </w:rPr>
      </w:pPr>
    </w:p>
    <w:p w14:paraId="7B2AE6FE" w14:textId="50CD2A85" w:rsidR="00A70B3C" w:rsidRDefault="00C2665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F56DE80" wp14:editId="2BE87DF9">
            <wp:extent cx="6210300" cy="4657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98CB2" w14:textId="158D2D8A" w:rsidR="0086727B" w:rsidRDefault="0086727B" w:rsidP="002B2ADA">
      <w:pPr>
        <w:jc w:val="left"/>
        <w:rPr>
          <w:sz w:val="32"/>
          <w:szCs w:val="32"/>
        </w:rPr>
      </w:pPr>
    </w:p>
    <w:p w14:paraId="45C51D1A" w14:textId="77777777" w:rsidR="003868E8" w:rsidRDefault="003868E8" w:rsidP="002B2ADA">
      <w:pPr>
        <w:jc w:val="left"/>
        <w:rPr>
          <w:sz w:val="32"/>
          <w:szCs w:val="32"/>
        </w:rPr>
      </w:pPr>
    </w:p>
    <w:p w14:paraId="5B819CC0" w14:textId="2EF1C306" w:rsidR="00D65840" w:rsidRDefault="00D65840" w:rsidP="002B2ADA">
      <w:pPr>
        <w:jc w:val="left"/>
        <w:rPr>
          <w:sz w:val="32"/>
          <w:szCs w:val="32"/>
        </w:rPr>
      </w:pPr>
    </w:p>
    <w:p w14:paraId="16676AFD" w14:textId="6D1CD787" w:rsidR="00D65840" w:rsidRDefault="00D65840" w:rsidP="002B2ADA">
      <w:pPr>
        <w:jc w:val="left"/>
        <w:rPr>
          <w:sz w:val="32"/>
          <w:szCs w:val="32"/>
        </w:rPr>
      </w:pP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713E8D9E" w14:textId="63AA06DC" w:rsidR="00EB3A42" w:rsidRDefault="00EB3A42" w:rsidP="002B2ADA">
      <w:pPr>
        <w:jc w:val="left"/>
        <w:rPr>
          <w:sz w:val="32"/>
          <w:szCs w:val="32"/>
        </w:rPr>
      </w:pPr>
    </w:p>
    <w:p w14:paraId="3E5FCFA0" w14:textId="3B7AD663" w:rsidR="00EB3A42" w:rsidRDefault="00EB3A42" w:rsidP="002B2ADA">
      <w:pPr>
        <w:jc w:val="left"/>
        <w:rPr>
          <w:sz w:val="32"/>
          <w:szCs w:val="32"/>
        </w:rPr>
      </w:pPr>
    </w:p>
    <w:p w14:paraId="727F7332" w14:textId="0CD622E8" w:rsidR="00EB3A42" w:rsidRDefault="00EB3A42" w:rsidP="002B2ADA">
      <w:pPr>
        <w:jc w:val="left"/>
        <w:rPr>
          <w:sz w:val="32"/>
          <w:szCs w:val="32"/>
        </w:rPr>
      </w:pPr>
    </w:p>
    <w:p w14:paraId="3876DE87" w14:textId="77777777" w:rsidR="00D65840" w:rsidRDefault="00D65840" w:rsidP="002B2ADA">
      <w:pPr>
        <w:jc w:val="left"/>
        <w:rPr>
          <w:sz w:val="32"/>
          <w:szCs w:val="32"/>
        </w:rPr>
      </w:pPr>
    </w:p>
    <w:p w14:paraId="17908B59" w14:textId="23749CA4" w:rsidR="00D65840" w:rsidRDefault="00D65840" w:rsidP="002B2ADA">
      <w:pPr>
        <w:jc w:val="left"/>
        <w:rPr>
          <w:sz w:val="32"/>
          <w:szCs w:val="32"/>
        </w:rPr>
      </w:pPr>
    </w:p>
    <w:p w14:paraId="4BAA0107" w14:textId="0E05D0DC" w:rsidR="004F1335" w:rsidRDefault="004F1335" w:rsidP="002B2ADA">
      <w:pPr>
        <w:jc w:val="left"/>
        <w:rPr>
          <w:sz w:val="32"/>
          <w:szCs w:val="32"/>
        </w:rPr>
      </w:pPr>
    </w:p>
    <w:p w14:paraId="1F3E866A" w14:textId="41409F81" w:rsidR="00D5472E" w:rsidRDefault="00D5472E" w:rsidP="002B2ADA">
      <w:pPr>
        <w:jc w:val="left"/>
        <w:rPr>
          <w:sz w:val="32"/>
          <w:szCs w:val="32"/>
        </w:rPr>
      </w:pPr>
    </w:p>
    <w:p w14:paraId="32B2B8D9" w14:textId="724548C6" w:rsidR="00171F83" w:rsidRDefault="00C2665D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Просадка отмостки</w:t>
      </w:r>
    </w:p>
    <w:p w14:paraId="73256033" w14:textId="5AA86030" w:rsidR="00171F83" w:rsidRDefault="00171F83" w:rsidP="002B2ADA">
      <w:pPr>
        <w:jc w:val="left"/>
        <w:rPr>
          <w:sz w:val="32"/>
          <w:szCs w:val="32"/>
        </w:rPr>
      </w:pPr>
    </w:p>
    <w:p w14:paraId="087EF1E0" w14:textId="58D44BBD" w:rsidR="00C2665D" w:rsidRDefault="00C2665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1C45FD23" wp14:editId="65601D1B">
            <wp:extent cx="6210300" cy="4657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CDF6" w14:textId="42B38182" w:rsidR="00C97C6F" w:rsidRDefault="00C97C6F" w:rsidP="002B2ADA">
      <w:pPr>
        <w:jc w:val="left"/>
        <w:rPr>
          <w:sz w:val="32"/>
          <w:szCs w:val="32"/>
        </w:rPr>
      </w:pPr>
    </w:p>
    <w:p w14:paraId="60B25CE2" w14:textId="77777777" w:rsidR="00D65840" w:rsidRDefault="00D65840" w:rsidP="002B2ADA">
      <w:pPr>
        <w:jc w:val="left"/>
        <w:rPr>
          <w:sz w:val="32"/>
          <w:szCs w:val="32"/>
        </w:rPr>
      </w:pPr>
    </w:p>
    <w:p w14:paraId="03B2D782" w14:textId="7F024521" w:rsidR="00926870" w:rsidRDefault="00926870" w:rsidP="002B2ADA">
      <w:pPr>
        <w:jc w:val="left"/>
        <w:rPr>
          <w:sz w:val="32"/>
          <w:szCs w:val="32"/>
        </w:rPr>
      </w:pPr>
    </w:p>
    <w:p w14:paraId="1522F7F4" w14:textId="6418BB0E" w:rsidR="00926870" w:rsidRDefault="00926870" w:rsidP="002B2ADA">
      <w:pPr>
        <w:jc w:val="left"/>
        <w:rPr>
          <w:sz w:val="32"/>
          <w:szCs w:val="32"/>
        </w:rPr>
      </w:pPr>
    </w:p>
    <w:p w14:paraId="28D99365" w14:textId="25737081" w:rsidR="00926870" w:rsidRDefault="00926870" w:rsidP="002B2ADA">
      <w:pPr>
        <w:jc w:val="left"/>
        <w:rPr>
          <w:sz w:val="32"/>
          <w:szCs w:val="32"/>
        </w:rPr>
      </w:pPr>
    </w:p>
    <w:p w14:paraId="58AFC5E6" w14:textId="6A47FBDE" w:rsidR="00926870" w:rsidRDefault="00926870" w:rsidP="002B2ADA">
      <w:pPr>
        <w:jc w:val="left"/>
        <w:rPr>
          <w:sz w:val="32"/>
          <w:szCs w:val="32"/>
        </w:rPr>
      </w:pPr>
    </w:p>
    <w:p w14:paraId="66966264" w14:textId="32498200" w:rsidR="00926870" w:rsidRDefault="00926870" w:rsidP="002B2ADA">
      <w:pPr>
        <w:jc w:val="left"/>
        <w:rPr>
          <w:sz w:val="32"/>
          <w:szCs w:val="32"/>
        </w:rPr>
      </w:pPr>
    </w:p>
    <w:p w14:paraId="490D1483" w14:textId="15D8CF9E" w:rsidR="00926870" w:rsidRDefault="00926870" w:rsidP="002B2ADA">
      <w:pPr>
        <w:jc w:val="left"/>
        <w:rPr>
          <w:sz w:val="32"/>
          <w:szCs w:val="32"/>
        </w:rPr>
      </w:pPr>
    </w:p>
    <w:p w14:paraId="39A194B3" w14:textId="06D268A1" w:rsidR="00926870" w:rsidRDefault="00926870" w:rsidP="002B2ADA">
      <w:pPr>
        <w:jc w:val="left"/>
        <w:rPr>
          <w:sz w:val="32"/>
          <w:szCs w:val="32"/>
        </w:rPr>
      </w:pPr>
    </w:p>
    <w:p w14:paraId="5104948C" w14:textId="37C39135" w:rsidR="00926870" w:rsidRDefault="00926870" w:rsidP="002B2ADA">
      <w:pPr>
        <w:jc w:val="left"/>
        <w:rPr>
          <w:sz w:val="32"/>
          <w:szCs w:val="32"/>
        </w:rPr>
      </w:pPr>
    </w:p>
    <w:p w14:paraId="64A669A1" w14:textId="5F2F3B59" w:rsidR="00926870" w:rsidRDefault="00926870" w:rsidP="002B2ADA">
      <w:pPr>
        <w:jc w:val="left"/>
        <w:rPr>
          <w:sz w:val="32"/>
          <w:szCs w:val="32"/>
        </w:rPr>
      </w:pPr>
    </w:p>
    <w:p w14:paraId="3204BAD2" w14:textId="7A7FDCEF" w:rsidR="00926870" w:rsidRDefault="00926870" w:rsidP="002B2ADA">
      <w:pPr>
        <w:jc w:val="left"/>
        <w:rPr>
          <w:sz w:val="32"/>
          <w:szCs w:val="32"/>
        </w:rPr>
      </w:pPr>
    </w:p>
    <w:p w14:paraId="164BA414" w14:textId="6EE2526D" w:rsidR="00926870" w:rsidRDefault="00926870" w:rsidP="002B2ADA">
      <w:pPr>
        <w:jc w:val="left"/>
        <w:rPr>
          <w:sz w:val="32"/>
          <w:szCs w:val="32"/>
        </w:rPr>
      </w:pPr>
    </w:p>
    <w:p w14:paraId="7B812484" w14:textId="2462E526" w:rsidR="00926870" w:rsidRDefault="00926870" w:rsidP="002B2ADA">
      <w:pPr>
        <w:jc w:val="left"/>
        <w:rPr>
          <w:sz w:val="32"/>
          <w:szCs w:val="32"/>
        </w:rPr>
      </w:pPr>
    </w:p>
    <w:p w14:paraId="00FDACC3" w14:textId="1ED97308" w:rsidR="00926870" w:rsidRDefault="00926870" w:rsidP="002B2ADA">
      <w:pPr>
        <w:jc w:val="left"/>
        <w:rPr>
          <w:sz w:val="32"/>
          <w:szCs w:val="32"/>
        </w:rPr>
      </w:pPr>
    </w:p>
    <w:p w14:paraId="171ECA9C" w14:textId="134F7357" w:rsidR="00926870" w:rsidRDefault="00926870" w:rsidP="002B2ADA">
      <w:pPr>
        <w:jc w:val="left"/>
        <w:rPr>
          <w:sz w:val="32"/>
          <w:szCs w:val="32"/>
        </w:rPr>
      </w:pPr>
    </w:p>
    <w:p w14:paraId="6A089653" w14:textId="309262EF" w:rsidR="00926870" w:rsidRDefault="00F4677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Отсутствие защитного слоя бетона нижнего пояса плиты. Коррозия арматуры. </w:t>
      </w:r>
    </w:p>
    <w:p w14:paraId="38FB8DDB" w14:textId="77777777" w:rsidR="00F46778" w:rsidRDefault="00F46778" w:rsidP="002B2ADA">
      <w:pPr>
        <w:jc w:val="left"/>
        <w:rPr>
          <w:sz w:val="32"/>
          <w:szCs w:val="32"/>
        </w:rPr>
      </w:pPr>
    </w:p>
    <w:p w14:paraId="38AC7AB4" w14:textId="3E95918B" w:rsidR="00926870" w:rsidRDefault="00F46778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4968318" wp14:editId="6A3875C8">
            <wp:extent cx="6210300" cy="82804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3C40" w14:textId="7F22240F" w:rsidR="00926870" w:rsidRDefault="00926870" w:rsidP="002B2ADA">
      <w:pPr>
        <w:jc w:val="left"/>
        <w:rPr>
          <w:sz w:val="32"/>
          <w:szCs w:val="32"/>
        </w:rPr>
      </w:pPr>
    </w:p>
    <w:p w14:paraId="5BCE5839" w14:textId="23E7FA49" w:rsidR="00926870" w:rsidRDefault="00E066AF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Опирание ж/б перемычки на стену 50-70 мм</w:t>
      </w:r>
    </w:p>
    <w:p w14:paraId="31F6C154" w14:textId="3E53BE66" w:rsidR="00926870" w:rsidRDefault="00C23AA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.</w:t>
      </w:r>
      <w:r w:rsidR="0081183D" w:rsidRPr="0081183D">
        <w:t xml:space="preserve"> </w:t>
      </w:r>
      <w:r w:rsidR="0081183D">
        <w:rPr>
          <w:noProof/>
        </w:rPr>
        <w:drawing>
          <wp:inline distT="0" distB="0" distL="0" distR="0" wp14:anchorId="486E6276" wp14:editId="38B9A847">
            <wp:extent cx="6210300" cy="82804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FAA3" w14:textId="77777777" w:rsidR="00C23AAC" w:rsidRDefault="00C23AAC" w:rsidP="002B2ADA">
      <w:pPr>
        <w:jc w:val="left"/>
        <w:rPr>
          <w:sz w:val="32"/>
          <w:szCs w:val="32"/>
        </w:rPr>
      </w:pPr>
    </w:p>
    <w:p w14:paraId="1C221C8D" w14:textId="0B0EB8B5" w:rsidR="00926870" w:rsidRDefault="00926870" w:rsidP="002B2ADA">
      <w:pPr>
        <w:jc w:val="left"/>
        <w:rPr>
          <w:sz w:val="32"/>
          <w:szCs w:val="32"/>
        </w:rPr>
      </w:pPr>
    </w:p>
    <w:p w14:paraId="6BBB961E" w14:textId="0F59A9DF" w:rsidR="00F86C85" w:rsidRDefault="00F86C85" w:rsidP="002B2ADA">
      <w:pPr>
        <w:jc w:val="left"/>
        <w:rPr>
          <w:sz w:val="32"/>
          <w:szCs w:val="32"/>
        </w:rPr>
      </w:pPr>
      <w:r w:rsidRPr="00F86C85">
        <w:rPr>
          <w:sz w:val="32"/>
          <w:szCs w:val="32"/>
        </w:rPr>
        <w:lastRenderedPageBreak/>
        <w:t>Опирание ж/б перемычки на стену 50-70 мм</w:t>
      </w:r>
    </w:p>
    <w:p w14:paraId="7DD69B76" w14:textId="77777777" w:rsidR="00F86C85" w:rsidRDefault="00F86C85" w:rsidP="002B2ADA">
      <w:pPr>
        <w:jc w:val="left"/>
        <w:rPr>
          <w:sz w:val="32"/>
          <w:szCs w:val="32"/>
        </w:rPr>
      </w:pPr>
    </w:p>
    <w:p w14:paraId="068928FD" w14:textId="6B679BD2" w:rsidR="00F86C85" w:rsidRDefault="00F86C85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57658209" wp14:editId="3A0FFF15">
            <wp:extent cx="6210300" cy="4657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27D8" w14:textId="77777777" w:rsidR="00F86C85" w:rsidRDefault="00F86C85" w:rsidP="002B2ADA">
      <w:pPr>
        <w:jc w:val="left"/>
        <w:rPr>
          <w:sz w:val="32"/>
          <w:szCs w:val="32"/>
        </w:rPr>
      </w:pPr>
    </w:p>
    <w:p w14:paraId="44E5CD32" w14:textId="77777777" w:rsidR="00F86C85" w:rsidRDefault="00F86C85" w:rsidP="002B2ADA">
      <w:pPr>
        <w:jc w:val="left"/>
        <w:rPr>
          <w:sz w:val="32"/>
          <w:szCs w:val="32"/>
        </w:rPr>
      </w:pPr>
    </w:p>
    <w:p w14:paraId="296A8EFF" w14:textId="77777777" w:rsidR="00F86C85" w:rsidRDefault="00F86C85" w:rsidP="002B2ADA">
      <w:pPr>
        <w:jc w:val="left"/>
        <w:rPr>
          <w:sz w:val="32"/>
          <w:szCs w:val="32"/>
        </w:rPr>
      </w:pPr>
    </w:p>
    <w:p w14:paraId="2E49F902" w14:textId="77777777" w:rsidR="00F86C85" w:rsidRDefault="00F86C85" w:rsidP="002B2ADA">
      <w:pPr>
        <w:jc w:val="left"/>
        <w:rPr>
          <w:sz w:val="32"/>
          <w:szCs w:val="32"/>
        </w:rPr>
      </w:pPr>
    </w:p>
    <w:p w14:paraId="1CC1EF02" w14:textId="77777777" w:rsidR="00F86C85" w:rsidRDefault="00F86C85" w:rsidP="002B2ADA">
      <w:pPr>
        <w:jc w:val="left"/>
        <w:rPr>
          <w:sz w:val="32"/>
          <w:szCs w:val="32"/>
        </w:rPr>
      </w:pPr>
    </w:p>
    <w:p w14:paraId="7156EE9C" w14:textId="77777777" w:rsidR="00F86C85" w:rsidRDefault="00F86C85" w:rsidP="002B2ADA">
      <w:pPr>
        <w:jc w:val="left"/>
        <w:rPr>
          <w:sz w:val="32"/>
          <w:szCs w:val="32"/>
        </w:rPr>
      </w:pPr>
    </w:p>
    <w:p w14:paraId="183ABC8B" w14:textId="77777777" w:rsidR="00F86C85" w:rsidRDefault="00F86C85" w:rsidP="002B2ADA">
      <w:pPr>
        <w:jc w:val="left"/>
        <w:rPr>
          <w:sz w:val="32"/>
          <w:szCs w:val="32"/>
        </w:rPr>
      </w:pPr>
    </w:p>
    <w:p w14:paraId="17006CE2" w14:textId="77777777" w:rsidR="00F86C85" w:rsidRDefault="00F86C85" w:rsidP="002B2ADA">
      <w:pPr>
        <w:jc w:val="left"/>
        <w:rPr>
          <w:sz w:val="32"/>
          <w:szCs w:val="32"/>
        </w:rPr>
      </w:pPr>
    </w:p>
    <w:p w14:paraId="583CD195" w14:textId="77777777" w:rsidR="00F86C85" w:rsidRDefault="00F86C85" w:rsidP="002B2ADA">
      <w:pPr>
        <w:jc w:val="left"/>
        <w:rPr>
          <w:sz w:val="32"/>
          <w:szCs w:val="32"/>
        </w:rPr>
      </w:pPr>
    </w:p>
    <w:p w14:paraId="4E667A3D" w14:textId="77777777" w:rsidR="00F86C85" w:rsidRDefault="00F86C85" w:rsidP="002B2ADA">
      <w:pPr>
        <w:jc w:val="left"/>
        <w:rPr>
          <w:sz w:val="32"/>
          <w:szCs w:val="32"/>
        </w:rPr>
      </w:pPr>
    </w:p>
    <w:p w14:paraId="70EFD10F" w14:textId="77777777" w:rsidR="00F86C85" w:rsidRDefault="00F86C85" w:rsidP="002B2ADA">
      <w:pPr>
        <w:jc w:val="left"/>
        <w:rPr>
          <w:sz w:val="32"/>
          <w:szCs w:val="32"/>
        </w:rPr>
      </w:pPr>
    </w:p>
    <w:p w14:paraId="5A51839F" w14:textId="77777777" w:rsidR="00F86C85" w:rsidRDefault="00F86C85" w:rsidP="002B2ADA">
      <w:pPr>
        <w:jc w:val="left"/>
        <w:rPr>
          <w:sz w:val="32"/>
          <w:szCs w:val="32"/>
        </w:rPr>
      </w:pPr>
    </w:p>
    <w:p w14:paraId="3D65BEEC" w14:textId="77777777" w:rsidR="00F86C85" w:rsidRDefault="00F86C85" w:rsidP="002B2ADA">
      <w:pPr>
        <w:jc w:val="left"/>
        <w:rPr>
          <w:sz w:val="32"/>
          <w:szCs w:val="32"/>
        </w:rPr>
      </w:pPr>
    </w:p>
    <w:p w14:paraId="347B0A4C" w14:textId="77777777" w:rsidR="00F86C85" w:rsidRDefault="00F86C85" w:rsidP="002B2ADA">
      <w:pPr>
        <w:jc w:val="left"/>
        <w:rPr>
          <w:sz w:val="32"/>
          <w:szCs w:val="32"/>
        </w:rPr>
      </w:pPr>
    </w:p>
    <w:p w14:paraId="097ED86A" w14:textId="77777777" w:rsidR="00F86C85" w:rsidRDefault="00F86C85" w:rsidP="002B2ADA">
      <w:pPr>
        <w:jc w:val="left"/>
        <w:rPr>
          <w:sz w:val="32"/>
          <w:szCs w:val="32"/>
        </w:rPr>
      </w:pPr>
    </w:p>
    <w:p w14:paraId="75D0820F" w14:textId="77777777" w:rsidR="00F86C85" w:rsidRDefault="00F86C85" w:rsidP="002B2ADA">
      <w:pPr>
        <w:jc w:val="left"/>
        <w:rPr>
          <w:sz w:val="32"/>
          <w:szCs w:val="32"/>
        </w:rPr>
      </w:pPr>
    </w:p>
    <w:p w14:paraId="6D27BD13" w14:textId="62411506" w:rsidR="00107790" w:rsidRDefault="005A28D3" w:rsidP="002B2ADA">
      <w:pPr>
        <w:jc w:val="left"/>
        <w:rPr>
          <w:sz w:val="32"/>
          <w:szCs w:val="32"/>
        </w:rPr>
      </w:pPr>
      <w:r w:rsidRPr="005A28D3">
        <w:rPr>
          <w:sz w:val="32"/>
          <w:szCs w:val="32"/>
        </w:rPr>
        <w:lastRenderedPageBreak/>
        <w:t>Несущий столб под плитами перекрытия на втором этаже</w:t>
      </w:r>
      <w:proofErr w:type="gramStart"/>
      <w:r w:rsidRPr="005A28D3">
        <w:rPr>
          <w:sz w:val="32"/>
          <w:szCs w:val="32"/>
        </w:rPr>
        <w:t>.</w:t>
      </w:r>
      <w:proofErr w:type="gramEnd"/>
      <w:r w:rsidRPr="005A28D3">
        <w:rPr>
          <w:sz w:val="32"/>
          <w:szCs w:val="32"/>
        </w:rPr>
        <w:t xml:space="preserve"> выполнен из пенобетонных блоков</w:t>
      </w:r>
      <w:r>
        <w:rPr>
          <w:sz w:val="32"/>
          <w:szCs w:val="32"/>
        </w:rPr>
        <w:t>.</w:t>
      </w:r>
    </w:p>
    <w:p w14:paraId="1700B8F7" w14:textId="77777777" w:rsidR="005A28D3" w:rsidRDefault="005A28D3" w:rsidP="002B2ADA">
      <w:pPr>
        <w:jc w:val="left"/>
        <w:rPr>
          <w:sz w:val="32"/>
          <w:szCs w:val="32"/>
        </w:rPr>
      </w:pPr>
    </w:p>
    <w:p w14:paraId="1DB2B914" w14:textId="1B7A8D4A" w:rsidR="002B6CD3" w:rsidRDefault="005A28D3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09F2336" wp14:editId="10420BC6">
            <wp:extent cx="6210300" cy="8280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3CBB581C" w14:textId="4ED0A1DD" w:rsidR="002B6CD3" w:rsidRDefault="002B6CD3" w:rsidP="002B2ADA">
      <w:pPr>
        <w:jc w:val="left"/>
        <w:rPr>
          <w:sz w:val="32"/>
          <w:szCs w:val="32"/>
        </w:rPr>
      </w:pPr>
    </w:p>
    <w:p w14:paraId="1C7C3ED4" w14:textId="2499CC7D" w:rsidR="002B6CD3" w:rsidRDefault="0074126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Раскрытие трещин (разрушения) в монолитных участках плиты перекрытия.</w:t>
      </w:r>
    </w:p>
    <w:p w14:paraId="365C36DC" w14:textId="77777777" w:rsidR="0074126E" w:rsidRDefault="0074126E" w:rsidP="002B2ADA">
      <w:pPr>
        <w:jc w:val="left"/>
        <w:rPr>
          <w:sz w:val="32"/>
          <w:szCs w:val="32"/>
        </w:rPr>
      </w:pPr>
    </w:p>
    <w:p w14:paraId="4E508F1C" w14:textId="73904D75" w:rsidR="0074126E" w:rsidRDefault="0074126E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06F7DA7" wp14:editId="6A168E15">
            <wp:extent cx="6210300" cy="82804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A27B" w14:textId="77777777" w:rsidR="002B6CD3" w:rsidRDefault="002B6CD3" w:rsidP="002B2ADA">
      <w:pPr>
        <w:jc w:val="left"/>
        <w:rPr>
          <w:sz w:val="32"/>
          <w:szCs w:val="32"/>
        </w:rPr>
      </w:pPr>
    </w:p>
    <w:p w14:paraId="4C19CA63" w14:textId="77777777" w:rsidR="002B6CD3" w:rsidRDefault="002B6CD3" w:rsidP="002B2ADA">
      <w:pPr>
        <w:jc w:val="left"/>
        <w:rPr>
          <w:sz w:val="32"/>
          <w:szCs w:val="32"/>
        </w:rPr>
      </w:pPr>
    </w:p>
    <w:p w14:paraId="107BFEAD" w14:textId="77777777" w:rsidR="002B6CD3" w:rsidRDefault="002B6CD3" w:rsidP="002B2ADA">
      <w:pPr>
        <w:jc w:val="left"/>
        <w:rPr>
          <w:sz w:val="32"/>
          <w:szCs w:val="32"/>
        </w:rPr>
      </w:pPr>
    </w:p>
    <w:p w14:paraId="317FB2CD" w14:textId="77777777" w:rsidR="002B6CD3" w:rsidRDefault="002B6CD3" w:rsidP="002B2ADA">
      <w:pPr>
        <w:jc w:val="left"/>
        <w:rPr>
          <w:sz w:val="32"/>
          <w:szCs w:val="32"/>
        </w:rPr>
      </w:pPr>
    </w:p>
    <w:p w14:paraId="602C3E6D" w14:textId="77777777" w:rsidR="002B6CD3" w:rsidRDefault="002B6CD3" w:rsidP="002B2ADA">
      <w:pPr>
        <w:jc w:val="left"/>
        <w:rPr>
          <w:sz w:val="32"/>
          <w:szCs w:val="32"/>
        </w:rPr>
      </w:pPr>
    </w:p>
    <w:p w14:paraId="3BDD7133" w14:textId="77777777" w:rsidR="002B6CD3" w:rsidRDefault="002B6CD3" w:rsidP="002B2ADA">
      <w:pPr>
        <w:jc w:val="left"/>
        <w:rPr>
          <w:sz w:val="32"/>
          <w:szCs w:val="32"/>
        </w:rPr>
      </w:pPr>
    </w:p>
    <w:p w14:paraId="485D68E4" w14:textId="77777777" w:rsidR="002B6CD3" w:rsidRDefault="002B6CD3" w:rsidP="002B2ADA">
      <w:pPr>
        <w:jc w:val="left"/>
        <w:rPr>
          <w:sz w:val="32"/>
          <w:szCs w:val="32"/>
        </w:rPr>
      </w:pPr>
    </w:p>
    <w:p w14:paraId="53426131" w14:textId="77777777" w:rsidR="002B6CD3" w:rsidRDefault="002B6CD3" w:rsidP="002B2ADA">
      <w:pPr>
        <w:jc w:val="left"/>
        <w:rPr>
          <w:sz w:val="32"/>
          <w:szCs w:val="32"/>
        </w:rPr>
      </w:pPr>
    </w:p>
    <w:p w14:paraId="3111D487" w14:textId="77777777" w:rsidR="002B6CD3" w:rsidRDefault="002B6CD3" w:rsidP="002B2ADA">
      <w:pPr>
        <w:jc w:val="left"/>
        <w:rPr>
          <w:sz w:val="32"/>
          <w:szCs w:val="32"/>
        </w:rPr>
      </w:pPr>
    </w:p>
    <w:p w14:paraId="383ECF59" w14:textId="77777777" w:rsidR="002B6CD3" w:rsidRDefault="002B6CD3" w:rsidP="002B2ADA">
      <w:pPr>
        <w:jc w:val="left"/>
        <w:rPr>
          <w:sz w:val="32"/>
          <w:szCs w:val="32"/>
        </w:rPr>
      </w:pPr>
    </w:p>
    <w:p w14:paraId="4F0B69F8" w14:textId="77777777" w:rsidR="002B6CD3" w:rsidRDefault="002B6CD3" w:rsidP="002B2ADA">
      <w:pPr>
        <w:jc w:val="left"/>
        <w:rPr>
          <w:sz w:val="32"/>
          <w:szCs w:val="32"/>
        </w:rPr>
      </w:pPr>
    </w:p>
    <w:p w14:paraId="3AAFFCDC" w14:textId="77777777" w:rsidR="002B6CD3" w:rsidRDefault="002B6CD3" w:rsidP="002B2ADA">
      <w:pPr>
        <w:jc w:val="left"/>
        <w:rPr>
          <w:sz w:val="32"/>
          <w:szCs w:val="32"/>
        </w:rPr>
      </w:pPr>
    </w:p>
    <w:p w14:paraId="4E72437A" w14:textId="77777777" w:rsidR="002B6CD3" w:rsidRDefault="002B6CD3" w:rsidP="002B2ADA">
      <w:pPr>
        <w:jc w:val="left"/>
        <w:rPr>
          <w:sz w:val="32"/>
          <w:szCs w:val="32"/>
        </w:rPr>
      </w:pPr>
    </w:p>
    <w:p w14:paraId="02B3418E" w14:textId="77777777" w:rsidR="002B6CD3" w:rsidRDefault="002B6CD3" w:rsidP="002B2ADA">
      <w:pPr>
        <w:jc w:val="left"/>
        <w:rPr>
          <w:sz w:val="32"/>
          <w:szCs w:val="32"/>
        </w:rPr>
      </w:pPr>
    </w:p>
    <w:p w14:paraId="77D45EEE" w14:textId="77777777" w:rsidR="002B6CD3" w:rsidRDefault="002B6CD3" w:rsidP="002B2ADA">
      <w:pPr>
        <w:jc w:val="left"/>
        <w:rPr>
          <w:sz w:val="32"/>
          <w:szCs w:val="32"/>
        </w:rPr>
      </w:pPr>
    </w:p>
    <w:p w14:paraId="3545462A" w14:textId="77777777" w:rsidR="002B6CD3" w:rsidRDefault="002B6CD3" w:rsidP="002B2ADA">
      <w:pPr>
        <w:jc w:val="left"/>
        <w:rPr>
          <w:sz w:val="32"/>
          <w:szCs w:val="32"/>
        </w:rPr>
      </w:pPr>
    </w:p>
    <w:p w14:paraId="07874CA2" w14:textId="34DE7846" w:rsidR="00C23AAC" w:rsidRPr="003F7B60" w:rsidRDefault="00C23AAC" w:rsidP="002B2ADA">
      <w:pPr>
        <w:jc w:val="left"/>
        <w:rPr>
          <w:sz w:val="32"/>
          <w:szCs w:val="32"/>
        </w:rPr>
      </w:pPr>
    </w:p>
    <w:p w14:paraId="035419CF" w14:textId="27B5F837" w:rsidR="00F84493" w:rsidRDefault="00F84493" w:rsidP="002B2ADA">
      <w:pPr>
        <w:jc w:val="left"/>
      </w:pPr>
    </w:p>
    <w:p w14:paraId="7048A6A2" w14:textId="55B8D8DD" w:rsidR="002B6CD3" w:rsidRDefault="002B6CD3" w:rsidP="002B2ADA">
      <w:pPr>
        <w:jc w:val="left"/>
      </w:pPr>
    </w:p>
    <w:p w14:paraId="00EB4DBE" w14:textId="043A720D" w:rsidR="002B6CD3" w:rsidRDefault="002B6CD3" w:rsidP="002B2ADA">
      <w:pPr>
        <w:jc w:val="left"/>
      </w:pPr>
    </w:p>
    <w:p w14:paraId="51360A47" w14:textId="77777777" w:rsidR="00516799" w:rsidRDefault="00516799" w:rsidP="002B2ADA">
      <w:pPr>
        <w:jc w:val="left"/>
      </w:pPr>
    </w:p>
    <w:p w14:paraId="1987A7BB" w14:textId="77777777" w:rsidR="00516799" w:rsidRDefault="00516799" w:rsidP="002B2ADA">
      <w:pPr>
        <w:jc w:val="left"/>
      </w:pPr>
    </w:p>
    <w:p w14:paraId="5F12EDBD" w14:textId="2F648268" w:rsidR="002B6CD3" w:rsidRDefault="002B6CD3" w:rsidP="002B2ADA">
      <w:pPr>
        <w:jc w:val="left"/>
      </w:pPr>
    </w:p>
    <w:p w14:paraId="5C1E6D33" w14:textId="1650368A" w:rsidR="002B6CD3" w:rsidRDefault="002B6CD3" w:rsidP="002B2ADA">
      <w:pPr>
        <w:jc w:val="left"/>
      </w:pPr>
    </w:p>
    <w:p w14:paraId="3D609BDC" w14:textId="672FA40C" w:rsidR="004E3ABC" w:rsidRDefault="004E3ABC" w:rsidP="002B2ADA">
      <w:pPr>
        <w:jc w:val="left"/>
      </w:pPr>
    </w:p>
    <w:p w14:paraId="29B54E5B" w14:textId="3DEBADBE" w:rsidR="00FE7D00" w:rsidRDefault="00FE7D00" w:rsidP="002B2ADA">
      <w:pPr>
        <w:jc w:val="left"/>
      </w:pPr>
    </w:p>
    <w:p w14:paraId="0306F197" w14:textId="753FEC44" w:rsidR="006C2A48" w:rsidRDefault="006C2A48" w:rsidP="002B2ADA">
      <w:pPr>
        <w:jc w:val="left"/>
      </w:pPr>
    </w:p>
    <w:p w14:paraId="3057F4B3" w14:textId="39534494" w:rsidR="00516799" w:rsidRDefault="00516799" w:rsidP="002B2ADA">
      <w:pPr>
        <w:jc w:val="left"/>
      </w:pPr>
    </w:p>
    <w:p w14:paraId="4A7ABB88" w14:textId="61791B1C" w:rsidR="00516799" w:rsidRDefault="00516799" w:rsidP="002B2ADA">
      <w:pPr>
        <w:jc w:val="left"/>
      </w:pPr>
    </w:p>
    <w:p w14:paraId="7E11DEAE" w14:textId="0E98AD6E" w:rsidR="00516799" w:rsidRDefault="00516799" w:rsidP="002B2ADA">
      <w:pPr>
        <w:jc w:val="left"/>
      </w:pPr>
    </w:p>
    <w:p w14:paraId="1241FDF3" w14:textId="08B81478" w:rsidR="00516799" w:rsidRDefault="00516799" w:rsidP="002B2ADA">
      <w:pPr>
        <w:jc w:val="left"/>
      </w:pPr>
    </w:p>
    <w:p w14:paraId="18F5F41F" w14:textId="2EA30967" w:rsidR="00516799" w:rsidRDefault="00516799" w:rsidP="002B2ADA">
      <w:pPr>
        <w:jc w:val="left"/>
      </w:pPr>
    </w:p>
    <w:p w14:paraId="3FAC7A7A" w14:textId="56E36DCA" w:rsidR="00516799" w:rsidRDefault="00516799" w:rsidP="002B2ADA">
      <w:pPr>
        <w:jc w:val="left"/>
      </w:pPr>
    </w:p>
    <w:p w14:paraId="6DF7C58E" w14:textId="5562DD5C" w:rsidR="00516799" w:rsidRDefault="00516799" w:rsidP="002B2ADA">
      <w:pPr>
        <w:jc w:val="left"/>
      </w:pPr>
    </w:p>
    <w:p w14:paraId="4CD2E72A" w14:textId="51FB20CE" w:rsidR="00516799" w:rsidRDefault="00516799" w:rsidP="002B2ADA">
      <w:pPr>
        <w:jc w:val="left"/>
      </w:pPr>
    </w:p>
    <w:p w14:paraId="2A2663EA" w14:textId="1DD3E31F" w:rsidR="00516799" w:rsidRDefault="00516799" w:rsidP="002B2ADA">
      <w:pPr>
        <w:jc w:val="left"/>
      </w:pPr>
    </w:p>
    <w:p w14:paraId="64BCF14E" w14:textId="3F821D65" w:rsidR="00516799" w:rsidRDefault="00516799" w:rsidP="002B2ADA">
      <w:pPr>
        <w:jc w:val="left"/>
      </w:pPr>
    </w:p>
    <w:p w14:paraId="7DAE8048" w14:textId="2A7C4D22" w:rsidR="00516799" w:rsidRDefault="00516799" w:rsidP="002B2ADA">
      <w:pPr>
        <w:jc w:val="left"/>
      </w:pPr>
    </w:p>
    <w:p w14:paraId="7DA7D84E" w14:textId="2B222910" w:rsidR="00516799" w:rsidRDefault="00516799" w:rsidP="002B2ADA">
      <w:pPr>
        <w:jc w:val="left"/>
      </w:pPr>
    </w:p>
    <w:p w14:paraId="588E270C" w14:textId="607CE833" w:rsidR="00516799" w:rsidRDefault="00516799" w:rsidP="002B2ADA">
      <w:pPr>
        <w:jc w:val="left"/>
      </w:pPr>
    </w:p>
    <w:p w14:paraId="32E4DB7F" w14:textId="10C5715B" w:rsidR="00516799" w:rsidRDefault="00516799" w:rsidP="002B2ADA">
      <w:pPr>
        <w:jc w:val="left"/>
      </w:pPr>
    </w:p>
    <w:p w14:paraId="019A57DA" w14:textId="1928E49E" w:rsidR="00516799" w:rsidRDefault="00516799" w:rsidP="002B2ADA">
      <w:pPr>
        <w:jc w:val="left"/>
      </w:pPr>
    </w:p>
    <w:p w14:paraId="50D7517F" w14:textId="6F5E6125" w:rsidR="00516799" w:rsidRDefault="00516799" w:rsidP="002B2ADA">
      <w:pPr>
        <w:jc w:val="left"/>
      </w:pPr>
    </w:p>
    <w:p w14:paraId="12C1AF19" w14:textId="2B66FFDD" w:rsidR="00516799" w:rsidRDefault="00516799" w:rsidP="002B2ADA">
      <w:pPr>
        <w:jc w:val="left"/>
      </w:pPr>
    </w:p>
    <w:p w14:paraId="29729A74" w14:textId="2C9C0D76" w:rsidR="00516799" w:rsidRDefault="00516799" w:rsidP="002B2ADA">
      <w:pPr>
        <w:jc w:val="left"/>
      </w:pPr>
    </w:p>
    <w:p w14:paraId="79BD3FFB" w14:textId="6C4C7166" w:rsidR="00516799" w:rsidRDefault="00516799" w:rsidP="002B2ADA">
      <w:pPr>
        <w:jc w:val="left"/>
      </w:pPr>
    </w:p>
    <w:p w14:paraId="3B4F7520" w14:textId="724D15AD" w:rsidR="001F3EB2" w:rsidRDefault="001F3EB2" w:rsidP="002B2ADA">
      <w:pPr>
        <w:jc w:val="left"/>
      </w:pPr>
    </w:p>
    <w:p w14:paraId="124591E0" w14:textId="15752353" w:rsidR="001F3EB2" w:rsidRDefault="001F3EB2" w:rsidP="002B2ADA">
      <w:pPr>
        <w:jc w:val="left"/>
      </w:pPr>
    </w:p>
    <w:p w14:paraId="121F9355" w14:textId="5A24F69C" w:rsidR="001F3EB2" w:rsidRDefault="001F3EB2" w:rsidP="002B2ADA">
      <w:pPr>
        <w:jc w:val="left"/>
      </w:pPr>
    </w:p>
    <w:p w14:paraId="16AA0119" w14:textId="49D8DDB3" w:rsidR="001F3EB2" w:rsidRDefault="001F3EB2" w:rsidP="002B2ADA">
      <w:pPr>
        <w:jc w:val="left"/>
      </w:pPr>
    </w:p>
    <w:p w14:paraId="3C6ED3C5" w14:textId="5AFE88D9" w:rsidR="0005266B" w:rsidRDefault="0005266B" w:rsidP="002B2ADA">
      <w:pPr>
        <w:jc w:val="left"/>
      </w:pPr>
    </w:p>
    <w:p w14:paraId="71D4C7B8" w14:textId="0AFEC459" w:rsidR="001F3EB2" w:rsidRDefault="001F3EB2" w:rsidP="002B2ADA">
      <w:pPr>
        <w:jc w:val="left"/>
      </w:pPr>
    </w:p>
    <w:p w14:paraId="6ABF5063" w14:textId="487BDFCC" w:rsidR="001F3EB2" w:rsidRDefault="001F3EB2" w:rsidP="002B2ADA">
      <w:pPr>
        <w:jc w:val="left"/>
      </w:pPr>
    </w:p>
    <w:p w14:paraId="53457C49" w14:textId="2BBDDAEE" w:rsidR="001F3EB2" w:rsidRDefault="001F3EB2" w:rsidP="002B2ADA">
      <w:pPr>
        <w:jc w:val="left"/>
      </w:pPr>
    </w:p>
    <w:p w14:paraId="2D84B135" w14:textId="568F0270" w:rsidR="001F3EB2" w:rsidRDefault="001F3EB2" w:rsidP="002B2ADA">
      <w:pPr>
        <w:jc w:val="left"/>
      </w:pPr>
    </w:p>
    <w:p w14:paraId="1ECBD575" w14:textId="0CC8BCD4" w:rsidR="001F3EB2" w:rsidRDefault="001F3EB2" w:rsidP="002B2ADA">
      <w:pPr>
        <w:jc w:val="left"/>
      </w:pPr>
    </w:p>
    <w:p w14:paraId="0C00C3E5" w14:textId="1467E87C" w:rsidR="001F3EB2" w:rsidRDefault="001F3EB2" w:rsidP="002B2ADA">
      <w:pPr>
        <w:jc w:val="left"/>
      </w:pPr>
    </w:p>
    <w:p w14:paraId="714E8AAD" w14:textId="6D2B0070" w:rsidR="001F3EB2" w:rsidRDefault="001F3EB2" w:rsidP="002B2ADA">
      <w:pPr>
        <w:jc w:val="left"/>
      </w:pPr>
    </w:p>
    <w:p w14:paraId="25BCB09D" w14:textId="52D04E7A" w:rsidR="001F3EB2" w:rsidRDefault="001F3EB2" w:rsidP="002B2ADA">
      <w:pPr>
        <w:jc w:val="left"/>
      </w:pPr>
    </w:p>
    <w:p w14:paraId="1C5F7730" w14:textId="156C3040" w:rsidR="001F3EB2" w:rsidRDefault="001F3EB2" w:rsidP="002B2ADA">
      <w:pPr>
        <w:jc w:val="left"/>
      </w:pPr>
    </w:p>
    <w:p w14:paraId="7283C97C" w14:textId="44D589C4" w:rsidR="001F3EB2" w:rsidRDefault="001F3EB2" w:rsidP="002B2ADA">
      <w:pPr>
        <w:jc w:val="left"/>
      </w:pPr>
    </w:p>
    <w:p w14:paraId="4F12F773" w14:textId="77777777" w:rsidR="001F3EB2" w:rsidRDefault="001F3EB2" w:rsidP="002B2ADA">
      <w:pPr>
        <w:jc w:val="left"/>
      </w:pPr>
    </w:p>
    <w:p w14:paraId="07EECDDD" w14:textId="79CCD0E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10D2EA33" w14:textId="4176ED02" w:rsidR="008B5DE7" w:rsidRDefault="008B5DE7" w:rsidP="002B2ADA">
      <w:pPr>
        <w:jc w:val="left"/>
      </w:pPr>
    </w:p>
    <w:p w14:paraId="066F5C08" w14:textId="77777777" w:rsidR="008B5DE7" w:rsidRDefault="008B5DE7" w:rsidP="002B2ADA">
      <w:pPr>
        <w:jc w:val="left"/>
      </w:pPr>
    </w:p>
    <w:p w14:paraId="792A468A" w14:textId="77777777" w:rsidR="008B5DE7" w:rsidRDefault="008B5DE7" w:rsidP="002B2ADA">
      <w:pPr>
        <w:jc w:val="left"/>
      </w:pPr>
    </w:p>
    <w:p w14:paraId="65E11FB4" w14:textId="0A6F3D79" w:rsidR="008B5DE7" w:rsidRDefault="008B5DE7" w:rsidP="002B2ADA">
      <w:pPr>
        <w:jc w:val="left"/>
      </w:pPr>
    </w:p>
    <w:p w14:paraId="088A3B19" w14:textId="77777777" w:rsidR="002C3254" w:rsidRDefault="002C3254" w:rsidP="002B2ADA">
      <w:pPr>
        <w:jc w:val="left"/>
      </w:pPr>
    </w:p>
    <w:p w14:paraId="3A09E77A" w14:textId="77777777" w:rsidR="002C3254" w:rsidRDefault="002C3254" w:rsidP="002B2ADA">
      <w:pPr>
        <w:jc w:val="left"/>
      </w:pPr>
    </w:p>
    <w:p w14:paraId="52001B69" w14:textId="58F70E4C" w:rsidR="00FA1F65" w:rsidRDefault="00FA1F65" w:rsidP="002B2ADA">
      <w:pPr>
        <w:jc w:val="left"/>
      </w:pP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01B12C11" w14:textId="77777777" w:rsidR="00FA1F65" w:rsidRDefault="00FA1F65" w:rsidP="002B2ADA">
      <w:pPr>
        <w:jc w:val="left"/>
      </w:pPr>
    </w:p>
    <w:p w14:paraId="04F43177" w14:textId="77777777" w:rsidR="00FA1F65" w:rsidRDefault="00FA1F65" w:rsidP="002B2ADA">
      <w:pPr>
        <w:jc w:val="left"/>
      </w:pPr>
    </w:p>
    <w:p w14:paraId="5AFC2001" w14:textId="77777777" w:rsidR="00FA1F65" w:rsidRDefault="00FA1F65" w:rsidP="002B2ADA">
      <w:pPr>
        <w:jc w:val="left"/>
      </w:pPr>
    </w:p>
    <w:p w14:paraId="0131BE4C" w14:textId="77777777" w:rsidR="00CD38C1" w:rsidRDefault="00CD38C1" w:rsidP="002B2ADA">
      <w:pPr>
        <w:jc w:val="left"/>
      </w:pPr>
    </w:p>
    <w:p w14:paraId="72608B98" w14:textId="77777777" w:rsidR="00CD38C1" w:rsidRDefault="00CD38C1" w:rsidP="002B2ADA">
      <w:pPr>
        <w:jc w:val="left"/>
      </w:pPr>
    </w:p>
    <w:p w14:paraId="0E800117" w14:textId="77777777" w:rsidR="00CD38C1" w:rsidRDefault="00CD38C1" w:rsidP="002B2ADA">
      <w:pPr>
        <w:jc w:val="left"/>
      </w:pPr>
    </w:p>
    <w:p w14:paraId="78FC6915" w14:textId="77777777" w:rsidR="00CD38C1" w:rsidRDefault="00CD38C1" w:rsidP="002B2ADA">
      <w:pPr>
        <w:jc w:val="left"/>
      </w:pPr>
    </w:p>
    <w:p w14:paraId="00B507BD" w14:textId="77777777" w:rsidR="00CD38C1" w:rsidRDefault="00CD38C1" w:rsidP="002B2ADA">
      <w:pPr>
        <w:jc w:val="left"/>
      </w:pPr>
    </w:p>
    <w:p w14:paraId="7C9823FB" w14:textId="77777777" w:rsidR="00CD38C1" w:rsidRDefault="00CD38C1" w:rsidP="002B2ADA">
      <w:pPr>
        <w:jc w:val="left"/>
      </w:pPr>
    </w:p>
    <w:p w14:paraId="40BE3B3B" w14:textId="77777777" w:rsidR="00CD38C1" w:rsidRDefault="00CD38C1" w:rsidP="002B2ADA">
      <w:pPr>
        <w:jc w:val="left"/>
      </w:pPr>
    </w:p>
    <w:p w14:paraId="7685EAF6" w14:textId="77777777" w:rsidR="00CD38C1" w:rsidRDefault="00CD38C1" w:rsidP="002B2ADA">
      <w:pPr>
        <w:jc w:val="left"/>
      </w:pPr>
    </w:p>
    <w:p w14:paraId="635F9387" w14:textId="77777777" w:rsidR="00CD38C1" w:rsidRDefault="00CD38C1" w:rsidP="002B2ADA">
      <w:pPr>
        <w:jc w:val="left"/>
      </w:pPr>
    </w:p>
    <w:p w14:paraId="26C704B5" w14:textId="77777777" w:rsidR="00CD38C1" w:rsidRDefault="00CD38C1" w:rsidP="002B2ADA">
      <w:pPr>
        <w:jc w:val="left"/>
      </w:pPr>
    </w:p>
    <w:p w14:paraId="426DE20E" w14:textId="77777777" w:rsidR="00CD38C1" w:rsidRDefault="00CD38C1" w:rsidP="002B2ADA">
      <w:pPr>
        <w:jc w:val="left"/>
      </w:pPr>
    </w:p>
    <w:p w14:paraId="100EF63A" w14:textId="77777777" w:rsidR="00CD38C1" w:rsidRDefault="00CD38C1" w:rsidP="002B2ADA">
      <w:pPr>
        <w:jc w:val="left"/>
      </w:pPr>
    </w:p>
    <w:p w14:paraId="50BA5F6B" w14:textId="77777777" w:rsidR="00CD38C1" w:rsidRDefault="00CD38C1" w:rsidP="002B2ADA">
      <w:pPr>
        <w:jc w:val="left"/>
      </w:pPr>
    </w:p>
    <w:p w14:paraId="1A1FA37D" w14:textId="77777777" w:rsidR="00CD38C1" w:rsidRDefault="00CD38C1" w:rsidP="002B2ADA">
      <w:pPr>
        <w:jc w:val="left"/>
      </w:pPr>
    </w:p>
    <w:p w14:paraId="3E0F7DA9" w14:textId="77777777" w:rsidR="00CD38C1" w:rsidRDefault="00CD38C1" w:rsidP="002B2ADA">
      <w:pPr>
        <w:jc w:val="left"/>
      </w:pPr>
    </w:p>
    <w:p w14:paraId="23D4E885" w14:textId="18EC4D62" w:rsidR="00CD38C1" w:rsidRDefault="00CD38C1" w:rsidP="002B2ADA">
      <w:pPr>
        <w:jc w:val="left"/>
      </w:pPr>
    </w:p>
    <w:p w14:paraId="39AE07C7" w14:textId="77777777" w:rsidR="00CD38C1" w:rsidRDefault="00CD38C1" w:rsidP="002B2ADA">
      <w:pPr>
        <w:jc w:val="left"/>
      </w:pPr>
    </w:p>
    <w:p w14:paraId="4C19EE56" w14:textId="77777777" w:rsidR="00CD38C1" w:rsidRDefault="00CD38C1" w:rsidP="002B2ADA">
      <w:pPr>
        <w:jc w:val="left"/>
      </w:pPr>
    </w:p>
    <w:p w14:paraId="3AF150AA" w14:textId="77777777" w:rsidR="00CD38C1" w:rsidRDefault="00CD38C1" w:rsidP="002B2ADA">
      <w:pPr>
        <w:jc w:val="left"/>
      </w:pPr>
    </w:p>
    <w:p w14:paraId="494E2638" w14:textId="77777777" w:rsidR="00CD38C1" w:rsidRDefault="00CD38C1" w:rsidP="002B2ADA">
      <w:pPr>
        <w:jc w:val="left"/>
      </w:pPr>
    </w:p>
    <w:p w14:paraId="31808EBC" w14:textId="77777777" w:rsidR="00CD38C1" w:rsidRDefault="00CD38C1" w:rsidP="002B2ADA">
      <w:pPr>
        <w:jc w:val="left"/>
      </w:pPr>
    </w:p>
    <w:p w14:paraId="4452EE0C" w14:textId="77777777" w:rsidR="00CD38C1" w:rsidRDefault="00CD38C1" w:rsidP="002B2ADA">
      <w:pPr>
        <w:jc w:val="left"/>
      </w:pPr>
    </w:p>
    <w:p w14:paraId="0E3C526D" w14:textId="77777777" w:rsidR="00CD38C1" w:rsidRDefault="00CD38C1" w:rsidP="002B2ADA">
      <w:pPr>
        <w:jc w:val="left"/>
      </w:pPr>
    </w:p>
    <w:p w14:paraId="272BD956" w14:textId="77777777" w:rsidR="00CD38C1" w:rsidRDefault="00CD38C1" w:rsidP="002B2ADA">
      <w:pPr>
        <w:jc w:val="left"/>
      </w:pPr>
    </w:p>
    <w:p w14:paraId="49D866CE" w14:textId="77777777" w:rsidR="00CD38C1" w:rsidRDefault="00CD38C1" w:rsidP="002B2ADA">
      <w:pPr>
        <w:jc w:val="left"/>
      </w:pPr>
    </w:p>
    <w:p w14:paraId="505DA335" w14:textId="77777777" w:rsidR="00CD38C1" w:rsidRDefault="00CD38C1" w:rsidP="002B2ADA">
      <w:pPr>
        <w:jc w:val="left"/>
      </w:pPr>
    </w:p>
    <w:p w14:paraId="6111D394" w14:textId="77777777" w:rsidR="00CD38C1" w:rsidRDefault="00CD38C1" w:rsidP="002B2ADA">
      <w:pPr>
        <w:jc w:val="left"/>
      </w:pPr>
    </w:p>
    <w:p w14:paraId="76CFC06D" w14:textId="77777777" w:rsidR="00CD38C1" w:rsidRDefault="00CD38C1" w:rsidP="002B2ADA">
      <w:pPr>
        <w:jc w:val="left"/>
      </w:pPr>
    </w:p>
    <w:p w14:paraId="37947F23" w14:textId="77777777" w:rsidR="00CD38C1" w:rsidRDefault="00CD38C1" w:rsidP="002B2ADA">
      <w:pPr>
        <w:jc w:val="left"/>
      </w:pPr>
    </w:p>
    <w:p w14:paraId="24F8FB45" w14:textId="77777777" w:rsidR="00CD38C1" w:rsidRDefault="00CD38C1" w:rsidP="002B2ADA">
      <w:pPr>
        <w:jc w:val="left"/>
      </w:pPr>
    </w:p>
    <w:p w14:paraId="00434792" w14:textId="77777777" w:rsidR="00CD38C1" w:rsidRDefault="00CD38C1" w:rsidP="002B2ADA">
      <w:pPr>
        <w:jc w:val="left"/>
      </w:pPr>
    </w:p>
    <w:p w14:paraId="72A3D417" w14:textId="77777777" w:rsidR="00CD38C1" w:rsidRDefault="00CD38C1" w:rsidP="002B2ADA">
      <w:pPr>
        <w:jc w:val="left"/>
      </w:pPr>
    </w:p>
    <w:p w14:paraId="7EFFCDCD" w14:textId="77777777" w:rsidR="00CD38C1" w:rsidRDefault="00CD38C1" w:rsidP="002B2ADA">
      <w:pPr>
        <w:jc w:val="left"/>
      </w:pPr>
    </w:p>
    <w:p w14:paraId="7C4A2300" w14:textId="77777777" w:rsidR="00CD38C1" w:rsidRDefault="00CD38C1" w:rsidP="002B2ADA">
      <w:pPr>
        <w:jc w:val="left"/>
      </w:pPr>
    </w:p>
    <w:p w14:paraId="4CBD2D7F" w14:textId="77777777" w:rsidR="00CD38C1" w:rsidRDefault="00CD38C1" w:rsidP="002B2ADA">
      <w:pPr>
        <w:jc w:val="left"/>
      </w:pPr>
    </w:p>
    <w:p w14:paraId="3F61147E" w14:textId="77777777" w:rsidR="00CD38C1" w:rsidRDefault="00CD38C1" w:rsidP="002B2ADA">
      <w:pPr>
        <w:jc w:val="left"/>
      </w:pPr>
    </w:p>
    <w:p w14:paraId="51FB788A" w14:textId="3C615EED" w:rsidR="00CD38C1" w:rsidRDefault="00CD38C1" w:rsidP="002B2ADA">
      <w:pPr>
        <w:jc w:val="left"/>
      </w:pPr>
    </w:p>
    <w:p w14:paraId="78C61356" w14:textId="77777777" w:rsidR="00CD38C1" w:rsidRDefault="00CD38C1" w:rsidP="002B2ADA">
      <w:pPr>
        <w:jc w:val="left"/>
      </w:pPr>
    </w:p>
    <w:p w14:paraId="2DC0EE6C" w14:textId="14A0546D" w:rsidR="00CD38C1" w:rsidRDefault="00CD38C1" w:rsidP="002B2ADA">
      <w:pPr>
        <w:jc w:val="left"/>
      </w:pPr>
    </w:p>
    <w:p w14:paraId="30AD1E63" w14:textId="77777777" w:rsidR="005F11D2" w:rsidRDefault="005F11D2" w:rsidP="002B2ADA">
      <w:pPr>
        <w:jc w:val="left"/>
      </w:pPr>
    </w:p>
    <w:p w14:paraId="7901D49C" w14:textId="77777777" w:rsidR="005F11D2" w:rsidRDefault="005F11D2" w:rsidP="002B2ADA">
      <w:pPr>
        <w:jc w:val="left"/>
      </w:pPr>
    </w:p>
    <w:p w14:paraId="63205392" w14:textId="77777777" w:rsidR="005F11D2" w:rsidRDefault="005F11D2" w:rsidP="002B2ADA">
      <w:pPr>
        <w:jc w:val="left"/>
      </w:pPr>
    </w:p>
    <w:p w14:paraId="41ADB142" w14:textId="77777777" w:rsidR="005F11D2" w:rsidRDefault="005F11D2" w:rsidP="002B2ADA">
      <w:pPr>
        <w:jc w:val="left"/>
      </w:pPr>
    </w:p>
    <w:p w14:paraId="2D9B3055" w14:textId="77777777" w:rsidR="005F11D2" w:rsidRDefault="005F11D2" w:rsidP="002B2ADA">
      <w:pPr>
        <w:jc w:val="left"/>
      </w:pPr>
    </w:p>
    <w:p w14:paraId="7073B8DA" w14:textId="77777777" w:rsidR="005F11D2" w:rsidRDefault="005F11D2" w:rsidP="002B2ADA">
      <w:pPr>
        <w:jc w:val="left"/>
      </w:pPr>
    </w:p>
    <w:p w14:paraId="3F7BC342" w14:textId="77777777" w:rsidR="005F11D2" w:rsidRDefault="005F11D2" w:rsidP="002B2ADA">
      <w:pPr>
        <w:jc w:val="left"/>
      </w:pPr>
    </w:p>
    <w:p w14:paraId="07607EF0" w14:textId="77777777" w:rsidR="005F11D2" w:rsidRDefault="005F11D2" w:rsidP="002B2ADA">
      <w:pPr>
        <w:jc w:val="left"/>
      </w:pPr>
    </w:p>
    <w:p w14:paraId="3DA56945" w14:textId="77777777" w:rsidR="005F11D2" w:rsidRDefault="005F11D2" w:rsidP="002B2ADA">
      <w:pPr>
        <w:jc w:val="left"/>
      </w:pPr>
    </w:p>
    <w:p w14:paraId="3D26B93A" w14:textId="77777777" w:rsidR="005F11D2" w:rsidRDefault="005F11D2" w:rsidP="002B2ADA">
      <w:pPr>
        <w:jc w:val="left"/>
      </w:pPr>
    </w:p>
    <w:p w14:paraId="42592366" w14:textId="77777777" w:rsidR="005F11D2" w:rsidRDefault="005F11D2" w:rsidP="002B2ADA">
      <w:pPr>
        <w:jc w:val="left"/>
      </w:pPr>
    </w:p>
    <w:p w14:paraId="250A9A95" w14:textId="77777777" w:rsidR="005F11D2" w:rsidRDefault="005F11D2" w:rsidP="002B2ADA">
      <w:pPr>
        <w:jc w:val="left"/>
      </w:pPr>
    </w:p>
    <w:p w14:paraId="7A56B0AF" w14:textId="77777777" w:rsidR="005F11D2" w:rsidRDefault="005F11D2" w:rsidP="002B2ADA">
      <w:pPr>
        <w:jc w:val="left"/>
      </w:pPr>
    </w:p>
    <w:p w14:paraId="25BBAD41" w14:textId="77777777" w:rsidR="005F11D2" w:rsidRDefault="005F11D2" w:rsidP="002B2ADA">
      <w:pPr>
        <w:jc w:val="left"/>
      </w:pPr>
    </w:p>
    <w:p w14:paraId="0A81157A" w14:textId="77777777" w:rsidR="005F11D2" w:rsidRDefault="005F11D2" w:rsidP="002B2ADA">
      <w:pPr>
        <w:jc w:val="left"/>
      </w:pPr>
    </w:p>
    <w:p w14:paraId="46E7C001" w14:textId="77777777" w:rsidR="005F11D2" w:rsidRDefault="005F11D2" w:rsidP="002B2ADA">
      <w:pPr>
        <w:jc w:val="left"/>
      </w:pPr>
    </w:p>
    <w:p w14:paraId="60D6E452" w14:textId="77777777" w:rsidR="005F11D2" w:rsidRDefault="005F11D2" w:rsidP="002B2ADA">
      <w:pPr>
        <w:jc w:val="left"/>
      </w:pPr>
    </w:p>
    <w:p w14:paraId="7C03D072" w14:textId="77777777" w:rsidR="005F11D2" w:rsidRDefault="005F11D2" w:rsidP="002B2ADA">
      <w:pPr>
        <w:jc w:val="left"/>
      </w:pPr>
    </w:p>
    <w:p w14:paraId="4C8D66D5" w14:textId="77777777" w:rsidR="005F11D2" w:rsidRDefault="005F11D2" w:rsidP="002B2ADA">
      <w:pPr>
        <w:jc w:val="left"/>
      </w:pPr>
    </w:p>
    <w:p w14:paraId="407E1C0A" w14:textId="77777777" w:rsidR="005F11D2" w:rsidRDefault="005F11D2" w:rsidP="002B2ADA">
      <w:pPr>
        <w:jc w:val="left"/>
      </w:pPr>
    </w:p>
    <w:p w14:paraId="3D4B18CE" w14:textId="65D38FC5" w:rsidR="005F11D2" w:rsidRDefault="005F11D2" w:rsidP="002B2ADA">
      <w:pPr>
        <w:jc w:val="left"/>
      </w:pPr>
    </w:p>
    <w:p w14:paraId="70A1A789" w14:textId="77777777" w:rsidR="005F11D2" w:rsidRDefault="005F11D2" w:rsidP="002B2ADA">
      <w:pPr>
        <w:jc w:val="left"/>
      </w:pPr>
    </w:p>
    <w:p w14:paraId="4BF58201" w14:textId="77777777" w:rsidR="005F11D2" w:rsidRDefault="005F11D2" w:rsidP="002B2ADA">
      <w:pPr>
        <w:jc w:val="left"/>
      </w:pPr>
    </w:p>
    <w:p w14:paraId="3EB8D801" w14:textId="77777777" w:rsidR="005F11D2" w:rsidRDefault="005F11D2" w:rsidP="002B2ADA">
      <w:pPr>
        <w:jc w:val="left"/>
      </w:pPr>
    </w:p>
    <w:p w14:paraId="3A6D1FD1" w14:textId="77777777" w:rsidR="005F11D2" w:rsidRDefault="005F11D2" w:rsidP="002B2ADA">
      <w:pPr>
        <w:jc w:val="left"/>
      </w:pPr>
    </w:p>
    <w:p w14:paraId="1553F2FA" w14:textId="77777777" w:rsidR="005F11D2" w:rsidRDefault="005F11D2" w:rsidP="002B2ADA">
      <w:pPr>
        <w:jc w:val="left"/>
      </w:pPr>
    </w:p>
    <w:p w14:paraId="38AFB049" w14:textId="77777777" w:rsidR="005F11D2" w:rsidRDefault="005F11D2" w:rsidP="002B2ADA">
      <w:pPr>
        <w:jc w:val="left"/>
      </w:pPr>
    </w:p>
    <w:p w14:paraId="013D515E" w14:textId="77777777" w:rsidR="005F11D2" w:rsidRDefault="005F11D2" w:rsidP="002B2ADA">
      <w:pPr>
        <w:jc w:val="left"/>
      </w:pPr>
    </w:p>
    <w:p w14:paraId="17F868B6" w14:textId="77777777" w:rsidR="005F11D2" w:rsidRDefault="005F11D2" w:rsidP="002B2ADA">
      <w:pPr>
        <w:jc w:val="left"/>
      </w:pPr>
    </w:p>
    <w:p w14:paraId="3638A86A" w14:textId="77777777" w:rsidR="005F11D2" w:rsidRDefault="005F11D2" w:rsidP="002B2ADA">
      <w:pPr>
        <w:jc w:val="left"/>
      </w:pPr>
    </w:p>
    <w:p w14:paraId="7490A793" w14:textId="77777777" w:rsidR="005F11D2" w:rsidRDefault="005F11D2" w:rsidP="002B2ADA">
      <w:pPr>
        <w:jc w:val="left"/>
      </w:pPr>
    </w:p>
    <w:p w14:paraId="12CE812E" w14:textId="77777777" w:rsidR="005F11D2" w:rsidRDefault="005F11D2" w:rsidP="002B2ADA">
      <w:pPr>
        <w:jc w:val="left"/>
      </w:pPr>
    </w:p>
    <w:p w14:paraId="547E28F3" w14:textId="77777777" w:rsidR="005F11D2" w:rsidRDefault="005F11D2" w:rsidP="002B2ADA">
      <w:pPr>
        <w:jc w:val="left"/>
      </w:pPr>
    </w:p>
    <w:p w14:paraId="211CD01F" w14:textId="77777777" w:rsidR="005F11D2" w:rsidRDefault="005F11D2" w:rsidP="002B2ADA">
      <w:pPr>
        <w:jc w:val="left"/>
      </w:pPr>
    </w:p>
    <w:p w14:paraId="7AC094CB" w14:textId="77777777" w:rsidR="005F11D2" w:rsidRDefault="005F11D2" w:rsidP="002B2ADA">
      <w:pPr>
        <w:jc w:val="left"/>
      </w:pPr>
    </w:p>
    <w:p w14:paraId="63157445" w14:textId="77777777" w:rsidR="005F11D2" w:rsidRDefault="005F11D2" w:rsidP="002B2ADA">
      <w:pPr>
        <w:jc w:val="left"/>
      </w:pPr>
    </w:p>
    <w:p w14:paraId="12D632D8" w14:textId="77777777" w:rsidR="005F11D2" w:rsidRDefault="005F11D2" w:rsidP="002B2ADA">
      <w:pPr>
        <w:jc w:val="left"/>
      </w:pPr>
    </w:p>
    <w:p w14:paraId="66A35F48" w14:textId="77777777" w:rsidR="005F11D2" w:rsidRDefault="005F11D2" w:rsidP="002B2ADA">
      <w:pPr>
        <w:jc w:val="left"/>
      </w:pPr>
    </w:p>
    <w:p w14:paraId="0CBF4FA5" w14:textId="77777777" w:rsidR="005F11D2" w:rsidRDefault="005F11D2" w:rsidP="002B2ADA">
      <w:pPr>
        <w:jc w:val="left"/>
      </w:pPr>
    </w:p>
    <w:p w14:paraId="35AAE335" w14:textId="77777777" w:rsidR="005F11D2" w:rsidRDefault="005F11D2" w:rsidP="002B2ADA">
      <w:pPr>
        <w:jc w:val="left"/>
      </w:pPr>
    </w:p>
    <w:p w14:paraId="535FFFE2" w14:textId="77777777" w:rsidR="005F11D2" w:rsidRDefault="005F11D2" w:rsidP="002B2ADA">
      <w:pPr>
        <w:jc w:val="left"/>
      </w:pPr>
    </w:p>
    <w:p w14:paraId="43DC12F9" w14:textId="003F5EEC" w:rsidR="001C7A69" w:rsidRDefault="001C7A69" w:rsidP="002B2ADA">
      <w:pPr>
        <w:jc w:val="left"/>
      </w:pPr>
    </w:p>
    <w:p w14:paraId="1D487D4B" w14:textId="77777777" w:rsidR="001C7A69" w:rsidRDefault="001C7A69" w:rsidP="002B2ADA">
      <w:pPr>
        <w:jc w:val="left"/>
      </w:pPr>
    </w:p>
    <w:p w14:paraId="47854AAB" w14:textId="77777777" w:rsidR="001C7A69" w:rsidRDefault="001C7A69" w:rsidP="002B2ADA">
      <w:pPr>
        <w:jc w:val="left"/>
      </w:pPr>
    </w:p>
    <w:p w14:paraId="2F21B4A7" w14:textId="5723CD2A" w:rsidR="00641900" w:rsidRDefault="00641900" w:rsidP="002B2ADA">
      <w:pPr>
        <w:jc w:val="left"/>
      </w:pPr>
    </w:p>
    <w:p w14:paraId="44AB55D9" w14:textId="77777777" w:rsidR="00641900" w:rsidRDefault="00641900" w:rsidP="002B2ADA">
      <w:pPr>
        <w:jc w:val="left"/>
      </w:pPr>
    </w:p>
    <w:p w14:paraId="1A824242" w14:textId="77777777" w:rsidR="00641900" w:rsidRDefault="00641900" w:rsidP="002B2ADA">
      <w:pPr>
        <w:jc w:val="left"/>
      </w:pPr>
    </w:p>
    <w:p w14:paraId="334F37BD" w14:textId="13829B8D" w:rsidR="00641900" w:rsidRDefault="00641900" w:rsidP="002B2ADA">
      <w:pPr>
        <w:jc w:val="left"/>
      </w:pPr>
    </w:p>
    <w:p w14:paraId="622B1986" w14:textId="77777777" w:rsidR="00641900" w:rsidRDefault="00641900" w:rsidP="002B2ADA">
      <w:pPr>
        <w:jc w:val="left"/>
      </w:pPr>
    </w:p>
    <w:p w14:paraId="6AF5460E" w14:textId="77777777" w:rsidR="00641900" w:rsidRDefault="00641900" w:rsidP="002B2ADA">
      <w:pPr>
        <w:jc w:val="left"/>
      </w:pPr>
    </w:p>
    <w:p w14:paraId="7452CD3C" w14:textId="77777777" w:rsidR="00641900" w:rsidRDefault="00641900" w:rsidP="002B2ADA">
      <w:pPr>
        <w:jc w:val="left"/>
      </w:pPr>
    </w:p>
    <w:p w14:paraId="5FA5A39A" w14:textId="77777777" w:rsidR="00641900" w:rsidRDefault="00641900" w:rsidP="002B2ADA">
      <w:pPr>
        <w:jc w:val="left"/>
      </w:pPr>
    </w:p>
    <w:p w14:paraId="42218364" w14:textId="62681338" w:rsidR="001978B8" w:rsidRDefault="001978B8" w:rsidP="002B2ADA">
      <w:pPr>
        <w:jc w:val="left"/>
      </w:pPr>
    </w:p>
    <w:p w14:paraId="7BB32B08" w14:textId="77777777" w:rsidR="005E30FB" w:rsidRDefault="005E30FB" w:rsidP="002B2ADA">
      <w:pPr>
        <w:jc w:val="left"/>
      </w:pPr>
    </w:p>
    <w:p w14:paraId="5315385E" w14:textId="77777777" w:rsidR="005E30FB" w:rsidRDefault="005E30FB" w:rsidP="002B2ADA">
      <w:pPr>
        <w:jc w:val="left"/>
      </w:pPr>
    </w:p>
    <w:p w14:paraId="42B63F4E" w14:textId="4DB63332" w:rsidR="005E30FB" w:rsidRDefault="005E30FB" w:rsidP="002B2ADA">
      <w:pPr>
        <w:jc w:val="left"/>
      </w:pPr>
    </w:p>
    <w:p w14:paraId="04F4B5F5" w14:textId="77777777" w:rsidR="005E30FB" w:rsidRDefault="005E30FB" w:rsidP="002B2ADA">
      <w:pPr>
        <w:jc w:val="left"/>
      </w:pPr>
    </w:p>
    <w:p w14:paraId="69053133" w14:textId="77777777" w:rsidR="005E30FB" w:rsidRDefault="005E30FB" w:rsidP="002B2ADA">
      <w:pPr>
        <w:jc w:val="left"/>
      </w:pPr>
    </w:p>
    <w:p w14:paraId="5A2CF105" w14:textId="77777777" w:rsidR="005E30FB" w:rsidRDefault="005E30FB" w:rsidP="002B2ADA">
      <w:pPr>
        <w:jc w:val="left"/>
      </w:pPr>
    </w:p>
    <w:p w14:paraId="3FBD78CA" w14:textId="77777777" w:rsidR="005E30FB" w:rsidRDefault="005E30FB" w:rsidP="002B2ADA">
      <w:pPr>
        <w:jc w:val="left"/>
      </w:pPr>
    </w:p>
    <w:p w14:paraId="271A58EF" w14:textId="09273233" w:rsidR="005E30FB" w:rsidRPr="003F7B60" w:rsidRDefault="005E30FB" w:rsidP="002B2ADA">
      <w:pPr>
        <w:jc w:val="left"/>
        <w:sectPr w:rsidR="005E30FB" w:rsidRPr="003F7B60">
          <w:headerReference w:type="default" r:id="rId16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17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5B09B" w14:textId="77777777" w:rsidR="00483C42" w:rsidRDefault="00483C42">
      <w:r>
        <w:separator/>
      </w:r>
    </w:p>
  </w:endnote>
  <w:endnote w:type="continuationSeparator" w:id="0">
    <w:p w14:paraId="2E9E72C4" w14:textId="77777777" w:rsidR="00483C42" w:rsidRDefault="004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5186A" w14:textId="77777777" w:rsidR="00483C42" w:rsidRDefault="00483C42">
      <w:r>
        <w:separator/>
      </w:r>
    </w:p>
  </w:footnote>
  <w:footnote w:type="continuationSeparator" w:id="0">
    <w:p w14:paraId="12D15586" w14:textId="77777777" w:rsidR="00483C42" w:rsidRDefault="00483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2EF28D28" w:rsidR="00265847" w:rsidRDefault="00265847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53478B98" wp14:editId="2CDCD560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7145" t="18415" r="20320" b="22225"/>
              <wp:wrapNone/>
              <wp:docPr id="2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10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29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0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31BA2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1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642E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2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C4B11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3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E7F7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4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16018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6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5E435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7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1A48A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8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02C7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9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15F9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0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B924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1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4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45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46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4A4C" w14:textId="77777777" w:rsidR="00265847" w:rsidRDefault="00265847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47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55DE7" w14:textId="77777777" w:rsidR="00265847" w:rsidRDefault="00265847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8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1BC3" w14:textId="2D13128E" w:rsidR="00265847" w:rsidRPr="00F31789" w:rsidRDefault="00265847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</w:pPr>
                                <w:r w:rsidRPr="0068081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Технический отчет по обследованию объекта.</w: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t xml:space="preserve"> </w:t>
                                </w:r>
                                <w:r w:rsidR="00E05FB7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############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49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0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1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BD5834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7DFED6" w14:textId="77777777" w:rsidR="00265847" w:rsidRDefault="00265847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3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DCE663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4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95AEFA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5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05EF7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7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8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9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40123F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48B012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53B58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27F175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C20B97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5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929683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3274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87403D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5F5B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F2F5B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0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8B98" id="Group 413" o:spid="_x0000_s1026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0x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O2GtMc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7AC31BA2" w14:textId="77777777" w:rsidR="00265847" w:rsidRDefault="00265847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13AA642E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41C4B11" w14:textId="77777777" w:rsidR="00265847" w:rsidRDefault="00265847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7790E7F7" w14:textId="77777777" w:rsidR="00265847" w:rsidRDefault="00265847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9B16018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C15E435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5841A48A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E3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HBu/xB8gly8AAAD//wMAUEsBAi0AFAAGAAgAAAAhANvh9svuAAAAhQEAABMAAAAAAAAAAAAAAAAA&#10;AAAAAFtDb250ZW50X1R5cGVzXS54bWxQSwECLQAUAAYACAAAACEAWvQsW78AAAAVAQAACwAAAAAA&#10;AAAAAAAAAAAfAQAAX3JlbHMvLnJlbHNQSwECLQAUAAYACAAAACEAxRehN8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0F4702C7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2F415F9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5MwAAAANsAAAAPAAAAZHJzL2Rvd25yZXYueG1sRE9Ni8Iw&#10;EL0L/ocwgjdNFRX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Y2feTM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4B7FB924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" strokeweight="2.25pt">
                      <v:textbox inset=".5mm,.3mm,.5mm,.3mm">
                        <w:txbxContent>
                          <w:p w14:paraId="3D9A4A4C" w14:textId="77777777" w:rsidR="00265847" w:rsidRDefault="00265847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" strokeweight="2.25pt">
                      <v:textbox inset=".5mm,.3mm,.5mm,.3mm">
                        <w:txbxContent>
                          <w:p w14:paraId="07955DE7" w14:textId="77777777" w:rsidR="00265847" w:rsidRDefault="00265847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14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" strokeweight="2.25pt">
                    <v:textbox inset=".5mm,.3mm,.5mm,.3mm">
                      <w:txbxContent>
                        <w:p w14:paraId="1F2D1BC3" w14:textId="2D13128E" w:rsidR="00265847" w:rsidRPr="00F31789" w:rsidRDefault="00265847">
                          <w:pPr>
                            <w:pStyle w:val="a3"/>
                            <w:spacing w:before="160"/>
                            <w:rPr>
                              <w:noProof w:val="0"/>
                              <w:sz w:val="22"/>
                              <w:szCs w:val="22"/>
                            </w:rPr>
                          </w:pPr>
                          <w:r w:rsidRPr="00680813">
                            <w:rPr>
                              <w:noProof w:val="0"/>
                              <w:sz w:val="24"/>
                              <w:szCs w:val="24"/>
                            </w:rPr>
                            <w:t>Технический отчет по обследованию объекта.</w:t>
                          </w:r>
                          <w:r>
                            <w:rPr>
                              <w:noProof w:val="0"/>
                              <w:sz w:val="32"/>
                            </w:rPr>
                            <w:t xml:space="preserve"> </w:t>
                          </w:r>
                          <w:r w:rsidR="00E05FB7">
                            <w:rPr>
                              <w:sz w:val="32"/>
                              <w:szCs w:val="32"/>
                              <w:lang w:val="en-US"/>
                            </w:rPr>
                            <w:t>############</w:t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" strokeweight="2.25pt">
                        <v:textbox inset=".5mm,.3mm,.5mm,.3mm">
                          <w:txbxContent>
                            <w:p w14:paraId="1FBD5834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" strokeweight="2.25pt">
                        <v:textbox inset=".5mm,.3mm,.5mm,.3mm">
                          <w:txbxContent>
                            <w:p w14:paraId="5A7DFED6" w14:textId="77777777" w:rsidR="00265847" w:rsidRDefault="00265847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" strokeweight="2.25pt">
                        <v:textbox inset=".5mm,.3mm,.5mm,.3mm">
                          <w:txbxContent>
                            <w:p w14:paraId="39DCE663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" strokeweight="2.25pt">
                        <v:textbox inset=".5mm,.3mm,.5mm,.3mm">
                          <w:txbxContent>
                            <w:p w14:paraId="2C95AEFA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" strokeweight="2.25pt">
                        <v:textbox inset=".5mm,.3mm,.5mm,.3mm">
                          <w:txbxContent>
                            <w:p w14:paraId="48405EF7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LPxAAAANsAAAAPAAAAZHJzL2Rvd25yZXYueG1sRI9PawIx&#10;FMTvBb9DeIK3mlSw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DKgAs/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4440123F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Hv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9+pJ+gNzcAAAA//8DAFBLAQItABQABgAIAAAAIQDb4fbL7gAAAIUBAAATAAAAAAAAAAAAAAAA&#10;AAAAAABbQ29udGVudF9UeXBlc10ueG1sUEsBAi0AFAAGAAgAAAAhAFr0LFu/AAAAFQEAAAsAAAAA&#10;AAAAAAAAAAAAHwEAAF9yZWxzLy5yZWxzUEsBAi0AFAAGAAgAAAAhAG32Ye/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1348B012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AC53B58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727F175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+YwwAAANsAAAAPAAAAZHJzL2Rvd25yZXYueG1sRI9BawIx&#10;FITvBf9DeIK3mmhB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nST/m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12C20B97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J3wwAAANsAAAAPAAAAZHJzL2Rvd25yZXYueG1sRI9BawIx&#10;FITvBf9DeIK3mihU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fYHCd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69929683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03274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6A87403D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3p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s+pJ+gNzcAAAA//8DAFBLAQItABQABgAIAAAAIQDb4fbL7gAAAIUBAAATAAAAAAAAAAAAAAAA&#10;AAAAAABbQ29udGVudF9UeXBlc10ueG1sUEsBAi0AFAAGAAgAAAAhAFr0LFu/AAAAFQEAAAsAAAAA&#10;AAAAAAAAAAAAHwEAAF9yZWxzLy5yZWxzUEsBAi0AFAAGAAgAAAAhAJOAben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795F5B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CEF2F5B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vr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/XxS/wBcv8LAAD//wMAUEsBAi0AFAAGAAgAAAAhANvh9svuAAAAhQEAABMAAAAAAAAAAAAAAAAA&#10;AAAAAFtDb250ZW50X1R5cGVzXS54bWxQSwECLQAUAAYACAAAACEAWvQsW78AAAAVAQAACwAAAAAA&#10;AAAAAAAAAAAfAQAAX3JlbHMvLnJlbHNQSwECLQAUAAYACAAAACEACGB768AAAADbAAAADwAAAAAA&#10;AAAAAAAAAAAHAgAAZHJzL2Rvd25yZXYueG1sUEsFBgAAAAADAAMAtwAAAPQCAAAAAA=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Wc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KTy/xB8g1w8AAAD//wMAUEsBAi0AFAAGAAgAAAAhANvh9svuAAAAhQEAABMAAAAAAAAAAAAA&#10;AAAAAAAAAFtDb250ZW50X1R5cGVzXS54bWxQSwECLQAUAAYACAAAACEAWvQsW78AAAAVAQAACwAA&#10;AAAAAAAAAAAAAAAfAQAAX3JlbHMvLnJlbHNQSwECLQAUAAYACAAAACEA+LLlnMMAAADb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hz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2wv8fok/QG5/AAAA//8DAFBLAQItABQABgAIAAAAIQDb4fbL7gAAAIUBAAATAAAAAAAAAAAA&#10;AAAAAAAAAABbQ29udGVudF9UeXBlc10ueG1sUEsBAi0AFAAGAAgAAAAhAFr0LFu/AAAAFQEAAAsA&#10;AAAAAAAAAAAAAAAAHwEAAF9yZWxzLy5yZWxzUEsBAi0AFAAGAAgAAAAhABgX2HPEAAAA2w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265847" w:rsidRDefault="0026584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76CD2"/>
    <w:multiLevelType w:val="hybridMultilevel"/>
    <w:tmpl w:val="3EFA7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CB"/>
    <w:rsid w:val="00007334"/>
    <w:rsid w:val="00010AF7"/>
    <w:rsid w:val="0001142D"/>
    <w:rsid w:val="00011AA0"/>
    <w:rsid w:val="00012D57"/>
    <w:rsid w:val="00013863"/>
    <w:rsid w:val="00014322"/>
    <w:rsid w:val="00022B29"/>
    <w:rsid w:val="000266A1"/>
    <w:rsid w:val="00026D6B"/>
    <w:rsid w:val="000301FC"/>
    <w:rsid w:val="00031976"/>
    <w:rsid w:val="00031CF4"/>
    <w:rsid w:val="00034843"/>
    <w:rsid w:val="000375E1"/>
    <w:rsid w:val="00037F89"/>
    <w:rsid w:val="0004480D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4A69"/>
    <w:rsid w:val="0009757E"/>
    <w:rsid w:val="000B0871"/>
    <w:rsid w:val="000B1BC6"/>
    <w:rsid w:val="000B46F6"/>
    <w:rsid w:val="000D0FD0"/>
    <w:rsid w:val="000E1ED1"/>
    <w:rsid w:val="000E5EDB"/>
    <w:rsid w:val="000E618A"/>
    <w:rsid w:val="000F6D36"/>
    <w:rsid w:val="000F7B34"/>
    <w:rsid w:val="00107790"/>
    <w:rsid w:val="0011025B"/>
    <w:rsid w:val="0011078E"/>
    <w:rsid w:val="00117D53"/>
    <w:rsid w:val="00120883"/>
    <w:rsid w:val="0013187C"/>
    <w:rsid w:val="00136917"/>
    <w:rsid w:val="001439F6"/>
    <w:rsid w:val="00155534"/>
    <w:rsid w:val="00156668"/>
    <w:rsid w:val="001575B8"/>
    <w:rsid w:val="00161C8B"/>
    <w:rsid w:val="00171F83"/>
    <w:rsid w:val="00172E0B"/>
    <w:rsid w:val="00181219"/>
    <w:rsid w:val="0018198B"/>
    <w:rsid w:val="001837F9"/>
    <w:rsid w:val="00185215"/>
    <w:rsid w:val="00190E60"/>
    <w:rsid w:val="00196737"/>
    <w:rsid w:val="001978B8"/>
    <w:rsid w:val="001B1B9F"/>
    <w:rsid w:val="001C7A69"/>
    <w:rsid w:val="001D3E4C"/>
    <w:rsid w:val="001F3EB2"/>
    <w:rsid w:val="00200940"/>
    <w:rsid w:val="002079DA"/>
    <w:rsid w:val="00210654"/>
    <w:rsid w:val="00217D07"/>
    <w:rsid w:val="002213A5"/>
    <w:rsid w:val="00230D4D"/>
    <w:rsid w:val="002358C3"/>
    <w:rsid w:val="00237150"/>
    <w:rsid w:val="002546F4"/>
    <w:rsid w:val="002566C9"/>
    <w:rsid w:val="00262BB1"/>
    <w:rsid w:val="00264A00"/>
    <w:rsid w:val="00265847"/>
    <w:rsid w:val="00266ECC"/>
    <w:rsid w:val="0026784D"/>
    <w:rsid w:val="00275DCC"/>
    <w:rsid w:val="002831FA"/>
    <w:rsid w:val="00283912"/>
    <w:rsid w:val="0029002E"/>
    <w:rsid w:val="00291778"/>
    <w:rsid w:val="00291D5E"/>
    <w:rsid w:val="00293DB7"/>
    <w:rsid w:val="002A03F1"/>
    <w:rsid w:val="002A23D6"/>
    <w:rsid w:val="002A2F42"/>
    <w:rsid w:val="002A513D"/>
    <w:rsid w:val="002B2ADA"/>
    <w:rsid w:val="002B6CD3"/>
    <w:rsid w:val="002C3254"/>
    <w:rsid w:val="002C4591"/>
    <w:rsid w:val="002D42F5"/>
    <w:rsid w:val="002D732E"/>
    <w:rsid w:val="002D73A1"/>
    <w:rsid w:val="003123C0"/>
    <w:rsid w:val="00325625"/>
    <w:rsid w:val="0033319F"/>
    <w:rsid w:val="003473D1"/>
    <w:rsid w:val="003521C7"/>
    <w:rsid w:val="003530E6"/>
    <w:rsid w:val="00357289"/>
    <w:rsid w:val="00361DA5"/>
    <w:rsid w:val="00362622"/>
    <w:rsid w:val="00377524"/>
    <w:rsid w:val="00377665"/>
    <w:rsid w:val="003851D5"/>
    <w:rsid w:val="003868E8"/>
    <w:rsid w:val="00390215"/>
    <w:rsid w:val="003903E6"/>
    <w:rsid w:val="00391172"/>
    <w:rsid w:val="00395200"/>
    <w:rsid w:val="003B046E"/>
    <w:rsid w:val="003B79CF"/>
    <w:rsid w:val="003C2E52"/>
    <w:rsid w:val="003C5164"/>
    <w:rsid w:val="003C5F0A"/>
    <w:rsid w:val="003D035B"/>
    <w:rsid w:val="003E5F6B"/>
    <w:rsid w:val="003F7B60"/>
    <w:rsid w:val="00400969"/>
    <w:rsid w:val="00405A64"/>
    <w:rsid w:val="00410B5A"/>
    <w:rsid w:val="004149FF"/>
    <w:rsid w:val="004405AD"/>
    <w:rsid w:val="004434A8"/>
    <w:rsid w:val="0044463B"/>
    <w:rsid w:val="0045012A"/>
    <w:rsid w:val="00450DE1"/>
    <w:rsid w:val="00453ACC"/>
    <w:rsid w:val="00463082"/>
    <w:rsid w:val="00471481"/>
    <w:rsid w:val="00471B84"/>
    <w:rsid w:val="00472D68"/>
    <w:rsid w:val="00472E31"/>
    <w:rsid w:val="00482B2D"/>
    <w:rsid w:val="00482CF1"/>
    <w:rsid w:val="00483A21"/>
    <w:rsid w:val="00483C42"/>
    <w:rsid w:val="00483EB8"/>
    <w:rsid w:val="00485466"/>
    <w:rsid w:val="00486E88"/>
    <w:rsid w:val="00496F96"/>
    <w:rsid w:val="004A602A"/>
    <w:rsid w:val="004B15AF"/>
    <w:rsid w:val="004D2A7F"/>
    <w:rsid w:val="004E153B"/>
    <w:rsid w:val="004E3ABC"/>
    <w:rsid w:val="004E4EE7"/>
    <w:rsid w:val="004F1335"/>
    <w:rsid w:val="004F38B4"/>
    <w:rsid w:val="004F406C"/>
    <w:rsid w:val="004F4948"/>
    <w:rsid w:val="004F6DF2"/>
    <w:rsid w:val="005000AE"/>
    <w:rsid w:val="005014B7"/>
    <w:rsid w:val="00505115"/>
    <w:rsid w:val="00507DD0"/>
    <w:rsid w:val="00511DA8"/>
    <w:rsid w:val="00516799"/>
    <w:rsid w:val="0052104F"/>
    <w:rsid w:val="00526E98"/>
    <w:rsid w:val="00541A5C"/>
    <w:rsid w:val="005427A1"/>
    <w:rsid w:val="00542D2F"/>
    <w:rsid w:val="00543CB6"/>
    <w:rsid w:val="00546A3B"/>
    <w:rsid w:val="00562D74"/>
    <w:rsid w:val="005658DC"/>
    <w:rsid w:val="005701CB"/>
    <w:rsid w:val="00571B7D"/>
    <w:rsid w:val="00576803"/>
    <w:rsid w:val="00584098"/>
    <w:rsid w:val="00584C28"/>
    <w:rsid w:val="00586F4E"/>
    <w:rsid w:val="00590D98"/>
    <w:rsid w:val="00590E1B"/>
    <w:rsid w:val="00596207"/>
    <w:rsid w:val="005978A5"/>
    <w:rsid w:val="005A28D3"/>
    <w:rsid w:val="005A37FC"/>
    <w:rsid w:val="005A4136"/>
    <w:rsid w:val="005B64FE"/>
    <w:rsid w:val="005C3039"/>
    <w:rsid w:val="005C6E97"/>
    <w:rsid w:val="005C7BB0"/>
    <w:rsid w:val="005D50FA"/>
    <w:rsid w:val="005D6C93"/>
    <w:rsid w:val="005E0EBD"/>
    <w:rsid w:val="005E1092"/>
    <w:rsid w:val="005E2182"/>
    <w:rsid w:val="005E255E"/>
    <w:rsid w:val="005E30FB"/>
    <w:rsid w:val="005E6F2A"/>
    <w:rsid w:val="005E783A"/>
    <w:rsid w:val="005F11D2"/>
    <w:rsid w:val="005F388B"/>
    <w:rsid w:val="005F603A"/>
    <w:rsid w:val="005F7D68"/>
    <w:rsid w:val="00607DBC"/>
    <w:rsid w:val="00622075"/>
    <w:rsid w:val="00623352"/>
    <w:rsid w:val="00624138"/>
    <w:rsid w:val="0062480D"/>
    <w:rsid w:val="006359D8"/>
    <w:rsid w:val="00640F3B"/>
    <w:rsid w:val="00641900"/>
    <w:rsid w:val="0064490F"/>
    <w:rsid w:val="00645744"/>
    <w:rsid w:val="00646626"/>
    <w:rsid w:val="006472B3"/>
    <w:rsid w:val="006475D7"/>
    <w:rsid w:val="00650761"/>
    <w:rsid w:val="00650E2E"/>
    <w:rsid w:val="00651E2F"/>
    <w:rsid w:val="00651F26"/>
    <w:rsid w:val="00655F50"/>
    <w:rsid w:val="006616A1"/>
    <w:rsid w:val="00662649"/>
    <w:rsid w:val="00662760"/>
    <w:rsid w:val="00666AE6"/>
    <w:rsid w:val="00673F3D"/>
    <w:rsid w:val="00674F34"/>
    <w:rsid w:val="00680813"/>
    <w:rsid w:val="00682000"/>
    <w:rsid w:val="006821A2"/>
    <w:rsid w:val="006840B8"/>
    <w:rsid w:val="00696024"/>
    <w:rsid w:val="006A329E"/>
    <w:rsid w:val="006A4BF6"/>
    <w:rsid w:val="006B256D"/>
    <w:rsid w:val="006C2A48"/>
    <w:rsid w:val="006D4950"/>
    <w:rsid w:val="006D644B"/>
    <w:rsid w:val="006D7216"/>
    <w:rsid w:val="006E0643"/>
    <w:rsid w:val="00713E78"/>
    <w:rsid w:val="00714390"/>
    <w:rsid w:val="00723BA1"/>
    <w:rsid w:val="007321F0"/>
    <w:rsid w:val="00733BB3"/>
    <w:rsid w:val="0074126E"/>
    <w:rsid w:val="00742754"/>
    <w:rsid w:val="00750753"/>
    <w:rsid w:val="007545AA"/>
    <w:rsid w:val="007639F4"/>
    <w:rsid w:val="00770DE7"/>
    <w:rsid w:val="00775AD9"/>
    <w:rsid w:val="00781CB8"/>
    <w:rsid w:val="0079171F"/>
    <w:rsid w:val="007930E9"/>
    <w:rsid w:val="007948AD"/>
    <w:rsid w:val="007977E1"/>
    <w:rsid w:val="007B011C"/>
    <w:rsid w:val="007B6078"/>
    <w:rsid w:val="007C0F27"/>
    <w:rsid w:val="007C2155"/>
    <w:rsid w:val="007C2A9A"/>
    <w:rsid w:val="007C4262"/>
    <w:rsid w:val="007C7DB7"/>
    <w:rsid w:val="007D0E9D"/>
    <w:rsid w:val="007D128A"/>
    <w:rsid w:val="007D14EC"/>
    <w:rsid w:val="007E0C5B"/>
    <w:rsid w:val="007E1902"/>
    <w:rsid w:val="007E5741"/>
    <w:rsid w:val="007F009D"/>
    <w:rsid w:val="007F5E56"/>
    <w:rsid w:val="007F6174"/>
    <w:rsid w:val="00801531"/>
    <w:rsid w:val="0081183D"/>
    <w:rsid w:val="00835E3D"/>
    <w:rsid w:val="00842CCF"/>
    <w:rsid w:val="0086727B"/>
    <w:rsid w:val="0087192B"/>
    <w:rsid w:val="00871CC8"/>
    <w:rsid w:val="008720BB"/>
    <w:rsid w:val="00881535"/>
    <w:rsid w:val="008815EA"/>
    <w:rsid w:val="0088313F"/>
    <w:rsid w:val="00890DEA"/>
    <w:rsid w:val="008919AA"/>
    <w:rsid w:val="0089243D"/>
    <w:rsid w:val="00892957"/>
    <w:rsid w:val="008B0717"/>
    <w:rsid w:val="008B24AC"/>
    <w:rsid w:val="008B3055"/>
    <w:rsid w:val="008B5DE7"/>
    <w:rsid w:val="008D0410"/>
    <w:rsid w:val="008D26D1"/>
    <w:rsid w:val="008D44EF"/>
    <w:rsid w:val="008E4E2F"/>
    <w:rsid w:val="008F1CE9"/>
    <w:rsid w:val="008F5A9E"/>
    <w:rsid w:val="008F6683"/>
    <w:rsid w:val="00901954"/>
    <w:rsid w:val="0090483F"/>
    <w:rsid w:val="009068F4"/>
    <w:rsid w:val="00906F4B"/>
    <w:rsid w:val="0090774E"/>
    <w:rsid w:val="00914151"/>
    <w:rsid w:val="0092017C"/>
    <w:rsid w:val="0092140A"/>
    <w:rsid w:val="00926870"/>
    <w:rsid w:val="00932B9F"/>
    <w:rsid w:val="009354A0"/>
    <w:rsid w:val="00941193"/>
    <w:rsid w:val="00942233"/>
    <w:rsid w:val="009437F2"/>
    <w:rsid w:val="0094658D"/>
    <w:rsid w:val="00950D72"/>
    <w:rsid w:val="00961825"/>
    <w:rsid w:val="00962481"/>
    <w:rsid w:val="00962CCD"/>
    <w:rsid w:val="0096784A"/>
    <w:rsid w:val="00972F78"/>
    <w:rsid w:val="00982264"/>
    <w:rsid w:val="00982424"/>
    <w:rsid w:val="00996F32"/>
    <w:rsid w:val="00997C62"/>
    <w:rsid w:val="009A53B9"/>
    <w:rsid w:val="009B07E5"/>
    <w:rsid w:val="009B08CA"/>
    <w:rsid w:val="009C0189"/>
    <w:rsid w:val="009C79FF"/>
    <w:rsid w:val="009D16AC"/>
    <w:rsid w:val="009D5E83"/>
    <w:rsid w:val="009E5C61"/>
    <w:rsid w:val="009E77CD"/>
    <w:rsid w:val="009F5716"/>
    <w:rsid w:val="00A00716"/>
    <w:rsid w:val="00A0273F"/>
    <w:rsid w:val="00A048B8"/>
    <w:rsid w:val="00A05211"/>
    <w:rsid w:val="00A06A45"/>
    <w:rsid w:val="00A17447"/>
    <w:rsid w:val="00A20943"/>
    <w:rsid w:val="00A37376"/>
    <w:rsid w:val="00A436F3"/>
    <w:rsid w:val="00A52EB0"/>
    <w:rsid w:val="00A54DB3"/>
    <w:rsid w:val="00A60E82"/>
    <w:rsid w:val="00A643D4"/>
    <w:rsid w:val="00A6489A"/>
    <w:rsid w:val="00A67BFE"/>
    <w:rsid w:val="00A70B3C"/>
    <w:rsid w:val="00A74A47"/>
    <w:rsid w:val="00A75274"/>
    <w:rsid w:val="00A80838"/>
    <w:rsid w:val="00A85415"/>
    <w:rsid w:val="00A944EF"/>
    <w:rsid w:val="00A96CBF"/>
    <w:rsid w:val="00AA4755"/>
    <w:rsid w:val="00AA5D8E"/>
    <w:rsid w:val="00AA756A"/>
    <w:rsid w:val="00AB15EA"/>
    <w:rsid w:val="00AB689B"/>
    <w:rsid w:val="00AB6AFE"/>
    <w:rsid w:val="00AB7889"/>
    <w:rsid w:val="00AB7DE9"/>
    <w:rsid w:val="00AD4F40"/>
    <w:rsid w:val="00AF2FD6"/>
    <w:rsid w:val="00AF6B97"/>
    <w:rsid w:val="00B174A6"/>
    <w:rsid w:val="00B20A18"/>
    <w:rsid w:val="00B36E2E"/>
    <w:rsid w:val="00B37232"/>
    <w:rsid w:val="00B51A01"/>
    <w:rsid w:val="00B57070"/>
    <w:rsid w:val="00B663AF"/>
    <w:rsid w:val="00B90CBB"/>
    <w:rsid w:val="00BA2056"/>
    <w:rsid w:val="00BA5D2D"/>
    <w:rsid w:val="00BA6749"/>
    <w:rsid w:val="00BB414C"/>
    <w:rsid w:val="00BB69D9"/>
    <w:rsid w:val="00BB6BED"/>
    <w:rsid w:val="00BC4297"/>
    <w:rsid w:val="00BD1482"/>
    <w:rsid w:val="00BD3C0B"/>
    <w:rsid w:val="00BD4029"/>
    <w:rsid w:val="00BE25FF"/>
    <w:rsid w:val="00BF5253"/>
    <w:rsid w:val="00C0168B"/>
    <w:rsid w:val="00C12D04"/>
    <w:rsid w:val="00C23AAC"/>
    <w:rsid w:val="00C2665D"/>
    <w:rsid w:val="00C318E9"/>
    <w:rsid w:val="00C36EF2"/>
    <w:rsid w:val="00C50663"/>
    <w:rsid w:val="00C509B5"/>
    <w:rsid w:val="00C55CD7"/>
    <w:rsid w:val="00C56436"/>
    <w:rsid w:val="00C56D11"/>
    <w:rsid w:val="00C8131E"/>
    <w:rsid w:val="00C81AD2"/>
    <w:rsid w:val="00C87EF6"/>
    <w:rsid w:val="00C943D4"/>
    <w:rsid w:val="00C9541C"/>
    <w:rsid w:val="00C97C6F"/>
    <w:rsid w:val="00CA4170"/>
    <w:rsid w:val="00CA4C2D"/>
    <w:rsid w:val="00CA4F46"/>
    <w:rsid w:val="00CA5149"/>
    <w:rsid w:val="00CB03F7"/>
    <w:rsid w:val="00CB4478"/>
    <w:rsid w:val="00CC1581"/>
    <w:rsid w:val="00CD0794"/>
    <w:rsid w:val="00CD258A"/>
    <w:rsid w:val="00CD2B8A"/>
    <w:rsid w:val="00CD38C1"/>
    <w:rsid w:val="00CD39C0"/>
    <w:rsid w:val="00CF102A"/>
    <w:rsid w:val="00CF204F"/>
    <w:rsid w:val="00CF4E9E"/>
    <w:rsid w:val="00CF4ECB"/>
    <w:rsid w:val="00CF6C18"/>
    <w:rsid w:val="00D02ADE"/>
    <w:rsid w:val="00D02B77"/>
    <w:rsid w:val="00D03BAC"/>
    <w:rsid w:val="00D04834"/>
    <w:rsid w:val="00D2052A"/>
    <w:rsid w:val="00D22452"/>
    <w:rsid w:val="00D23991"/>
    <w:rsid w:val="00D25D4A"/>
    <w:rsid w:val="00D43BAD"/>
    <w:rsid w:val="00D45C7D"/>
    <w:rsid w:val="00D5472E"/>
    <w:rsid w:val="00D6118F"/>
    <w:rsid w:val="00D65840"/>
    <w:rsid w:val="00D73AFC"/>
    <w:rsid w:val="00D84ACB"/>
    <w:rsid w:val="00D851DB"/>
    <w:rsid w:val="00D85255"/>
    <w:rsid w:val="00D863EF"/>
    <w:rsid w:val="00D949CF"/>
    <w:rsid w:val="00D962C4"/>
    <w:rsid w:val="00DA385D"/>
    <w:rsid w:val="00DA6430"/>
    <w:rsid w:val="00DB01AC"/>
    <w:rsid w:val="00DB06CF"/>
    <w:rsid w:val="00DB282B"/>
    <w:rsid w:val="00DB2F42"/>
    <w:rsid w:val="00DB3438"/>
    <w:rsid w:val="00DC08D4"/>
    <w:rsid w:val="00DC6BF4"/>
    <w:rsid w:val="00DD0B2E"/>
    <w:rsid w:val="00DD566B"/>
    <w:rsid w:val="00DE02E6"/>
    <w:rsid w:val="00DE0E26"/>
    <w:rsid w:val="00DE7147"/>
    <w:rsid w:val="00E00FC6"/>
    <w:rsid w:val="00E04FE3"/>
    <w:rsid w:val="00E05FB7"/>
    <w:rsid w:val="00E066AF"/>
    <w:rsid w:val="00E106D7"/>
    <w:rsid w:val="00E232A2"/>
    <w:rsid w:val="00E24697"/>
    <w:rsid w:val="00E27B57"/>
    <w:rsid w:val="00E30685"/>
    <w:rsid w:val="00E34565"/>
    <w:rsid w:val="00E40BC4"/>
    <w:rsid w:val="00E42BEF"/>
    <w:rsid w:val="00E44C81"/>
    <w:rsid w:val="00E51A54"/>
    <w:rsid w:val="00E65988"/>
    <w:rsid w:val="00E70E36"/>
    <w:rsid w:val="00E711C8"/>
    <w:rsid w:val="00E714A9"/>
    <w:rsid w:val="00E72F1D"/>
    <w:rsid w:val="00E82983"/>
    <w:rsid w:val="00E83651"/>
    <w:rsid w:val="00E859DB"/>
    <w:rsid w:val="00E867A3"/>
    <w:rsid w:val="00E86E93"/>
    <w:rsid w:val="00E97ACE"/>
    <w:rsid w:val="00EA4170"/>
    <w:rsid w:val="00EB3A42"/>
    <w:rsid w:val="00EB3EA0"/>
    <w:rsid w:val="00EB52A4"/>
    <w:rsid w:val="00EC519A"/>
    <w:rsid w:val="00EC7120"/>
    <w:rsid w:val="00EC7BA3"/>
    <w:rsid w:val="00EE3CDF"/>
    <w:rsid w:val="00EE4D32"/>
    <w:rsid w:val="00EE5DA7"/>
    <w:rsid w:val="00F02907"/>
    <w:rsid w:val="00F053BB"/>
    <w:rsid w:val="00F05C79"/>
    <w:rsid w:val="00F10637"/>
    <w:rsid w:val="00F15D6E"/>
    <w:rsid w:val="00F1733F"/>
    <w:rsid w:val="00F17E60"/>
    <w:rsid w:val="00F23690"/>
    <w:rsid w:val="00F26BB5"/>
    <w:rsid w:val="00F26D29"/>
    <w:rsid w:val="00F31789"/>
    <w:rsid w:val="00F33848"/>
    <w:rsid w:val="00F360ED"/>
    <w:rsid w:val="00F42B65"/>
    <w:rsid w:val="00F4465E"/>
    <w:rsid w:val="00F46778"/>
    <w:rsid w:val="00F50826"/>
    <w:rsid w:val="00F51248"/>
    <w:rsid w:val="00F51EE3"/>
    <w:rsid w:val="00F52A1E"/>
    <w:rsid w:val="00F579DF"/>
    <w:rsid w:val="00F7290E"/>
    <w:rsid w:val="00F7474C"/>
    <w:rsid w:val="00F7769A"/>
    <w:rsid w:val="00F84493"/>
    <w:rsid w:val="00F86C85"/>
    <w:rsid w:val="00FA1F65"/>
    <w:rsid w:val="00FA4F22"/>
    <w:rsid w:val="00FA7D4B"/>
    <w:rsid w:val="00FB2B0C"/>
    <w:rsid w:val="00FB57CB"/>
    <w:rsid w:val="00FB6150"/>
    <w:rsid w:val="00FC3B4B"/>
    <w:rsid w:val="00FC46A8"/>
    <w:rsid w:val="00FD0975"/>
    <w:rsid w:val="00FD2CAD"/>
    <w:rsid w:val="00FD71F7"/>
    <w:rsid w:val="00FE1820"/>
    <w:rsid w:val="00FE43E0"/>
    <w:rsid w:val="00FE7D00"/>
    <w:rsid w:val="00FF4031"/>
    <w:rsid w:val="00FF61F8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028ED-DE1B-4AE9-B4CA-25171501D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93</TotalTime>
  <Pages>1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22</cp:revision>
  <dcterms:created xsi:type="dcterms:W3CDTF">2019-04-25T12:46:00Z</dcterms:created>
  <dcterms:modified xsi:type="dcterms:W3CDTF">2019-06-25T11:30:00Z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1382635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