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</w:t>
      </w:r>
      <w:proofErr w:type="spellStart"/>
      <w:r w:rsidRPr="000B0871">
        <w:rPr>
          <w:rFonts w:ascii="Times New Roman" w:hAnsi="Times New Roman"/>
          <w:i w:val="0"/>
          <w:sz w:val="18"/>
          <w:szCs w:val="18"/>
        </w:rPr>
        <w:t>mail</w:t>
      </w:r>
      <w:proofErr w:type="spellEnd"/>
      <w:r w:rsidRPr="000B0871">
        <w:rPr>
          <w:rFonts w:ascii="Times New Roman" w:hAnsi="Times New Roman"/>
          <w:i w:val="0"/>
          <w:sz w:val="18"/>
          <w:szCs w:val="18"/>
        </w:rPr>
        <w:t>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70AA7558" w:rsidR="000B0871" w:rsidRPr="00276B1F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276B1F" w:rsidRPr="00276B1F">
        <w:rPr>
          <w:sz w:val="32"/>
          <w:szCs w:val="32"/>
        </w:rPr>
        <w:t>###############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6D08385A" w:rsidR="00FA4F22" w:rsidRPr="00276B1F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276B1F" w:rsidRPr="00276B1F">
        <w:rPr>
          <w:sz w:val="32"/>
          <w:szCs w:val="32"/>
        </w:rPr>
        <w:t>############</w:t>
      </w:r>
      <w:r w:rsidR="00276B1F">
        <w:rPr>
          <w:sz w:val="32"/>
          <w:szCs w:val="32"/>
          <w:lang w:val="en-US"/>
        </w:rPr>
        <w:t>########################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4056EF24" w:rsidR="00F31789" w:rsidRDefault="00276B1F" w:rsidP="002B2ADA">
      <w:pPr>
        <w:pBdr>
          <w:bottom w:val="thinThickThinMediumGap" w:sz="18" w:space="1" w:color="auto"/>
        </w:pBd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</w:t>
      </w:r>
    </w:p>
    <w:p w14:paraId="0621AD5B" w14:textId="550442A4" w:rsidR="00276B1F" w:rsidRDefault="00276B1F" w:rsidP="002B2ADA">
      <w:pPr>
        <w:jc w:val="left"/>
        <w:rPr>
          <w:sz w:val="32"/>
          <w:szCs w:val="32"/>
          <w:lang w:val="en-US"/>
        </w:rPr>
      </w:pPr>
    </w:p>
    <w:p w14:paraId="1F7D6B77" w14:textId="77777777" w:rsidR="00276B1F" w:rsidRDefault="00276B1F" w:rsidP="002B2ADA">
      <w:pPr>
        <w:jc w:val="left"/>
        <w:rPr>
          <w:sz w:val="32"/>
          <w:szCs w:val="32"/>
        </w:rPr>
      </w:pP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  <w:bookmarkStart w:id="0" w:name="_GoBack"/>
      <w:bookmarkEnd w:id="0"/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1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1"/>
    <w:p w14:paraId="4ADF2891" w14:textId="68F77D98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="00C669B8" w:rsidRPr="00C669B8">
        <w:rPr>
          <w:sz w:val="32"/>
          <w:szCs w:val="32"/>
        </w:rPr>
        <w:t xml:space="preserve"> </w:t>
      </w:r>
      <w:r w:rsidR="00276B1F">
        <w:rPr>
          <w:sz w:val="32"/>
          <w:szCs w:val="32"/>
          <w:lang w:val="en-US"/>
        </w:rPr>
        <w:t>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2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2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</w:t>
      </w:r>
      <w:proofErr w:type="spellStart"/>
      <w:r w:rsidRPr="003F7B60">
        <w:rPr>
          <w:sz w:val="32"/>
          <w:szCs w:val="32"/>
        </w:rPr>
        <w:t>Госархстройнадзора</w:t>
      </w:r>
      <w:proofErr w:type="spellEnd"/>
      <w:r w:rsidRPr="003F7B60">
        <w:rPr>
          <w:sz w:val="32"/>
          <w:szCs w:val="32"/>
        </w:rPr>
        <w:t xml:space="preserve">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3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6ABD88B5" w14:textId="777504EC" w:rsidR="009F545E" w:rsidRDefault="009F545E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8D0410">
        <w:rPr>
          <w:sz w:val="32"/>
          <w:szCs w:val="32"/>
        </w:rPr>
        <w:t xml:space="preserve"> </w:t>
      </w:r>
      <w:r w:rsidRPr="009F545E">
        <w:rPr>
          <w:sz w:val="32"/>
          <w:szCs w:val="32"/>
        </w:rPr>
        <w:t xml:space="preserve">Разрушение верхнего </w:t>
      </w:r>
      <w:r>
        <w:rPr>
          <w:sz w:val="32"/>
          <w:szCs w:val="32"/>
        </w:rPr>
        <w:t xml:space="preserve">защитного </w:t>
      </w:r>
      <w:r w:rsidRPr="009F545E">
        <w:rPr>
          <w:sz w:val="32"/>
          <w:szCs w:val="32"/>
        </w:rPr>
        <w:t>слоя плит входных групп</w:t>
      </w:r>
      <w:r>
        <w:rPr>
          <w:sz w:val="32"/>
          <w:szCs w:val="32"/>
        </w:rPr>
        <w:t xml:space="preserve">. </w:t>
      </w:r>
      <w:r w:rsidRPr="009F545E">
        <w:rPr>
          <w:b/>
          <w:sz w:val="32"/>
          <w:szCs w:val="32"/>
        </w:rPr>
        <w:t>Значительный дефект.</w:t>
      </w:r>
      <w:r>
        <w:rPr>
          <w:sz w:val="32"/>
          <w:szCs w:val="32"/>
        </w:rPr>
        <w:t xml:space="preserve"> (Р</w:t>
      </w:r>
      <w:r w:rsidRPr="009F545E">
        <w:rPr>
          <w:sz w:val="32"/>
          <w:szCs w:val="32"/>
        </w:rPr>
        <w:t>емонт с предварительной очисткой верхнего рыхлого слоя</w:t>
      </w:r>
      <w:r>
        <w:rPr>
          <w:sz w:val="32"/>
          <w:szCs w:val="32"/>
        </w:rPr>
        <w:t xml:space="preserve"> бетона).</w:t>
      </w:r>
    </w:p>
    <w:p w14:paraId="5F4AD8E7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4326C29" w14:textId="557009D5" w:rsidR="009F545E" w:rsidRDefault="009F545E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2. Не выполнено</w:t>
      </w:r>
      <w:r w:rsidRPr="009F545E">
        <w:rPr>
          <w:sz w:val="32"/>
          <w:szCs w:val="32"/>
        </w:rPr>
        <w:t xml:space="preserve"> утепление цоколя</w:t>
      </w:r>
      <w:r>
        <w:rPr>
          <w:sz w:val="32"/>
          <w:szCs w:val="32"/>
        </w:rPr>
        <w:t>.</w:t>
      </w:r>
      <w:r w:rsidRPr="009F545E">
        <w:rPr>
          <w:sz w:val="32"/>
          <w:szCs w:val="32"/>
        </w:rPr>
        <w:t xml:space="preserve"> </w:t>
      </w:r>
      <w:r w:rsidRPr="009F545E">
        <w:rPr>
          <w:b/>
          <w:sz w:val="32"/>
          <w:szCs w:val="32"/>
        </w:rPr>
        <w:t>Значительный дефект.</w:t>
      </w:r>
    </w:p>
    <w:p w14:paraId="46360A25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1D6C23A8" w14:textId="222FF826" w:rsidR="009F545E" w:rsidRDefault="009F545E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3. Не выполнена</w:t>
      </w:r>
      <w:r w:rsidRPr="009F545E">
        <w:rPr>
          <w:sz w:val="32"/>
          <w:szCs w:val="32"/>
        </w:rPr>
        <w:t xml:space="preserve"> вентиляция и доступ в </w:t>
      </w:r>
      <w:proofErr w:type="spellStart"/>
      <w:r w:rsidRPr="009F545E">
        <w:rPr>
          <w:sz w:val="32"/>
          <w:szCs w:val="32"/>
        </w:rPr>
        <w:t>техподполье</w:t>
      </w:r>
      <w:proofErr w:type="spellEnd"/>
      <w:r w:rsidRPr="009F545E">
        <w:rPr>
          <w:sz w:val="32"/>
          <w:szCs w:val="32"/>
        </w:rPr>
        <w:t xml:space="preserve"> перекрытый пустотными плитами</w:t>
      </w:r>
      <w:r>
        <w:rPr>
          <w:sz w:val="32"/>
          <w:szCs w:val="32"/>
        </w:rPr>
        <w:t xml:space="preserve">. </w:t>
      </w:r>
      <w:r w:rsidRPr="00B632AB">
        <w:rPr>
          <w:b/>
          <w:sz w:val="32"/>
          <w:szCs w:val="32"/>
        </w:rPr>
        <w:t>Значительный дефект.</w:t>
      </w:r>
      <w:r w:rsidRPr="009F545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Обеспечить доступ в </w:t>
      </w:r>
      <w:proofErr w:type="spellStart"/>
      <w:r>
        <w:rPr>
          <w:sz w:val="32"/>
          <w:szCs w:val="32"/>
        </w:rPr>
        <w:t>техподполье</w:t>
      </w:r>
      <w:proofErr w:type="spellEnd"/>
      <w:r w:rsidRPr="009F545E">
        <w:rPr>
          <w:sz w:val="32"/>
          <w:szCs w:val="32"/>
        </w:rPr>
        <w:t xml:space="preserve">, </w:t>
      </w:r>
      <w:r w:rsidR="00B632AB">
        <w:rPr>
          <w:sz w:val="32"/>
          <w:szCs w:val="32"/>
        </w:rPr>
        <w:t>на основании конструкторских решений, выполнить вентиляцию).</w:t>
      </w:r>
    </w:p>
    <w:p w14:paraId="254F80F4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58A0B7CD" w14:textId="7612DE7D" w:rsidR="009F545E" w:rsidRDefault="00B632AB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4. Не выполнен кольцевой дренаж. </w:t>
      </w:r>
      <w:r w:rsidRPr="00B632AB">
        <w:rPr>
          <w:b/>
          <w:sz w:val="32"/>
          <w:szCs w:val="32"/>
        </w:rPr>
        <w:t>Значительный дефект.</w:t>
      </w:r>
    </w:p>
    <w:p w14:paraId="4CEE570C" w14:textId="77777777" w:rsidR="00471C51" w:rsidRPr="00B632AB" w:rsidRDefault="00471C51" w:rsidP="009F545E">
      <w:pPr>
        <w:jc w:val="left"/>
        <w:rPr>
          <w:b/>
          <w:sz w:val="32"/>
          <w:szCs w:val="32"/>
        </w:rPr>
      </w:pPr>
    </w:p>
    <w:p w14:paraId="28B81029" w14:textId="6E8E4817" w:rsidR="009F545E" w:rsidRDefault="00B632AB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Отмостка выполнена с </w:t>
      </w:r>
      <w:proofErr w:type="spellStart"/>
      <w:r w:rsidR="009F545E" w:rsidRPr="009F545E">
        <w:rPr>
          <w:sz w:val="32"/>
          <w:szCs w:val="32"/>
        </w:rPr>
        <w:t>контруклон</w:t>
      </w:r>
      <w:r>
        <w:rPr>
          <w:sz w:val="32"/>
          <w:szCs w:val="32"/>
        </w:rPr>
        <w:t>ами</w:t>
      </w:r>
      <w:proofErr w:type="spellEnd"/>
      <w:r w:rsidR="009F545E" w:rsidRPr="009F545E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выявлена </w:t>
      </w:r>
      <w:r w:rsidR="009F545E" w:rsidRPr="009F545E">
        <w:rPr>
          <w:sz w:val="32"/>
          <w:szCs w:val="32"/>
        </w:rPr>
        <w:t>просадк</w:t>
      </w:r>
      <w:r>
        <w:rPr>
          <w:sz w:val="32"/>
          <w:szCs w:val="32"/>
        </w:rPr>
        <w:t>а отмостки.</w:t>
      </w:r>
      <w:r w:rsidR="009F545E" w:rsidRPr="009F545E">
        <w:rPr>
          <w:sz w:val="32"/>
          <w:szCs w:val="32"/>
        </w:rPr>
        <w:t xml:space="preserve"> </w:t>
      </w:r>
      <w:r w:rsidRPr="00B632AB">
        <w:rPr>
          <w:b/>
          <w:sz w:val="32"/>
          <w:szCs w:val="32"/>
        </w:rPr>
        <w:t>Значительный дефект</w:t>
      </w:r>
      <w:r w:rsidRPr="00B632AB">
        <w:rPr>
          <w:sz w:val="32"/>
          <w:szCs w:val="32"/>
        </w:rPr>
        <w:t>.</w:t>
      </w:r>
    </w:p>
    <w:p w14:paraId="6370874D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3850C2D2" w14:textId="6F037301" w:rsidR="009F545E" w:rsidRDefault="00B632AB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6. М</w:t>
      </w:r>
      <w:r w:rsidR="009F545E" w:rsidRPr="009F545E">
        <w:rPr>
          <w:sz w:val="32"/>
          <w:szCs w:val="32"/>
        </w:rPr>
        <w:t>онолитн</w:t>
      </w:r>
      <w:r>
        <w:rPr>
          <w:sz w:val="32"/>
          <w:szCs w:val="32"/>
        </w:rPr>
        <w:t xml:space="preserve">ый </w:t>
      </w:r>
      <w:r w:rsidR="009F545E" w:rsidRPr="009F545E">
        <w:rPr>
          <w:sz w:val="32"/>
          <w:szCs w:val="32"/>
        </w:rPr>
        <w:t>участ</w:t>
      </w:r>
      <w:r>
        <w:rPr>
          <w:sz w:val="32"/>
          <w:szCs w:val="32"/>
        </w:rPr>
        <w:t>о</w:t>
      </w:r>
      <w:r w:rsidR="009F545E" w:rsidRPr="009F545E">
        <w:rPr>
          <w:sz w:val="32"/>
          <w:szCs w:val="32"/>
        </w:rPr>
        <w:t>к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 xml:space="preserve">перекрытия террасы </w:t>
      </w:r>
      <w:r>
        <w:rPr>
          <w:sz w:val="32"/>
          <w:szCs w:val="32"/>
        </w:rPr>
        <w:t xml:space="preserve">выполнен без вибрирования бетона </w:t>
      </w:r>
      <w:r w:rsidR="009F545E" w:rsidRPr="009F545E">
        <w:rPr>
          <w:sz w:val="32"/>
          <w:szCs w:val="32"/>
        </w:rPr>
        <w:t>и гидроизоляции по перекрытию.</w:t>
      </w:r>
      <w:r w:rsidRPr="00B632AB">
        <w:t xml:space="preserve"> </w:t>
      </w:r>
      <w:r w:rsidRPr="00B632AB">
        <w:rPr>
          <w:b/>
          <w:sz w:val="32"/>
          <w:szCs w:val="32"/>
        </w:rPr>
        <w:t>Значительный дефект.</w:t>
      </w:r>
    </w:p>
    <w:p w14:paraId="725FEBFD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D4EC889" w14:textId="64ED4836" w:rsidR="009F545E" w:rsidRDefault="00B632AB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9F545E" w:rsidRPr="009F545E">
        <w:rPr>
          <w:sz w:val="32"/>
          <w:szCs w:val="32"/>
        </w:rPr>
        <w:t>Разрушение кирпичной кладки цоколя входных групп</w:t>
      </w:r>
      <w:r>
        <w:rPr>
          <w:sz w:val="32"/>
          <w:szCs w:val="32"/>
        </w:rPr>
        <w:t xml:space="preserve">. </w:t>
      </w:r>
      <w:r w:rsidR="00B53185" w:rsidRPr="00B53185">
        <w:rPr>
          <w:b/>
          <w:sz w:val="32"/>
          <w:szCs w:val="32"/>
        </w:rPr>
        <w:t>Значительный дефект.</w:t>
      </w:r>
      <w:r w:rsidR="00B53185" w:rsidRPr="00B53185"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Замена поврежденного кирпича, устройство гидроизоляции).</w:t>
      </w:r>
    </w:p>
    <w:p w14:paraId="7DF830D5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226FE5DF" w14:textId="357646D4" w:rsidR="009F545E" w:rsidRDefault="003A0EB2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8. Выявлено раскрытие т</w:t>
      </w:r>
      <w:r w:rsidR="009F545E" w:rsidRPr="009F545E">
        <w:rPr>
          <w:sz w:val="32"/>
          <w:szCs w:val="32"/>
        </w:rPr>
        <w:t>рещин</w:t>
      </w:r>
      <w:r w:rsidR="006D1284">
        <w:rPr>
          <w:sz w:val="32"/>
          <w:szCs w:val="32"/>
        </w:rPr>
        <w:t>, шириной более 1 мм</w:t>
      </w:r>
      <w:r w:rsidR="009F545E" w:rsidRPr="009F545E">
        <w:rPr>
          <w:sz w:val="32"/>
          <w:szCs w:val="32"/>
        </w:rPr>
        <w:t xml:space="preserve"> в нижней части плиты перекрытия первого этажа</w:t>
      </w:r>
      <w:r w:rsidR="006D1284">
        <w:rPr>
          <w:sz w:val="32"/>
          <w:szCs w:val="32"/>
        </w:rPr>
        <w:t xml:space="preserve">. </w:t>
      </w:r>
      <w:r w:rsidR="006D1284" w:rsidRPr="006D1284">
        <w:rPr>
          <w:b/>
          <w:sz w:val="32"/>
          <w:szCs w:val="32"/>
        </w:rPr>
        <w:t>Дефект критический.</w:t>
      </w:r>
      <w:r w:rsidR="006D1284">
        <w:rPr>
          <w:sz w:val="32"/>
          <w:szCs w:val="32"/>
        </w:rPr>
        <w:t xml:space="preserve">        </w:t>
      </w:r>
      <w:r w:rsidR="009F545E" w:rsidRPr="009F545E">
        <w:rPr>
          <w:sz w:val="32"/>
          <w:szCs w:val="32"/>
        </w:rPr>
        <w:lastRenderedPageBreak/>
        <w:t>(</w:t>
      </w:r>
      <w:r w:rsidR="006D1284">
        <w:rPr>
          <w:sz w:val="32"/>
          <w:szCs w:val="32"/>
        </w:rPr>
        <w:t>Выполнить конструкторский расчет, выполнить мероприятия на основании конструкторских решений).</w:t>
      </w:r>
    </w:p>
    <w:p w14:paraId="1587F8C7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39D25508" w14:textId="1C5FA1E4" w:rsidR="009F545E" w:rsidRDefault="006D1284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="009F545E" w:rsidRPr="009F545E">
        <w:rPr>
          <w:sz w:val="32"/>
          <w:szCs w:val="32"/>
        </w:rPr>
        <w:t>Коррозия арматуры в нижней зоне плит перекрытия первого этажа, отсутствие защитного слоя арматуры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(более 60% плит всего перекрытия</w:t>
      </w:r>
      <w:r>
        <w:rPr>
          <w:sz w:val="32"/>
          <w:szCs w:val="32"/>
        </w:rPr>
        <w:t>).</w:t>
      </w:r>
      <w:r w:rsidR="009F545E" w:rsidRPr="009F545E">
        <w:rPr>
          <w:sz w:val="32"/>
          <w:szCs w:val="32"/>
        </w:rPr>
        <w:t xml:space="preserve"> </w:t>
      </w:r>
      <w:r w:rsidRPr="006D1284">
        <w:rPr>
          <w:b/>
          <w:sz w:val="32"/>
          <w:szCs w:val="32"/>
        </w:rPr>
        <w:t>Дефект критический.</w:t>
      </w:r>
      <w:r>
        <w:rPr>
          <w:sz w:val="32"/>
          <w:szCs w:val="32"/>
        </w:rPr>
        <w:t xml:space="preserve"> </w:t>
      </w:r>
      <w:r w:rsidRPr="006D1284">
        <w:rPr>
          <w:sz w:val="32"/>
          <w:szCs w:val="32"/>
        </w:rPr>
        <w:t>(Выполнить конструкторский расчет, выполнить мероприя</w:t>
      </w:r>
      <w:r>
        <w:rPr>
          <w:sz w:val="32"/>
          <w:szCs w:val="32"/>
        </w:rPr>
        <w:t>т</w:t>
      </w:r>
      <w:r w:rsidRPr="006D1284">
        <w:rPr>
          <w:sz w:val="32"/>
          <w:szCs w:val="32"/>
        </w:rPr>
        <w:t xml:space="preserve">ия на основании конструкторских решений).  </w:t>
      </w:r>
    </w:p>
    <w:p w14:paraId="1BD27921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5514F683" w14:textId="42A2608A" w:rsidR="009F545E" w:rsidRDefault="00F454C3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10. </w:t>
      </w:r>
      <w:r w:rsidR="009F545E" w:rsidRPr="009F545E">
        <w:rPr>
          <w:sz w:val="32"/>
          <w:szCs w:val="32"/>
        </w:rPr>
        <w:t>Мостики холода на примыкании перемычек к окнам</w:t>
      </w:r>
      <w:r>
        <w:rPr>
          <w:sz w:val="32"/>
          <w:szCs w:val="32"/>
        </w:rPr>
        <w:t xml:space="preserve">, не выполнена тепловая отсечка. </w:t>
      </w:r>
      <w:r w:rsidRPr="00F454C3">
        <w:rPr>
          <w:b/>
          <w:sz w:val="32"/>
          <w:szCs w:val="32"/>
        </w:rPr>
        <w:t>Значительный дефект.</w:t>
      </w:r>
    </w:p>
    <w:p w14:paraId="6A5E6B91" w14:textId="77777777" w:rsidR="00471C51" w:rsidRPr="00F454C3" w:rsidRDefault="00471C51" w:rsidP="009F545E">
      <w:pPr>
        <w:jc w:val="left"/>
        <w:rPr>
          <w:b/>
          <w:sz w:val="32"/>
          <w:szCs w:val="32"/>
        </w:rPr>
      </w:pPr>
    </w:p>
    <w:p w14:paraId="7B30B5D5" w14:textId="435186EC" w:rsidR="00F454C3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="009F545E" w:rsidRPr="009F545E">
        <w:rPr>
          <w:sz w:val="32"/>
          <w:szCs w:val="32"/>
        </w:rPr>
        <w:t>Отсутствие перевязки внутренних несущих стен и наружных.</w:t>
      </w:r>
      <w:r>
        <w:rPr>
          <w:sz w:val="32"/>
          <w:szCs w:val="32"/>
        </w:rPr>
        <w:t xml:space="preserve"> </w:t>
      </w:r>
      <w:r w:rsidRPr="00F454C3">
        <w:rPr>
          <w:b/>
          <w:sz w:val="32"/>
          <w:szCs w:val="32"/>
        </w:rPr>
        <w:t>Значительный дефект.</w:t>
      </w:r>
      <w:r w:rsidRPr="00F454C3">
        <w:rPr>
          <w:sz w:val="32"/>
          <w:szCs w:val="32"/>
        </w:rPr>
        <w:t xml:space="preserve"> </w:t>
      </w:r>
    </w:p>
    <w:p w14:paraId="29B1DF22" w14:textId="77777777" w:rsidR="00471C51" w:rsidRDefault="00471C51" w:rsidP="009F545E">
      <w:pPr>
        <w:jc w:val="left"/>
        <w:rPr>
          <w:sz w:val="32"/>
          <w:szCs w:val="32"/>
        </w:rPr>
      </w:pPr>
    </w:p>
    <w:p w14:paraId="43A0C00E" w14:textId="27C9D533" w:rsidR="009F545E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12. Металлические б</w:t>
      </w:r>
      <w:r w:rsidR="009F545E" w:rsidRPr="009F545E">
        <w:rPr>
          <w:sz w:val="32"/>
          <w:szCs w:val="32"/>
        </w:rPr>
        <w:t xml:space="preserve">алки </w:t>
      </w:r>
      <w:proofErr w:type="spellStart"/>
      <w:r w:rsidR="009F545E" w:rsidRPr="009F545E">
        <w:rPr>
          <w:sz w:val="32"/>
          <w:szCs w:val="32"/>
        </w:rPr>
        <w:t>металлокаркаса</w:t>
      </w:r>
      <w:proofErr w:type="spellEnd"/>
      <w:r w:rsidR="009F545E" w:rsidRPr="009F545E">
        <w:rPr>
          <w:sz w:val="32"/>
          <w:szCs w:val="32"/>
        </w:rPr>
        <w:t xml:space="preserve"> заложены остатками пено</w:t>
      </w:r>
      <w:r>
        <w:rPr>
          <w:sz w:val="32"/>
          <w:szCs w:val="32"/>
        </w:rPr>
        <w:t xml:space="preserve">бетонных </w:t>
      </w:r>
      <w:r w:rsidR="009F545E" w:rsidRPr="009F545E">
        <w:rPr>
          <w:sz w:val="32"/>
          <w:szCs w:val="32"/>
        </w:rPr>
        <w:t>блок</w:t>
      </w:r>
      <w:r>
        <w:rPr>
          <w:sz w:val="32"/>
          <w:szCs w:val="32"/>
        </w:rPr>
        <w:t>ов</w:t>
      </w:r>
      <w:r w:rsidRPr="00F454C3">
        <w:rPr>
          <w:b/>
          <w:sz w:val="32"/>
          <w:szCs w:val="32"/>
        </w:rPr>
        <w:t>. Значительный дефект.</w:t>
      </w:r>
      <w:r w:rsidRPr="00F454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З</w:t>
      </w:r>
      <w:r w:rsidR="009F545E" w:rsidRPr="009F545E">
        <w:rPr>
          <w:sz w:val="32"/>
          <w:szCs w:val="32"/>
        </w:rPr>
        <w:t xml:space="preserve">аменить на кирпич или </w:t>
      </w:r>
      <w:r>
        <w:rPr>
          <w:sz w:val="32"/>
          <w:szCs w:val="32"/>
        </w:rPr>
        <w:t xml:space="preserve">монолитные участки из </w:t>
      </w:r>
      <w:r w:rsidR="009F545E" w:rsidRPr="009F545E">
        <w:rPr>
          <w:sz w:val="32"/>
          <w:szCs w:val="32"/>
        </w:rPr>
        <w:t>бетон</w:t>
      </w:r>
      <w:r>
        <w:rPr>
          <w:sz w:val="32"/>
          <w:szCs w:val="32"/>
        </w:rPr>
        <w:t>а).</w:t>
      </w:r>
    </w:p>
    <w:p w14:paraId="0504C1B3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8F4AECF" w14:textId="22879E09" w:rsidR="009F545E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13. </w:t>
      </w:r>
      <w:r w:rsidR="009F545E" w:rsidRPr="009F545E">
        <w:rPr>
          <w:sz w:val="32"/>
          <w:szCs w:val="32"/>
        </w:rPr>
        <w:t xml:space="preserve">Трещины в наружных стенах под </w:t>
      </w:r>
      <w:r>
        <w:rPr>
          <w:sz w:val="32"/>
          <w:szCs w:val="32"/>
        </w:rPr>
        <w:t xml:space="preserve">оконными проемами. </w:t>
      </w:r>
      <w:r w:rsidRPr="00F454C3">
        <w:rPr>
          <w:b/>
          <w:sz w:val="32"/>
          <w:szCs w:val="32"/>
        </w:rPr>
        <w:t>Значительный дефект.</w:t>
      </w:r>
      <w:r w:rsidRPr="00F454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Р</w:t>
      </w:r>
      <w:r w:rsidR="009F545E" w:rsidRPr="009F545E">
        <w:rPr>
          <w:sz w:val="32"/>
          <w:szCs w:val="32"/>
        </w:rPr>
        <w:t xml:space="preserve">асшивка </w:t>
      </w:r>
      <w:r>
        <w:rPr>
          <w:sz w:val="32"/>
          <w:szCs w:val="32"/>
        </w:rPr>
        <w:t xml:space="preserve">трещин, ремонт </w:t>
      </w:r>
      <w:r w:rsidR="009F545E" w:rsidRPr="009F545E">
        <w:rPr>
          <w:sz w:val="32"/>
          <w:szCs w:val="32"/>
        </w:rPr>
        <w:t>и штукатурка</w:t>
      </w:r>
      <w:r>
        <w:rPr>
          <w:sz w:val="32"/>
          <w:szCs w:val="32"/>
        </w:rPr>
        <w:t>).</w:t>
      </w:r>
    </w:p>
    <w:p w14:paraId="47C686FA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2DE2E6E2" w14:textId="2634F824" w:rsidR="009F545E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14. Строительный м</w:t>
      </w:r>
      <w:r w:rsidR="009F545E" w:rsidRPr="009F545E">
        <w:rPr>
          <w:sz w:val="32"/>
          <w:szCs w:val="32"/>
        </w:rPr>
        <w:t>усор в нижней зоне монолитных участков перекрытия</w:t>
      </w:r>
      <w:r>
        <w:rPr>
          <w:sz w:val="32"/>
          <w:szCs w:val="32"/>
        </w:rPr>
        <w:t>.</w:t>
      </w:r>
      <w:r w:rsidRPr="00F454C3">
        <w:t xml:space="preserve"> </w:t>
      </w:r>
      <w:r w:rsidRPr="00F454C3">
        <w:rPr>
          <w:b/>
          <w:sz w:val="32"/>
          <w:szCs w:val="32"/>
        </w:rPr>
        <w:t xml:space="preserve">Значительный дефект.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Выполнить рас</w:t>
      </w:r>
      <w:r w:rsidR="009F545E" w:rsidRPr="009F545E">
        <w:rPr>
          <w:sz w:val="32"/>
          <w:szCs w:val="32"/>
        </w:rPr>
        <w:t>чистк</w:t>
      </w:r>
      <w:r>
        <w:rPr>
          <w:sz w:val="32"/>
          <w:szCs w:val="32"/>
        </w:rPr>
        <w:t>у</w:t>
      </w:r>
      <w:r w:rsidR="009F545E" w:rsidRPr="009F545E">
        <w:rPr>
          <w:sz w:val="32"/>
          <w:szCs w:val="32"/>
        </w:rPr>
        <w:t xml:space="preserve"> и ремонт)</w:t>
      </w:r>
      <w:r>
        <w:rPr>
          <w:sz w:val="32"/>
          <w:szCs w:val="32"/>
        </w:rPr>
        <w:t>.</w:t>
      </w:r>
    </w:p>
    <w:p w14:paraId="59205651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74C041F7" w14:textId="489C4814" w:rsid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 w:rsidR="009F545E" w:rsidRPr="009F545E">
        <w:rPr>
          <w:sz w:val="32"/>
          <w:szCs w:val="32"/>
        </w:rPr>
        <w:t>Коррозия металлических деталей каркаса террасы, перемычек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  <w:r w:rsidRPr="00912047">
        <w:rPr>
          <w:sz w:val="32"/>
          <w:szCs w:val="32"/>
        </w:rPr>
        <w:t xml:space="preserve"> </w:t>
      </w:r>
      <w:r>
        <w:rPr>
          <w:sz w:val="32"/>
          <w:szCs w:val="32"/>
        </w:rPr>
        <w:t>(О</w:t>
      </w:r>
      <w:r w:rsidR="009F545E" w:rsidRPr="009F545E">
        <w:rPr>
          <w:sz w:val="32"/>
          <w:szCs w:val="32"/>
        </w:rPr>
        <w:t>чистка и грунтовка</w:t>
      </w:r>
      <w:r>
        <w:rPr>
          <w:sz w:val="32"/>
          <w:szCs w:val="32"/>
        </w:rPr>
        <w:t>).</w:t>
      </w:r>
    </w:p>
    <w:p w14:paraId="2E85FB43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EAFA715" w14:textId="65050491" w:rsid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 w:rsidR="009F545E" w:rsidRPr="009F545E">
        <w:rPr>
          <w:sz w:val="32"/>
          <w:szCs w:val="32"/>
        </w:rPr>
        <w:t xml:space="preserve">Отслоение мягкой черепицы от </w:t>
      </w:r>
      <w:r>
        <w:rPr>
          <w:sz w:val="32"/>
          <w:szCs w:val="32"/>
        </w:rPr>
        <w:t xml:space="preserve">основания </w:t>
      </w:r>
      <w:r w:rsidR="009F545E" w:rsidRPr="009F545E">
        <w:rPr>
          <w:sz w:val="32"/>
          <w:szCs w:val="32"/>
        </w:rPr>
        <w:t>кровли. Нарушение технологии монтажа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  <w:r w:rsidRPr="00912047"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 xml:space="preserve"> (</w:t>
      </w:r>
      <w:r>
        <w:rPr>
          <w:sz w:val="32"/>
          <w:szCs w:val="32"/>
        </w:rPr>
        <w:t>З</w:t>
      </w:r>
      <w:r w:rsidR="009F545E" w:rsidRPr="009F545E">
        <w:rPr>
          <w:sz w:val="32"/>
          <w:szCs w:val="32"/>
        </w:rPr>
        <w:t>амена кровельного покрытия)</w:t>
      </w:r>
      <w:r>
        <w:rPr>
          <w:sz w:val="32"/>
          <w:szCs w:val="32"/>
        </w:rPr>
        <w:t>.</w:t>
      </w:r>
    </w:p>
    <w:p w14:paraId="0C8D169B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3A977F8" w14:textId="32063704" w:rsidR="009F545E" w:rsidRP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9F545E" w:rsidRPr="009F545E">
        <w:rPr>
          <w:sz w:val="32"/>
          <w:szCs w:val="32"/>
        </w:rPr>
        <w:t>Не утеплен</w:t>
      </w:r>
      <w:r>
        <w:rPr>
          <w:sz w:val="32"/>
          <w:szCs w:val="32"/>
        </w:rPr>
        <w:t xml:space="preserve">ы </w:t>
      </w:r>
      <w:r w:rsidR="009F545E" w:rsidRPr="009F545E">
        <w:rPr>
          <w:sz w:val="32"/>
          <w:szCs w:val="32"/>
        </w:rPr>
        <w:t>примыкания свесов кровли к мауэрла</w:t>
      </w:r>
      <w:r>
        <w:rPr>
          <w:sz w:val="32"/>
          <w:szCs w:val="32"/>
        </w:rPr>
        <w:t>т</w:t>
      </w:r>
      <w:r w:rsidR="009F545E" w:rsidRPr="009F545E">
        <w:rPr>
          <w:sz w:val="32"/>
          <w:szCs w:val="32"/>
        </w:rPr>
        <w:t>у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</w:t>
      </w:r>
      <w:r w:rsidRPr="0091204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Д</w:t>
      </w:r>
      <w:r w:rsidR="009F545E" w:rsidRPr="009F545E">
        <w:rPr>
          <w:sz w:val="32"/>
          <w:szCs w:val="32"/>
        </w:rPr>
        <w:t>емонтаж подшив</w:t>
      </w:r>
      <w:r>
        <w:rPr>
          <w:sz w:val="32"/>
          <w:szCs w:val="32"/>
        </w:rPr>
        <w:t>ки</w:t>
      </w:r>
      <w:r w:rsidR="009F545E" w:rsidRPr="009F545E">
        <w:rPr>
          <w:sz w:val="32"/>
          <w:szCs w:val="32"/>
        </w:rPr>
        <w:t>, у</w:t>
      </w:r>
      <w:r>
        <w:rPr>
          <w:sz w:val="32"/>
          <w:szCs w:val="32"/>
        </w:rPr>
        <w:t>т</w:t>
      </w:r>
      <w:r w:rsidR="009F545E" w:rsidRPr="009F545E">
        <w:rPr>
          <w:sz w:val="32"/>
          <w:szCs w:val="32"/>
        </w:rPr>
        <w:t xml:space="preserve">епление кровли в процессе </w:t>
      </w:r>
      <w:r>
        <w:rPr>
          <w:sz w:val="32"/>
          <w:szCs w:val="32"/>
        </w:rPr>
        <w:t>реконструкции</w:t>
      </w:r>
      <w:r w:rsidR="009F545E" w:rsidRPr="009F545E">
        <w:rPr>
          <w:sz w:val="32"/>
          <w:szCs w:val="32"/>
        </w:rPr>
        <w:t xml:space="preserve"> стропильной системы</w:t>
      </w:r>
      <w:r>
        <w:rPr>
          <w:sz w:val="32"/>
          <w:szCs w:val="32"/>
        </w:rPr>
        <w:t>).</w:t>
      </w:r>
      <w:r w:rsidR="009F545E" w:rsidRPr="009F545E">
        <w:rPr>
          <w:sz w:val="32"/>
          <w:szCs w:val="32"/>
        </w:rPr>
        <w:t xml:space="preserve"> </w:t>
      </w:r>
    </w:p>
    <w:p w14:paraId="176C266F" w14:textId="1BA8E950" w:rsid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18. Не выполнены опорные</w:t>
      </w:r>
      <w:r w:rsidR="009F545E" w:rsidRPr="009F545E">
        <w:rPr>
          <w:sz w:val="32"/>
          <w:szCs w:val="32"/>
        </w:rPr>
        <w:t xml:space="preserve"> монолитны</w:t>
      </w:r>
      <w:r>
        <w:rPr>
          <w:sz w:val="32"/>
          <w:szCs w:val="32"/>
        </w:rPr>
        <w:t>е</w:t>
      </w:r>
      <w:r w:rsidR="009F545E" w:rsidRPr="009F545E">
        <w:rPr>
          <w:sz w:val="32"/>
          <w:szCs w:val="32"/>
        </w:rPr>
        <w:t xml:space="preserve"> пояс</w:t>
      </w:r>
      <w:r>
        <w:rPr>
          <w:sz w:val="32"/>
          <w:szCs w:val="32"/>
        </w:rPr>
        <w:t>а</w:t>
      </w:r>
      <w:r w:rsidR="009F545E" w:rsidRPr="009F545E">
        <w:rPr>
          <w:sz w:val="32"/>
          <w:szCs w:val="32"/>
        </w:rPr>
        <w:t xml:space="preserve"> под кровлю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и межэтажное перекрытие по стенам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  <w:r w:rsidRPr="00912047"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У</w:t>
      </w:r>
      <w:r w:rsidR="009F545E" w:rsidRPr="009F545E">
        <w:rPr>
          <w:sz w:val="32"/>
          <w:szCs w:val="32"/>
        </w:rPr>
        <w:t xml:space="preserve">силение перекрытия, </w:t>
      </w:r>
      <w:r>
        <w:rPr>
          <w:sz w:val="32"/>
          <w:szCs w:val="32"/>
        </w:rPr>
        <w:t>устройство монолитного пояса)</w:t>
      </w:r>
      <w:r w:rsidR="009F545E" w:rsidRPr="009F545E">
        <w:rPr>
          <w:sz w:val="32"/>
          <w:szCs w:val="32"/>
        </w:rPr>
        <w:t xml:space="preserve">. </w:t>
      </w:r>
    </w:p>
    <w:p w14:paraId="3A0B73F6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67A82747" w14:textId="646C6C4C" w:rsidR="009F545E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19. Выявлены </w:t>
      </w:r>
      <w:r w:rsidR="009F545E" w:rsidRPr="009F545E">
        <w:rPr>
          <w:sz w:val="32"/>
          <w:szCs w:val="32"/>
        </w:rPr>
        <w:t>протечк</w:t>
      </w:r>
      <w:r>
        <w:rPr>
          <w:sz w:val="32"/>
          <w:szCs w:val="32"/>
        </w:rPr>
        <w:t>и</w:t>
      </w:r>
      <w:r w:rsidR="009F545E" w:rsidRPr="009F545E">
        <w:rPr>
          <w:sz w:val="32"/>
          <w:szCs w:val="32"/>
        </w:rPr>
        <w:t xml:space="preserve"> на примыканиях </w:t>
      </w:r>
      <w:r>
        <w:rPr>
          <w:sz w:val="32"/>
          <w:szCs w:val="32"/>
        </w:rPr>
        <w:t xml:space="preserve">кровли </w:t>
      </w:r>
      <w:r w:rsidR="009F545E" w:rsidRPr="009F545E">
        <w:rPr>
          <w:sz w:val="32"/>
          <w:szCs w:val="32"/>
        </w:rPr>
        <w:t>к дымоходам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</w:p>
    <w:p w14:paraId="2E8387D6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38F7BBF7" w14:textId="06FEE99F" w:rsidR="009F545E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20. Н</w:t>
      </w:r>
      <w:r w:rsidR="009F545E" w:rsidRPr="009F545E">
        <w:rPr>
          <w:sz w:val="32"/>
          <w:szCs w:val="32"/>
        </w:rPr>
        <w:t>арушение целостности гидроизоляции</w:t>
      </w:r>
      <w:r>
        <w:rPr>
          <w:sz w:val="32"/>
          <w:szCs w:val="32"/>
        </w:rPr>
        <w:t xml:space="preserve"> кровли. </w:t>
      </w:r>
      <w:r w:rsidRPr="00912047">
        <w:rPr>
          <w:b/>
          <w:sz w:val="32"/>
          <w:szCs w:val="32"/>
        </w:rPr>
        <w:t>Значительный дефект.</w:t>
      </w:r>
    </w:p>
    <w:p w14:paraId="7C553A2C" w14:textId="77777777" w:rsidR="00471C51" w:rsidRPr="00912047" w:rsidRDefault="00471C51" w:rsidP="009F545E">
      <w:pPr>
        <w:jc w:val="left"/>
        <w:rPr>
          <w:b/>
          <w:sz w:val="32"/>
          <w:szCs w:val="32"/>
        </w:rPr>
      </w:pPr>
    </w:p>
    <w:p w14:paraId="12F2BF29" w14:textId="6CA599C6" w:rsidR="009F545E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21.У</w:t>
      </w:r>
      <w:r w:rsidR="009F545E" w:rsidRPr="009F545E">
        <w:rPr>
          <w:sz w:val="32"/>
          <w:szCs w:val="32"/>
        </w:rPr>
        <w:t>теплитель уложен в хаотичном порядке, не утеплены свесы</w:t>
      </w:r>
      <w:r>
        <w:rPr>
          <w:sz w:val="32"/>
          <w:szCs w:val="32"/>
        </w:rPr>
        <w:t xml:space="preserve"> кровли. </w:t>
      </w:r>
      <w:r w:rsidRPr="00912047">
        <w:rPr>
          <w:b/>
          <w:sz w:val="32"/>
          <w:szCs w:val="32"/>
        </w:rPr>
        <w:t>Значительный дефект.</w:t>
      </w:r>
    </w:p>
    <w:p w14:paraId="2809416F" w14:textId="77777777" w:rsidR="00471C51" w:rsidRPr="00912047" w:rsidRDefault="00471C51" w:rsidP="009F545E">
      <w:pPr>
        <w:jc w:val="left"/>
        <w:rPr>
          <w:b/>
          <w:sz w:val="32"/>
          <w:szCs w:val="32"/>
        </w:rPr>
      </w:pPr>
    </w:p>
    <w:p w14:paraId="02F61BDA" w14:textId="06200696" w:rsidR="00912047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22. З</w:t>
      </w:r>
      <w:r w:rsidR="009F545E" w:rsidRPr="009F545E">
        <w:rPr>
          <w:sz w:val="32"/>
          <w:szCs w:val="32"/>
        </w:rPr>
        <w:t xml:space="preserve">азоры в </w:t>
      </w:r>
      <w:r>
        <w:rPr>
          <w:sz w:val="32"/>
          <w:szCs w:val="32"/>
        </w:rPr>
        <w:t xml:space="preserve">элементах узлов стропильной системы более </w:t>
      </w:r>
      <w:r w:rsidR="009F545E" w:rsidRPr="009F545E">
        <w:rPr>
          <w:sz w:val="32"/>
          <w:szCs w:val="32"/>
        </w:rPr>
        <w:t>10мм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 xml:space="preserve">Значительный дефект. </w:t>
      </w:r>
    </w:p>
    <w:p w14:paraId="15A95201" w14:textId="77777777" w:rsidR="00471C51" w:rsidRPr="00912047" w:rsidRDefault="00471C51" w:rsidP="009F545E">
      <w:pPr>
        <w:jc w:val="left"/>
        <w:rPr>
          <w:b/>
          <w:sz w:val="32"/>
          <w:szCs w:val="32"/>
        </w:rPr>
      </w:pPr>
    </w:p>
    <w:p w14:paraId="3BA90989" w14:textId="764785AF" w:rsidR="00A00716" w:rsidRPr="007C2A9A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23. Ш</w:t>
      </w:r>
      <w:r w:rsidR="009F545E" w:rsidRPr="009F545E">
        <w:rPr>
          <w:sz w:val="32"/>
          <w:szCs w:val="32"/>
        </w:rPr>
        <w:t xml:space="preserve">аг обрешетки </w:t>
      </w:r>
      <w:r w:rsidR="00BD1912">
        <w:rPr>
          <w:sz w:val="32"/>
          <w:szCs w:val="32"/>
        </w:rPr>
        <w:t>выполнен с нарушением СП (более</w:t>
      </w:r>
      <w:r w:rsidR="009F545E" w:rsidRPr="009F545E">
        <w:rPr>
          <w:sz w:val="32"/>
          <w:szCs w:val="32"/>
        </w:rPr>
        <w:t xml:space="preserve"> 600мм</w:t>
      </w:r>
      <w:r w:rsidR="00BD1912">
        <w:rPr>
          <w:sz w:val="32"/>
          <w:szCs w:val="32"/>
        </w:rPr>
        <w:t xml:space="preserve">). </w:t>
      </w:r>
      <w:r w:rsidR="00BD1912" w:rsidRPr="00BD1912">
        <w:rPr>
          <w:b/>
          <w:sz w:val="32"/>
          <w:szCs w:val="32"/>
        </w:rPr>
        <w:t>Значительный дефект.</w:t>
      </w:r>
    </w:p>
    <w:p w14:paraId="5AA7BF2A" w14:textId="371CC6B3" w:rsidR="00485466" w:rsidRDefault="00196737" w:rsidP="006472B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r w:rsidR="008D0410">
        <w:rPr>
          <w:sz w:val="32"/>
          <w:szCs w:val="32"/>
        </w:rPr>
        <w:t xml:space="preserve"> </w:t>
      </w:r>
    </w:p>
    <w:p w14:paraId="06AFC7A9" w14:textId="30E09292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48E166E9" w14:textId="610F0F1A" w:rsidR="001F5F3B" w:rsidRPr="001F5F3B" w:rsidRDefault="001F5F3B" w:rsidP="001F5F3B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F5F3B">
        <w:rPr>
          <w:sz w:val="32"/>
          <w:szCs w:val="32"/>
        </w:rPr>
        <w:t>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0A35DBDA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А). Определение прочности бетона,</w:t>
      </w:r>
    </w:p>
    <w:p w14:paraId="4F40008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Б). Определение прочности кирпича и кладочного раствора,</w:t>
      </w:r>
    </w:p>
    <w:p w14:paraId="65621090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В). Определение плотности грунтов основания под фундаментами,</w:t>
      </w:r>
    </w:p>
    <w:p w14:paraId="7E22615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Г). Определение армирования (шаг арматуры и ее диаметр),</w:t>
      </w:r>
    </w:p>
    <w:p w14:paraId="07FE330F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29A729AA" w14:textId="19C3459E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 xml:space="preserve">Выполнить поверочный конструкторский расчет с учетом результатов инструментального обследования с целью определения несущей способности несущих элементов жилого дома.  </w:t>
      </w:r>
    </w:p>
    <w:p w14:paraId="0CF624F8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59F4F923" w14:textId="73528AD3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296DEA32" w14:textId="77777777" w:rsidR="004A4E80" w:rsidRDefault="004A4E80" w:rsidP="002B2ADA">
      <w:pPr>
        <w:jc w:val="left"/>
        <w:rPr>
          <w:sz w:val="32"/>
          <w:szCs w:val="32"/>
        </w:rPr>
      </w:pPr>
    </w:p>
    <w:p w14:paraId="4F99A6EE" w14:textId="7794FAFE" w:rsidR="00A70B3C" w:rsidRDefault="004A4E8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Разрушения кладки и облицовки цоколя</w:t>
      </w:r>
    </w:p>
    <w:p w14:paraId="7C8D0655" w14:textId="44BFA5AF" w:rsidR="00D65840" w:rsidRDefault="00D65840" w:rsidP="002B2ADA">
      <w:pPr>
        <w:jc w:val="left"/>
        <w:rPr>
          <w:sz w:val="32"/>
          <w:szCs w:val="32"/>
        </w:rPr>
      </w:pPr>
    </w:p>
    <w:p w14:paraId="0743F189" w14:textId="370A6906" w:rsidR="004A4E80" w:rsidRDefault="004A4E8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A332E92" wp14:editId="20284B4E">
            <wp:extent cx="6210300" cy="4657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E6FE" w14:textId="37EC8C6B" w:rsidR="00A70B3C" w:rsidRDefault="00A70B3C" w:rsidP="002B2ADA">
      <w:pPr>
        <w:jc w:val="left"/>
        <w:rPr>
          <w:sz w:val="32"/>
          <w:szCs w:val="32"/>
        </w:rPr>
      </w:pPr>
    </w:p>
    <w:p w14:paraId="4E798CB2" w14:textId="2BF3235F" w:rsidR="0086727B" w:rsidRDefault="0086727B" w:rsidP="002B2ADA">
      <w:pPr>
        <w:jc w:val="left"/>
        <w:rPr>
          <w:sz w:val="32"/>
          <w:szCs w:val="32"/>
        </w:rPr>
      </w:pPr>
    </w:p>
    <w:p w14:paraId="45C51D1A" w14:textId="77777777" w:rsidR="003868E8" w:rsidRDefault="003868E8" w:rsidP="002B2ADA">
      <w:pPr>
        <w:jc w:val="left"/>
        <w:rPr>
          <w:sz w:val="32"/>
          <w:szCs w:val="32"/>
        </w:rPr>
      </w:pPr>
    </w:p>
    <w:p w14:paraId="5B819CC0" w14:textId="2EF1C306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713E8D9E" w14:textId="63AA06DC" w:rsidR="00EB3A42" w:rsidRDefault="00EB3A42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0E05D0DC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32B2B8D9" w14:textId="5414BA51" w:rsidR="00171F83" w:rsidRDefault="004A4E80" w:rsidP="002B2ADA">
      <w:pPr>
        <w:jc w:val="left"/>
        <w:rPr>
          <w:sz w:val="32"/>
          <w:szCs w:val="32"/>
        </w:rPr>
      </w:pPr>
      <w:r w:rsidRPr="004A4E80">
        <w:rPr>
          <w:sz w:val="32"/>
          <w:szCs w:val="32"/>
        </w:rPr>
        <w:lastRenderedPageBreak/>
        <w:t>Разрушения кладки и облицовки цоколя</w:t>
      </w:r>
    </w:p>
    <w:p w14:paraId="6E8DFDB3" w14:textId="77777777" w:rsidR="004A4E80" w:rsidRDefault="004A4E80" w:rsidP="002B2ADA">
      <w:pPr>
        <w:jc w:val="left"/>
        <w:rPr>
          <w:sz w:val="32"/>
          <w:szCs w:val="32"/>
        </w:rPr>
      </w:pPr>
    </w:p>
    <w:p w14:paraId="36AFCB25" w14:textId="41CB63A0" w:rsidR="004A4E80" w:rsidRDefault="004A4E8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DB1BC49" wp14:editId="434858C6">
            <wp:extent cx="6210300" cy="8280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6033" w14:textId="52D88F1C" w:rsidR="00171F83" w:rsidRDefault="00171F83" w:rsidP="002B2ADA">
      <w:pPr>
        <w:jc w:val="left"/>
        <w:rPr>
          <w:sz w:val="32"/>
          <w:szCs w:val="32"/>
        </w:rPr>
      </w:pPr>
    </w:p>
    <w:p w14:paraId="5868CDF6" w14:textId="42B38182" w:rsidR="00C97C6F" w:rsidRDefault="00C97C6F" w:rsidP="002B2ADA">
      <w:pPr>
        <w:jc w:val="left"/>
        <w:rPr>
          <w:sz w:val="32"/>
          <w:szCs w:val="32"/>
        </w:rPr>
      </w:pPr>
    </w:p>
    <w:p w14:paraId="60B25CE2" w14:textId="44F95953" w:rsidR="00D65840" w:rsidRDefault="004A4E80" w:rsidP="002B2ADA">
      <w:pPr>
        <w:jc w:val="left"/>
        <w:rPr>
          <w:sz w:val="32"/>
          <w:szCs w:val="32"/>
        </w:rPr>
      </w:pPr>
      <w:bookmarkStart w:id="4" w:name="_Hlk7327535"/>
      <w:r>
        <w:rPr>
          <w:sz w:val="32"/>
          <w:szCs w:val="32"/>
        </w:rPr>
        <w:lastRenderedPageBreak/>
        <w:t>Разрушение защитного слоя бетон</w:t>
      </w:r>
      <w:r w:rsidR="00EC2989">
        <w:rPr>
          <w:sz w:val="32"/>
          <w:szCs w:val="32"/>
        </w:rPr>
        <w:t>а монолитных участков, коррозия арматуры.</w:t>
      </w:r>
    </w:p>
    <w:bookmarkEnd w:id="4"/>
    <w:p w14:paraId="0D4F20B7" w14:textId="77777777" w:rsidR="004A4E80" w:rsidRDefault="004A4E80" w:rsidP="002B2ADA">
      <w:pPr>
        <w:jc w:val="left"/>
        <w:rPr>
          <w:sz w:val="32"/>
          <w:szCs w:val="32"/>
        </w:rPr>
      </w:pPr>
    </w:p>
    <w:p w14:paraId="4139CAE6" w14:textId="057ADA2B" w:rsidR="004A4E80" w:rsidRDefault="004A4E8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CCDC61B" wp14:editId="771F4D31">
            <wp:extent cx="6210300" cy="4657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1522F7F4" w14:textId="29A0ADE2" w:rsidR="00926870" w:rsidRDefault="00926870" w:rsidP="002B2ADA">
      <w:pPr>
        <w:jc w:val="left"/>
        <w:rPr>
          <w:sz w:val="32"/>
          <w:szCs w:val="32"/>
        </w:rPr>
      </w:pP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6A47FBDE" w:rsidR="00926870" w:rsidRDefault="00926870" w:rsidP="002B2ADA">
      <w:pPr>
        <w:jc w:val="left"/>
        <w:rPr>
          <w:sz w:val="32"/>
          <w:szCs w:val="32"/>
        </w:rPr>
      </w:pPr>
    </w:p>
    <w:p w14:paraId="66966264" w14:textId="32498200" w:rsidR="00926870" w:rsidRDefault="00926870" w:rsidP="002B2ADA">
      <w:pPr>
        <w:jc w:val="left"/>
        <w:rPr>
          <w:sz w:val="32"/>
          <w:szCs w:val="32"/>
        </w:rPr>
      </w:pPr>
    </w:p>
    <w:p w14:paraId="490D1483" w14:textId="15D8CF9E" w:rsidR="00926870" w:rsidRDefault="00926870" w:rsidP="002B2ADA">
      <w:pPr>
        <w:jc w:val="left"/>
        <w:rPr>
          <w:sz w:val="32"/>
          <w:szCs w:val="32"/>
        </w:rPr>
      </w:pP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6A089653" w14:textId="667BDBCF" w:rsidR="00926870" w:rsidRDefault="00926870" w:rsidP="002B2ADA">
      <w:pPr>
        <w:jc w:val="left"/>
        <w:rPr>
          <w:sz w:val="32"/>
          <w:szCs w:val="32"/>
        </w:rPr>
      </w:pPr>
    </w:p>
    <w:p w14:paraId="38AC7AB4" w14:textId="10518E83" w:rsidR="00926870" w:rsidRDefault="00EC2989" w:rsidP="002B2ADA">
      <w:pPr>
        <w:jc w:val="left"/>
        <w:rPr>
          <w:sz w:val="32"/>
          <w:szCs w:val="32"/>
        </w:rPr>
      </w:pPr>
      <w:r w:rsidRPr="00EC2989">
        <w:rPr>
          <w:sz w:val="32"/>
          <w:szCs w:val="32"/>
        </w:rPr>
        <w:lastRenderedPageBreak/>
        <w:t>Разрушение защитного слоя бетона монолитных участков, коррозия арматуры.</w:t>
      </w:r>
    </w:p>
    <w:p w14:paraId="69985B72" w14:textId="77777777" w:rsidR="00EC2989" w:rsidRDefault="00EC2989" w:rsidP="002B2ADA">
      <w:pPr>
        <w:jc w:val="left"/>
        <w:rPr>
          <w:sz w:val="32"/>
          <w:szCs w:val="32"/>
        </w:rPr>
      </w:pPr>
    </w:p>
    <w:p w14:paraId="3A663C40" w14:textId="2F34D477" w:rsidR="00926870" w:rsidRDefault="00EC2989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C7F8768" wp14:editId="506A49B2">
            <wp:extent cx="6210300" cy="4657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5839" w14:textId="161B5774" w:rsidR="00926870" w:rsidRDefault="00926870" w:rsidP="002B2ADA">
      <w:pPr>
        <w:jc w:val="left"/>
        <w:rPr>
          <w:sz w:val="32"/>
          <w:szCs w:val="32"/>
        </w:rPr>
      </w:pPr>
    </w:p>
    <w:p w14:paraId="1C7C3ED4" w14:textId="77777777" w:rsidR="002B6CD3" w:rsidRDefault="002B6CD3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0740FC77" w:rsidR="002B6CD3" w:rsidRDefault="00855C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Трещины в стене под оконным проемом.</w:t>
      </w:r>
    </w:p>
    <w:p w14:paraId="3B58F0B1" w14:textId="7CDB0D44" w:rsidR="00EC2989" w:rsidRDefault="00EC2989" w:rsidP="002B2ADA">
      <w:pPr>
        <w:jc w:val="left"/>
        <w:rPr>
          <w:sz w:val="32"/>
          <w:szCs w:val="32"/>
        </w:rPr>
      </w:pPr>
    </w:p>
    <w:p w14:paraId="7A98F0F2" w14:textId="2B9E4B27" w:rsidR="00855CAC" w:rsidRDefault="00855CAC" w:rsidP="002B2ADA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5F25A" wp14:editId="0BD54C23">
                <wp:simplePos x="0" y="0"/>
                <wp:positionH relativeFrom="column">
                  <wp:posOffset>3171825</wp:posOffset>
                </wp:positionH>
                <wp:positionV relativeFrom="paragraph">
                  <wp:posOffset>3187700</wp:posOffset>
                </wp:positionV>
                <wp:extent cx="1381125" cy="514350"/>
                <wp:effectExtent l="38100" t="19050" r="28575" b="762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514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C000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49.75pt;margin-top:251pt;width:108.75pt;height:40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6DC9F5" wp14:editId="31C47EE2">
            <wp:extent cx="6210300" cy="82804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0306F197" w14:textId="417C80B6" w:rsidR="006C2A48" w:rsidRDefault="00137E54" w:rsidP="002B2ADA">
      <w:pPr>
        <w:jc w:val="left"/>
      </w:pPr>
      <w:r>
        <w:lastRenderedPageBreak/>
        <w:t>Коррозия арматуры в плите перекрытия.</w:t>
      </w:r>
    </w:p>
    <w:p w14:paraId="1A2E1539" w14:textId="77777777" w:rsidR="00137E54" w:rsidRDefault="00137E54" w:rsidP="002B2ADA">
      <w:pPr>
        <w:jc w:val="left"/>
      </w:pPr>
    </w:p>
    <w:p w14:paraId="3057F4B3" w14:textId="07EFD9B1" w:rsidR="00516799" w:rsidRDefault="00137E54" w:rsidP="002B2ADA">
      <w:pPr>
        <w:jc w:val="left"/>
      </w:pPr>
      <w:r>
        <w:rPr>
          <w:noProof/>
        </w:rPr>
        <w:drawing>
          <wp:inline distT="0" distB="0" distL="0" distR="0" wp14:anchorId="7432BED1" wp14:editId="07B3BF7C">
            <wp:extent cx="6210300" cy="4657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16AA0119" w14:textId="1B50D6F1" w:rsidR="001F3EB2" w:rsidRDefault="001F3EB2" w:rsidP="002B2ADA">
      <w:pPr>
        <w:jc w:val="left"/>
      </w:pPr>
    </w:p>
    <w:p w14:paraId="3C6ED3C5" w14:textId="3B0F3718" w:rsidR="0005266B" w:rsidRDefault="00137E54" w:rsidP="002B2ADA">
      <w:pPr>
        <w:jc w:val="left"/>
      </w:pPr>
      <w:r>
        <w:lastRenderedPageBreak/>
        <w:t>Дефекты устройства подшивки свесов кровли.</w:t>
      </w:r>
    </w:p>
    <w:p w14:paraId="2F0F21DC" w14:textId="77777777" w:rsidR="00137E54" w:rsidRDefault="00137E54" w:rsidP="002B2ADA">
      <w:pPr>
        <w:jc w:val="left"/>
      </w:pPr>
    </w:p>
    <w:p w14:paraId="409FA2B2" w14:textId="3EB59893" w:rsidR="00137E54" w:rsidRDefault="00137E54" w:rsidP="002B2ADA">
      <w:pPr>
        <w:jc w:val="left"/>
      </w:pPr>
      <w:r>
        <w:rPr>
          <w:noProof/>
        </w:rPr>
        <w:drawing>
          <wp:inline distT="0" distB="0" distL="0" distR="0" wp14:anchorId="1C8D717A" wp14:editId="5C84F3A6">
            <wp:extent cx="6210300" cy="4657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732C9D06" w:rsidR="00FA1F65" w:rsidRDefault="00520E39" w:rsidP="002B2ADA">
      <w:pPr>
        <w:jc w:val="left"/>
      </w:pPr>
      <w:r>
        <w:lastRenderedPageBreak/>
        <w:t>Дефекты утепления чердачного перекрытия.</w:t>
      </w:r>
    </w:p>
    <w:p w14:paraId="2E626E98" w14:textId="11397E09" w:rsidR="00520E39" w:rsidRDefault="00520E39" w:rsidP="002B2ADA">
      <w:pPr>
        <w:jc w:val="left"/>
      </w:pPr>
    </w:p>
    <w:p w14:paraId="65A4D750" w14:textId="459DC0F6" w:rsidR="00520E39" w:rsidRDefault="00520E39" w:rsidP="002B2ADA">
      <w:pPr>
        <w:jc w:val="left"/>
      </w:pPr>
      <w:r>
        <w:rPr>
          <w:noProof/>
        </w:rPr>
        <w:drawing>
          <wp:inline distT="0" distB="0" distL="0" distR="0" wp14:anchorId="206846E2" wp14:editId="3EA59EED">
            <wp:extent cx="6210300" cy="46577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59B3D324" w:rsidR="00CD38C1" w:rsidRDefault="009B09D5" w:rsidP="002B2ADA">
      <w:pPr>
        <w:jc w:val="left"/>
      </w:pPr>
      <w:bookmarkStart w:id="5" w:name="_Hlk7328168"/>
      <w:r>
        <w:lastRenderedPageBreak/>
        <w:t xml:space="preserve">Повреждения </w:t>
      </w:r>
      <w:proofErr w:type="spellStart"/>
      <w:r>
        <w:t>паро</w:t>
      </w:r>
      <w:proofErr w:type="spellEnd"/>
      <w:r>
        <w:t xml:space="preserve"> и гидроизоляции кровли.</w:t>
      </w:r>
    </w:p>
    <w:bookmarkEnd w:id="5"/>
    <w:p w14:paraId="3F42361A" w14:textId="77777777" w:rsidR="005803C8" w:rsidRDefault="005803C8" w:rsidP="002B2ADA">
      <w:pPr>
        <w:jc w:val="left"/>
      </w:pPr>
    </w:p>
    <w:p w14:paraId="23D4E885" w14:textId="5FC9DC82" w:rsidR="00CD38C1" w:rsidRDefault="005803C8" w:rsidP="002B2ADA">
      <w:pPr>
        <w:jc w:val="left"/>
      </w:pPr>
      <w:r>
        <w:rPr>
          <w:noProof/>
        </w:rPr>
        <w:drawing>
          <wp:inline distT="0" distB="0" distL="0" distR="0" wp14:anchorId="43C8BE66" wp14:editId="4564FA95">
            <wp:extent cx="6210300" cy="82804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36A6D988" w:rsidR="00CD38C1" w:rsidRDefault="0004484E" w:rsidP="002B2ADA">
      <w:pPr>
        <w:jc w:val="left"/>
      </w:pPr>
      <w:r w:rsidRPr="0004484E">
        <w:lastRenderedPageBreak/>
        <w:t xml:space="preserve">Повреждения </w:t>
      </w:r>
      <w:proofErr w:type="spellStart"/>
      <w:r w:rsidRPr="0004484E">
        <w:t>паро</w:t>
      </w:r>
      <w:proofErr w:type="spellEnd"/>
      <w:r w:rsidRPr="0004484E">
        <w:t xml:space="preserve"> и гидроизоляции кровли.</w:t>
      </w:r>
    </w:p>
    <w:p w14:paraId="7F812510" w14:textId="77777777" w:rsidR="0004484E" w:rsidRDefault="0004484E" w:rsidP="002B2ADA">
      <w:pPr>
        <w:jc w:val="left"/>
      </w:pPr>
    </w:p>
    <w:p w14:paraId="473814CC" w14:textId="2744B23F" w:rsidR="009B09D5" w:rsidRDefault="0004484E" w:rsidP="002B2ADA">
      <w:pPr>
        <w:jc w:val="left"/>
      </w:pPr>
      <w:r>
        <w:rPr>
          <w:noProof/>
        </w:rPr>
        <w:drawing>
          <wp:inline distT="0" distB="0" distL="0" distR="0" wp14:anchorId="1DE5FB24" wp14:editId="694DF4BD">
            <wp:extent cx="6210300" cy="82804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03325FBF" w:rsidR="00CD38C1" w:rsidRDefault="00E86CF9" w:rsidP="002B2ADA">
      <w:pPr>
        <w:jc w:val="left"/>
      </w:pPr>
      <w:r w:rsidRPr="00E86CF9">
        <w:lastRenderedPageBreak/>
        <w:t xml:space="preserve">Повреждения </w:t>
      </w:r>
      <w:proofErr w:type="spellStart"/>
      <w:r w:rsidRPr="00E86CF9">
        <w:t>паро</w:t>
      </w:r>
      <w:proofErr w:type="spellEnd"/>
      <w:r w:rsidRPr="00E86CF9">
        <w:t xml:space="preserve"> и гидроизоляции кровли.</w:t>
      </w:r>
    </w:p>
    <w:p w14:paraId="331A1D16" w14:textId="0BDAB20E" w:rsidR="00E86CF9" w:rsidRDefault="00E86CF9" w:rsidP="002B2ADA">
      <w:pPr>
        <w:jc w:val="left"/>
      </w:pPr>
    </w:p>
    <w:p w14:paraId="5FED8D7D" w14:textId="6C56EFBB" w:rsidR="00E86CF9" w:rsidRDefault="00E86CF9" w:rsidP="002B2ADA">
      <w:pPr>
        <w:jc w:val="left"/>
      </w:pPr>
      <w:r>
        <w:rPr>
          <w:noProof/>
        </w:rPr>
        <w:drawing>
          <wp:inline distT="0" distB="0" distL="0" distR="0" wp14:anchorId="2458EA76" wp14:editId="2FF1A20F">
            <wp:extent cx="6210300" cy="82804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20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21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74CF3" w14:textId="77777777" w:rsidR="00DC0CAC" w:rsidRDefault="00DC0CAC">
      <w:r>
        <w:separator/>
      </w:r>
    </w:p>
  </w:endnote>
  <w:endnote w:type="continuationSeparator" w:id="0">
    <w:p w14:paraId="55BE60BC" w14:textId="77777777" w:rsidR="00DC0CAC" w:rsidRDefault="00DC0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70BFF" w14:textId="77777777" w:rsidR="00DC0CAC" w:rsidRDefault="00DC0CAC">
      <w:r>
        <w:separator/>
      </w:r>
    </w:p>
  </w:footnote>
  <w:footnote w:type="continuationSeparator" w:id="0">
    <w:p w14:paraId="7192FEF7" w14:textId="77777777" w:rsidR="00DC0CAC" w:rsidRDefault="00DC0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294C94F0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276B1F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</w: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instrText xml:space="preserve"> DOCPROPERTY "Номер документа"  \* MERGEFORMAT </w:instrTex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294C94F0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276B1F">
                            <w:rPr>
                              <w:sz w:val="32"/>
                              <w:szCs w:val="32"/>
                              <w:lang w:val="en-US"/>
                            </w:rPr>
                            <w:t>############</w: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instrText xml:space="preserve"> DOCPROPERTY "Номер документа"  \* MERGEFORMAT </w:instrTex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84E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37E54"/>
    <w:rsid w:val="001439F6"/>
    <w:rsid w:val="00155534"/>
    <w:rsid w:val="00156668"/>
    <w:rsid w:val="001575B8"/>
    <w:rsid w:val="00161C8B"/>
    <w:rsid w:val="00171E8B"/>
    <w:rsid w:val="00171F83"/>
    <w:rsid w:val="00172E0B"/>
    <w:rsid w:val="00181219"/>
    <w:rsid w:val="0018198B"/>
    <w:rsid w:val="00185215"/>
    <w:rsid w:val="00190E60"/>
    <w:rsid w:val="00196737"/>
    <w:rsid w:val="001978B8"/>
    <w:rsid w:val="001B1B9F"/>
    <w:rsid w:val="001C3C58"/>
    <w:rsid w:val="001C7A69"/>
    <w:rsid w:val="001D3E4C"/>
    <w:rsid w:val="001F3EB2"/>
    <w:rsid w:val="001F5F3B"/>
    <w:rsid w:val="00200940"/>
    <w:rsid w:val="002079DA"/>
    <w:rsid w:val="00210654"/>
    <w:rsid w:val="00217D07"/>
    <w:rsid w:val="002213A5"/>
    <w:rsid w:val="00230D4D"/>
    <w:rsid w:val="002358C3"/>
    <w:rsid w:val="00237150"/>
    <w:rsid w:val="00242A0A"/>
    <w:rsid w:val="002546F4"/>
    <w:rsid w:val="002566C9"/>
    <w:rsid w:val="00262BB1"/>
    <w:rsid w:val="00264A00"/>
    <w:rsid w:val="00265847"/>
    <w:rsid w:val="00266ECC"/>
    <w:rsid w:val="0026784D"/>
    <w:rsid w:val="00275DCC"/>
    <w:rsid w:val="00276B1F"/>
    <w:rsid w:val="002831FA"/>
    <w:rsid w:val="00283912"/>
    <w:rsid w:val="0029002E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473D1"/>
    <w:rsid w:val="003521C7"/>
    <w:rsid w:val="003530E6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A0EB2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405AD"/>
    <w:rsid w:val="0044463B"/>
    <w:rsid w:val="0045012A"/>
    <w:rsid w:val="00453ACC"/>
    <w:rsid w:val="00463082"/>
    <w:rsid w:val="00471481"/>
    <w:rsid w:val="00471B84"/>
    <w:rsid w:val="00471C51"/>
    <w:rsid w:val="00472D68"/>
    <w:rsid w:val="00472E31"/>
    <w:rsid w:val="00482B2D"/>
    <w:rsid w:val="00482CF1"/>
    <w:rsid w:val="00483A21"/>
    <w:rsid w:val="00483EB8"/>
    <w:rsid w:val="00485466"/>
    <w:rsid w:val="00486E88"/>
    <w:rsid w:val="00496F96"/>
    <w:rsid w:val="004A4E80"/>
    <w:rsid w:val="004A602A"/>
    <w:rsid w:val="004B15AF"/>
    <w:rsid w:val="004D2A7F"/>
    <w:rsid w:val="004E153B"/>
    <w:rsid w:val="004E3ABC"/>
    <w:rsid w:val="004F1335"/>
    <w:rsid w:val="004F38B4"/>
    <w:rsid w:val="004F406C"/>
    <w:rsid w:val="004F4948"/>
    <w:rsid w:val="004F6DF2"/>
    <w:rsid w:val="005000AE"/>
    <w:rsid w:val="005014B7"/>
    <w:rsid w:val="00505115"/>
    <w:rsid w:val="00507DD0"/>
    <w:rsid w:val="00511DA8"/>
    <w:rsid w:val="00516799"/>
    <w:rsid w:val="00520E3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03C8"/>
    <w:rsid w:val="00584098"/>
    <w:rsid w:val="00584C28"/>
    <w:rsid w:val="00586F4E"/>
    <w:rsid w:val="00590D98"/>
    <w:rsid w:val="00590E1B"/>
    <w:rsid w:val="00596207"/>
    <w:rsid w:val="005A37FC"/>
    <w:rsid w:val="005A4136"/>
    <w:rsid w:val="005B64FE"/>
    <w:rsid w:val="005C3039"/>
    <w:rsid w:val="005C6E97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5F6675"/>
    <w:rsid w:val="00607DBC"/>
    <w:rsid w:val="00622075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47CA0"/>
    <w:rsid w:val="00650761"/>
    <w:rsid w:val="00650E2E"/>
    <w:rsid w:val="00651E2F"/>
    <w:rsid w:val="00651F26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96024"/>
    <w:rsid w:val="006A329E"/>
    <w:rsid w:val="006A4BF6"/>
    <w:rsid w:val="006B256D"/>
    <w:rsid w:val="006C2A48"/>
    <w:rsid w:val="006D1284"/>
    <w:rsid w:val="006D644B"/>
    <w:rsid w:val="006D7216"/>
    <w:rsid w:val="006E0643"/>
    <w:rsid w:val="00713E78"/>
    <w:rsid w:val="00714390"/>
    <w:rsid w:val="00723BA1"/>
    <w:rsid w:val="007321F0"/>
    <w:rsid w:val="00733BB3"/>
    <w:rsid w:val="00742754"/>
    <w:rsid w:val="00750753"/>
    <w:rsid w:val="007545AA"/>
    <w:rsid w:val="007639F4"/>
    <w:rsid w:val="00770DE7"/>
    <w:rsid w:val="00775AD9"/>
    <w:rsid w:val="00781CB8"/>
    <w:rsid w:val="0079171F"/>
    <w:rsid w:val="007930E9"/>
    <w:rsid w:val="007948AD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6174"/>
    <w:rsid w:val="00801531"/>
    <w:rsid w:val="00835E3D"/>
    <w:rsid w:val="00842CCF"/>
    <w:rsid w:val="00855CAC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2047"/>
    <w:rsid w:val="00914151"/>
    <w:rsid w:val="0092017C"/>
    <w:rsid w:val="0092140A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82264"/>
    <w:rsid w:val="00982424"/>
    <w:rsid w:val="00996F32"/>
    <w:rsid w:val="00997C62"/>
    <w:rsid w:val="009A53B9"/>
    <w:rsid w:val="009B07E5"/>
    <w:rsid w:val="009B08CA"/>
    <w:rsid w:val="009B09D5"/>
    <w:rsid w:val="009C0189"/>
    <w:rsid w:val="009C79FF"/>
    <w:rsid w:val="009D16AC"/>
    <w:rsid w:val="009D5E83"/>
    <w:rsid w:val="009E5C61"/>
    <w:rsid w:val="009E77CD"/>
    <w:rsid w:val="009F545E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6CBF"/>
    <w:rsid w:val="00AA5D8E"/>
    <w:rsid w:val="00AA756A"/>
    <w:rsid w:val="00AB15EA"/>
    <w:rsid w:val="00AB689B"/>
    <w:rsid w:val="00AB6AFE"/>
    <w:rsid w:val="00AB7889"/>
    <w:rsid w:val="00AB7DE9"/>
    <w:rsid w:val="00AD4F40"/>
    <w:rsid w:val="00AF2FD6"/>
    <w:rsid w:val="00AF6B97"/>
    <w:rsid w:val="00B174A6"/>
    <w:rsid w:val="00B20A18"/>
    <w:rsid w:val="00B36E2E"/>
    <w:rsid w:val="00B37232"/>
    <w:rsid w:val="00B51A01"/>
    <w:rsid w:val="00B53185"/>
    <w:rsid w:val="00B57070"/>
    <w:rsid w:val="00B632AB"/>
    <w:rsid w:val="00B663AF"/>
    <w:rsid w:val="00B90CBB"/>
    <w:rsid w:val="00BA2056"/>
    <w:rsid w:val="00BA5D2D"/>
    <w:rsid w:val="00BA6749"/>
    <w:rsid w:val="00BB414C"/>
    <w:rsid w:val="00BB69D9"/>
    <w:rsid w:val="00BB6BED"/>
    <w:rsid w:val="00BC4297"/>
    <w:rsid w:val="00BD1482"/>
    <w:rsid w:val="00BD1912"/>
    <w:rsid w:val="00BD3C0B"/>
    <w:rsid w:val="00BD4029"/>
    <w:rsid w:val="00BE25FF"/>
    <w:rsid w:val="00BF5253"/>
    <w:rsid w:val="00C0168B"/>
    <w:rsid w:val="00C12D04"/>
    <w:rsid w:val="00C23AAC"/>
    <w:rsid w:val="00C318E9"/>
    <w:rsid w:val="00C36EF2"/>
    <w:rsid w:val="00C50663"/>
    <w:rsid w:val="00C509B5"/>
    <w:rsid w:val="00C55CD7"/>
    <w:rsid w:val="00C56436"/>
    <w:rsid w:val="00C56D11"/>
    <w:rsid w:val="00C669B8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B03F7"/>
    <w:rsid w:val="00CB4478"/>
    <w:rsid w:val="00CC1581"/>
    <w:rsid w:val="00CD0794"/>
    <w:rsid w:val="00CD258A"/>
    <w:rsid w:val="00CD2B8A"/>
    <w:rsid w:val="00CD38C1"/>
    <w:rsid w:val="00CD39C0"/>
    <w:rsid w:val="00CE6779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949CF"/>
    <w:rsid w:val="00DA385D"/>
    <w:rsid w:val="00DA6430"/>
    <w:rsid w:val="00DB06CF"/>
    <w:rsid w:val="00DB282B"/>
    <w:rsid w:val="00DB2F42"/>
    <w:rsid w:val="00DB3438"/>
    <w:rsid w:val="00DC08D4"/>
    <w:rsid w:val="00DC0CAC"/>
    <w:rsid w:val="00DC6BF4"/>
    <w:rsid w:val="00DD0B2E"/>
    <w:rsid w:val="00DD566B"/>
    <w:rsid w:val="00DE02E6"/>
    <w:rsid w:val="00DE0E26"/>
    <w:rsid w:val="00DE7147"/>
    <w:rsid w:val="00E00FC6"/>
    <w:rsid w:val="00E04FE3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51A54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CF9"/>
    <w:rsid w:val="00E86E93"/>
    <w:rsid w:val="00E97ACE"/>
    <w:rsid w:val="00EA4170"/>
    <w:rsid w:val="00EB3A42"/>
    <w:rsid w:val="00EB3EA0"/>
    <w:rsid w:val="00EB52A4"/>
    <w:rsid w:val="00EC2989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454C3"/>
    <w:rsid w:val="00F50826"/>
    <w:rsid w:val="00F51248"/>
    <w:rsid w:val="00F51EE3"/>
    <w:rsid w:val="00F52A1E"/>
    <w:rsid w:val="00F579DF"/>
    <w:rsid w:val="00F7290E"/>
    <w:rsid w:val="00F7474C"/>
    <w:rsid w:val="00F7769A"/>
    <w:rsid w:val="00F84493"/>
    <w:rsid w:val="00FA1F65"/>
    <w:rsid w:val="00FA4F22"/>
    <w:rsid w:val="00FA7D4B"/>
    <w:rsid w:val="00FB2B0C"/>
    <w:rsid w:val="00FB57CB"/>
    <w:rsid w:val="00FB6150"/>
    <w:rsid w:val="00FC46A8"/>
    <w:rsid w:val="00FD0975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528DE-20A4-4391-A782-9F5D2BC12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68</TotalTime>
  <Pages>1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17</cp:revision>
  <dcterms:created xsi:type="dcterms:W3CDTF">2019-04-28T03:10:00Z</dcterms:created>
  <dcterms:modified xsi:type="dcterms:W3CDTF">2019-06-25T11:26:00Z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1759633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