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  <w:bookmarkStart w:id="0" w:name="_Hlk395937"/>
      <w:bookmarkEnd w:id="0"/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ED05E7A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C52DEE" w:rsidRPr="00C52DEE">
        <w:rPr>
          <w:sz w:val="32"/>
          <w:szCs w:val="32"/>
          <w:highlight w:val="black"/>
        </w:rPr>
        <w:t>####################</w:t>
      </w:r>
    </w:p>
    <w:p w14:paraId="53DB6C06" w14:textId="23CC05FC" w:rsidR="0070300A" w:rsidRDefault="0070300A" w:rsidP="002B2ADA">
      <w:pPr>
        <w:jc w:val="left"/>
        <w:rPr>
          <w:sz w:val="32"/>
          <w:szCs w:val="32"/>
        </w:rPr>
      </w:pPr>
    </w:p>
    <w:p w14:paraId="650E6C49" w14:textId="6341E68A" w:rsidR="0070300A" w:rsidRPr="000D75DE" w:rsidRDefault="00AF7EE8" w:rsidP="002B2ADA">
      <w:pPr>
        <w:jc w:val="left"/>
        <w:rPr>
          <w:sz w:val="32"/>
          <w:szCs w:val="32"/>
        </w:rPr>
      </w:pPr>
      <w:r w:rsidRPr="000D75DE">
        <w:rPr>
          <w:b/>
          <w:sz w:val="32"/>
          <w:szCs w:val="32"/>
        </w:rPr>
        <w:t>Подрядчик</w:t>
      </w:r>
      <w:r w:rsidR="000D75DE" w:rsidRPr="000D75DE">
        <w:rPr>
          <w:sz w:val="32"/>
          <w:szCs w:val="32"/>
        </w:rPr>
        <w:t xml:space="preserve"> </w:t>
      </w:r>
      <w:r w:rsidR="00C52DEE" w:rsidRPr="00C52DEE">
        <w:rPr>
          <w:sz w:val="32"/>
          <w:szCs w:val="32"/>
          <w:highlight w:val="black"/>
        </w:rPr>
        <w:t>############</w:t>
      </w: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4EA6A39B" w:rsidR="00CF4ECB" w:rsidRDefault="000D75DE" w:rsidP="002B2ADA">
      <w:pPr>
        <w:jc w:val="left"/>
        <w:rPr>
          <w:sz w:val="32"/>
          <w:szCs w:val="32"/>
        </w:rPr>
      </w:pPr>
      <w:r w:rsidRPr="000D75DE">
        <w:rPr>
          <w:b/>
          <w:sz w:val="32"/>
          <w:szCs w:val="32"/>
        </w:rPr>
        <w:t xml:space="preserve">Адрес проведения обследования </w:t>
      </w:r>
      <w:r>
        <w:rPr>
          <w:sz w:val="32"/>
          <w:szCs w:val="32"/>
        </w:rPr>
        <w:t xml:space="preserve">   </w:t>
      </w:r>
      <w:r w:rsidR="00C52DEE" w:rsidRPr="00C52DEE">
        <w:rPr>
          <w:sz w:val="32"/>
          <w:szCs w:val="32"/>
          <w:highlight w:val="black"/>
        </w:rPr>
        <w:t>########################</w:t>
      </w:r>
    </w:p>
    <w:p w14:paraId="000F3EC7" w14:textId="77777777" w:rsidR="000D75DE" w:rsidRDefault="000D75DE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11BB26CC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630270D1" w14:textId="01D6E8E0" w:rsidR="002B2ADA" w:rsidRDefault="00C52DEE" w:rsidP="002B2ADA">
      <w:pPr>
        <w:jc w:val="left"/>
        <w:rPr>
          <w:sz w:val="32"/>
          <w:szCs w:val="32"/>
        </w:rPr>
      </w:pPr>
      <w:r w:rsidRPr="00C52DEE">
        <w:rPr>
          <w:sz w:val="32"/>
          <w:szCs w:val="32"/>
          <w:highlight w:val="black"/>
        </w:rPr>
        <w:t>############</w:t>
      </w:r>
      <w:r>
        <w:rPr>
          <w:sz w:val="32"/>
          <w:szCs w:val="32"/>
        </w:rPr>
        <w:br/>
      </w:r>
      <w:r w:rsidRPr="00C52DEE">
        <w:rPr>
          <w:sz w:val="32"/>
          <w:szCs w:val="32"/>
          <w:highlight w:val="black"/>
        </w:rPr>
        <w:t>############</w:t>
      </w:r>
    </w:p>
    <w:p w14:paraId="2622B27C" w14:textId="4EEECAE9" w:rsidR="002B2ADA" w:rsidRDefault="002B2ADA" w:rsidP="002B2ADA">
      <w:pPr>
        <w:jc w:val="left"/>
        <w:rPr>
          <w:sz w:val="32"/>
          <w:szCs w:val="32"/>
        </w:rPr>
      </w:pPr>
    </w:p>
    <w:p w14:paraId="39EB3CF6" w14:textId="77777777" w:rsidR="00DA70A4" w:rsidRDefault="00DA70A4" w:rsidP="002B2ADA">
      <w:pPr>
        <w:jc w:val="left"/>
        <w:rPr>
          <w:sz w:val="32"/>
          <w:szCs w:val="32"/>
        </w:rPr>
      </w:pPr>
    </w:p>
    <w:p w14:paraId="1D9C704C" w14:textId="27635D30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  <w:r w:rsidR="000D75DE">
        <w:rPr>
          <w:sz w:val="32"/>
          <w:szCs w:val="32"/>
        </w:rPr>
        <w:t xml:space="preserve"> 2019 г.</w:t>
      </w:r>
    </w:p>
    <w:p w14:paraId="158CE822" w14:textId="77777777" w:rsidR="003F7B60" w:rsidRDefault="003F7B60" w:rsidP="002B2ADA">
      <w:pPr>
        <w:jc w:val="left"/>
        <w:rPr>
          <w:sz w:val="32"/>
          <w:szCs w:val="32"/>
        </w:rPr>
      </w:pPr>
    </w:p>
    <w:p w14:paraId="69B3EC54" w14:textId="22C42FBC" w:rsidR="005A6120" w:rsidRDefault="00EF4E02" w:rsidP="006B33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Общие в</w:t>
      </w:r>
      <w:r w:rsidR="005A6120">
        <w:rPr>
          <w:b/>
          <w:sz w:val="32"/>
          <w:szCs w:val="32"/>
        </w:rPr>
        <w:t>ыводы по результатам обследования.</w:t>
      </w:r>
    </w:p>
    <w:p w14:paraId="5B6809C6" w14:textId="414BDFE6" w:rsidR="00EF4E02" w:rsidRDefault="00EF4E02" w:rsidP="006B33F7">
      <w:pPr>
        <w:jc w:val="center"/>
        <w:rPr>
          <w:b/>
          <w:sz w:val="32"/>
          <w:szCs w:val="32"/>
        </w:rPr>
      </w:pPr>
    </w:p>
    <w:p w14:paraId="53C3430E" w14:textId="77777777" w:rsidR="00EF4E02" w:rsidRPr="00EF4E02" w:rsidRDefault="00EF4E02" w:rsidP="000D75DE">
      <w:pPr>
        <w:jc w:val="left"/>
        <w:rPr>
          <w:sz w:val="32"/>
          <w:szCs w:val="32"/>
        </w:rPr>
      </w:pPr>
      <w:r w:rsidRPr="00EF4E02">
        <w:rPr>
          <w:sz w:val="32"/>
          <w:szCs w:val="32"/>
        </w:rPr>
        <w:lastRenderedPageBreak/>
        <w:t>1. Качество выполненных строительных работ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4F04DAD" w14:textId="77777777" w:rsidR="00EF4E02" w:rsidRPr="00EF4E02" w:rsidRDefault="00EF4E02" w:rsidP="000D75DE">
      <w:pPr>
        <w:jc w:val="left"/>
        <w:rPr>
          <w:sz w:val="32"/>
          <w:szCs w:val="32"/>
        </w:rPr>
      </w:pPr>
    </w:p>
    <w:p w14:paraId="5531F63D" w14:textId="3702F1DC" w:rsidR="00C96E27" w:rsidRDefault="00EF4E02" w:rsidP="000D75DE">
      <w:pPr>
        <w:jc w:val="left"/>
        <w:rPr>
          <w:sz w:val="32"/>
          <w:szCs w:val="32"/>
        </w:rPr>
      </w:pPr>
      <w:r w:rsidRPr="00EF4E02">
        <w:rPr>
          <w:sz w:val="32"/>
          <w:szCs w:val="32"/>
        </w:rPr>
        <w:t xml:space="preserve">2. Работы, выполненные подрядчиком </w:t>
      </w:r>
      <w:r w:rsidR="00C52DEE" w:rsidRPr="00C52DEE">
        <w:rPr>
          <w:sz w:val="32"/>
          <w:szCs w:val="32"/>
          <w:highlight w:val="black"/>
        </w:rPr>
        <w:t>############</w:t>
      </w:r>
      <w:r w:rsidR="00BD2496">
        <w:rPr>
          <w:sz w:val="32"/>
          <w:szCs w:val="32"/>
        </w:rPr>
        <w:t xml:space="preserve"> </w:t>
      </w:r>
      <w:r w:rsidRPr="00EF4E02">
        <w:rPr>
          <w:sz w:val="32"/>
          <w:szCs w:val="32"/>
        </w:rPr>
        <w:t>не соответствуют условиям и требованиям договор</w:t>
      </w:r>
      <w:r w:rsidR="00BD2496">
        <w:rPr>
          <w:sz w:val="32"/>
          <w:szCs w:val="32"/>
        </w:rPr>
        <w:t xml:space="preserve">а </w:t>
      </w:r>
      <w:r w:rsidRPr="00EF4E02">
        <w:rPr>
          <w:sz w:val="32"/>
          <w:szCs w:val="32"/>
        </w:rPr>
        <w:t xml:space="preserve">строительного </w:t>
      </w:r>
      <w:r w:rsidR="00AF7EE8" w:rsidRPr="00EF4E02">
        <w:rPr>
          <w:sz w:val="32"/>
          <w:szCs w:val="32"/>
        </w:rPr>
        <w:t xml:space="preserve">подряда </w:t>
      </w:r>
      <w:bookmarkStart w:id="1" w:name="_Hlk2499813"/>
      <w:r w:rsidR="00AF7EE8" w:rsidRPr="00EF4E02">
        <w:rPr>
          <w:sz w:val="32"/>
          <w:szCs w:val="32"/>
        </w:rPr>
        <w:t>№</w:t>
      </w:r>
      <w:r w:rsidRPr="00EF4E02">
        <w:rPr>
          <w:sz w:val="32"/>
          <w:szCs w:val="32"/>
        </w:rPr>
        <w:t xml:space="preserve"> </w:t>
      </w:r>
      <w:r w:rsidR="000D75DE" w:rsidRPr="000D75DE">
        <w:rPr>
          <w:sz w:val="32"/>
          <w:szCs w:val="32"/>
        </w:rPr>
        <w:t>164</w:t>
      </w:r>
      <w:r w:rsidR="000D75DE">
        <w:rPr>
          <w:sz w:val="32"/>
          <w:szCs w:val="32"/>
        </w:rPr>
        <w:t xml:space="preserve"> от</w:t>
      </w:r>
      <w:r w:rsidR="000D75DE" w:rsidRPr="000D75DE">
        <w:rPr>
          <w:sz w:val="32"/>
          <w:szCs w:val="32"/>
        </w:rPr>
        <w:t xml:space="preserve"> «06» января 2019 г</w:t>
      </w:r>
      <w:r w:rsidR="000D75DE">
        <w:rPr>
          <w:sz w:val="32"/>
          <w:szCs w:val="32"/>
        </w:rPr>
        <w:t xml:space="preserve">. </w:t>
      </w:r>
      <w:bookmarkEnd w:id="1"/>
    </w:p>
    <w:p w14:paraId="0787B2D0" w14:textId="77777777" w:rsidR="00C96E27" w:rsidRDefault="00C96E27" w:rsidP="000D75DE">
      <w:pPr>
        <w:jc w:val="left"/>
        <w:rPr>
          <w:sz w:val="32"/>
          <w:szCs w:val="32"/>
        </w:rPr>
      </w:pPr>
    </w:p>
    <w:p w14:paraId="16D954C5" w14:textId="4C12CAF2" w:rsidR="00EF4E02" w:rsidRPr="00397823" w:rsidRDefault="00C96E27" w:rsidP="000D75DE">
      <w:pPr>
        <w:jc w:val="left"/>
        <w:rPr>
          <w:strike/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C96E27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производстве </w:t>
      </w:r>
      <w:r w:rsidR="00C37488">
        <w:rPr>
          <w:sz w:val="32"/>
          <w:szCs w:val="32"/>
        </w:rPr>
        <w:t xml:space="preserve">ремонтно-строительных </w:t>
      </w:r>
      <w:r w:rsidR="00AF7EE8" w:rsidRPr="00C96E27">
        <w:rPr>
          <w:sz w:val="32"/>
          <w:szCs w:val="32"/>
        </w:rPr>
        <w:t>работ,</w:t>
      </w:r>
      <w:r w:rsidRPr="00C96E27">
        <w:rPr>
          <w:sz w:val="32"/>
          <w:szCs w:val="32"/>
        </w:rPr>
        <w:t xml:space="preserve"> работы</w:t>
      </w:r>
      <w:r w:rsidR="00397823">
        <w:rPr>
          <w:sz w:val="32"/>
          <w:szCs w:val="32"/>
        </w:rPr>
        <w:t xml:space="preserve"> по</w:t>
      </w:r>
      <w:r w:rsidR="00B404D9">
        <w:rPr>
          <w:sz w:val="32"/>
          <w:szCs w:val="32"/>
        </w:rPr>
        <w:t xml:space="preserve"> </w:t>
      </w:r>
      <w:r w:rsidR="00C37488">
        <w:rPr>
          <w:sz w:val="32"/>
          <w:szCs w:val="32"/>
        </w:rPr>
        <w:t>прокладке электротехнической разводки и штукатурным работам (</w:t>
      </w:r>
      <w:r w:rsidR="00B404D9">
        <w:rPr>
          <w:sz w:val="32"/>
          <w:szCs w:val="32"/>
        </w:rPr>
        <w:t>исполнени</w:t>
      </w:r>
      <w:r w:rsidR="00C37488">
        <w:rPr>
          <w:sz w:val="32"/>
          <w:szCs w:val="32"/>
        </w:rPr>
        <w:t>е</w:t>
      </w:r>
      <w:r w:rsidR="00397823">
        <w:rPr>
          <w:sz w:val="32"/>
          <w:szCs w:val="32"/>
        </w:rPr>
        <w:t xml:space="preserve"> </w:t>
      </w:r>
      <w:r w:rsidR="00B404D9">
        <w:rPr>
          <w:sz w:val="32"/>
          <w:szCs w:val="32"/>
        </w:rPr>
        <w:t xml:space="preserve">подрядчиком </w:t>
      </w:r>
      <w:r w:rsidR="00397823">
        <w:rPr>
          <w:sz w:val="32"/>
          <w:szCs w:val="32"/>
        </w:rPr>
        <w:t>договор</w:t>
      </w:r>
      <w:r w:rsidR="00B404D9">
        <w:rPr>
          <w:sz w:val="32"/>
          <w:szCs w:val="32"/>
        </w:rPr>
        <w:t>а</w:t>
      </w:r>
      <w:r w:rsidR="00397823">
        <w:rPr>
          <w:sz w:val="32"/>
          <w:szCs w:val="32"/>
        </w:rPr>
        <w:t xml:space="preserve"> подряда </w:t>
      </w:r>
      <w:r w:rsidR="000D75DE" w:rsidRPr="000D75DE">
        <w:rPr>
          <w:sz w:val="32"/>
          <w:szCs w:val="32"/>
        </w:rPr>
        <w:t>№ 164 от «06» января 2019 г.</w:t>
      </w:r>
      <w:r w:rsidR="00C37488">
        <w:rPr>
          <w:sz w:val="32"/>
          <w:szCs w:val="32"/>
        </w:rPr>
        <w:t>)</w:t>
      </w:r>
      <w:r w:rsidR="000D75DE" w:rsidRPr="000D75DE">
        <w:rPr>
          <w:sz w:val="32"/>
          <w:szCs w:val="32"/>
        </w:rPr>
        <w:t xml:space="preserve"> </w:t>
      </w:r>
      <w:r w:rsidR="00397823">
        <w:rPr>
          <w:sz w:val="32"/>
          <w:szCs w:val="32"/>
        </w:rPr>
        <w:t>не закончены и не выполнены</w:t>
      </w:r>
      <w:r w:rsidR="006B33F7">
        <w:rPr>
          <w:sz w:val="32"/>
          <w:szCs w:val="32"/>
        </w:rPr>
        <w:t>.</w:t>
      </w:r>
    </w:p>
    <w:p w14:paraId="22BE0034" w14:textId="77777777" w:rsidR="005A6120" w:rsidRDefault="005A6120" w:rsidP="002B2ADA">
      <w:pPr>
        <w:jc w:val="left"/>
        <w:rPr>
          <w:b/>
          <w:sz w:val="32"/>
          <w:szCs w:val="32"/>
        </w:rPr>
      </w:pPr>
    </w:p>
    <w:p w14:paraId="229503EE" w14:textId="1502BB85" w:rsidR="005A6120" w:rsidRDefault="005A6120" w:rsidP="002B2ADA">
      <w:pPr>
        <w:jc w:val="left"/>
        <w:rPr>
          <w:b/>
          <w:sz w:val="32"/>
          <w:szCs w:val="32"/>
        </w:rPr>
      </w:pPr>
    </w:p>
    <w:p w14:paraId="24E08987" w14:textId="5508B9F6" w:rsidR="006B33F7" w:rsidRDefault="006B33F7" w:rsidP="002B2ADA">
      <w:pPr>
        <w:jc w:val="left"/>
        <w:rPr>
          <w:b/>
          <w:sz w:val="32"/>
          <w:szCs w:val="32"/>
        </w:rPr>
      </w:pPr>
    </w:p>
    <w:p w14:paraId="4AD2FBDE" w14:textId="1B1543E6" w:rsidR="006B33F7" w:rsidRDefault="006B33F7" w:rsidP="002B2ADA">
      <w:pPr>
        <w:jc w:val="left"/>
        <w:rPr>
          <w:b/>
          <w:sz w:val="32"/>
          <w:szCs w:val="32"/>
        </w:rPr>
      </w:pPr>
    </w:p>
    <w:p w14:paraId="19DA96A3" w14:textId="71D1BB03" w:rsidR="006B33F7" w:rsidRDefault="006B33F7" w:rsidP="002B2ADA">
      <w:pPr>
        <w:jc w:val="left"/>
        <w:rPr>
          <w:b/>
          <w:sz w:val="32"/>
          <w:szCs w:val="32"/>
        </w:rPr>
      </w:pPr>
    </w:p>
    <w:p w14:paraId="16004D17" w14:textId="249A2D85" w:rsidR="006B33F7" w:rsidRDefault="006B33F7" w:rsidP="002B2ADA">
      <w:pPr>
        <w:jc w:val="left"/>
        <w:rPr>
          <w:b/>
          <w:sz w:val="32"/>
          <w:szCs w:val="32"/>
        </w:rPr>
      </w:pPr>
    </w:p>
    <w:p w14:paraId="49D109B4" w14:textId="736E15AE" w:rsidR="006B33F7" w:rsidRDefault="006B33F7" w:rsidP="002B2ADA">
      <w:pPr>
        <w:jc w:val="left"/>
        <w:rPr>
          <w:b/>
          <w:sz w:val="32"/>
          <w:szCs w:val="32"/>
        </w:rPr>
      </w:pPr>
    </w:p>
    <w:p w14:paraId="6142A580" w14:textId="54D411EA" w:rsidR="006B33F7" w:rsidRDefault="006B33F7" w:rsidP="002B2ADA">
      <w:pPr>
        <w:jc w:val="left"/>
        <w:rPr>
          <w:b/>
          <w:sz w:val="32"/>
          <w:szCs w:val="32"/>
        </w:rPr>
      </w:pPr>
    </w:p>
    <w:p w14:paraId="66C025DB" w14:textId="74793951" w:rsidR="006B33F7" w:rsidRDefault="006B33F7" w:rsidP="002B2ADA">
      <w:pPr>
        <w:jc w:val="left"/>
        <w:rPr>
          <w:b/>
          <w:sz w:val="32"/>
          <w:szCs w:val="32"/>
        </w:rPr>
      </w:pPr>
    </w:p>
    <w:p w14:paraId="6998D4CE" w14:textId="2728D0C2" w:rsidR="006B33F7" w:rsidRDefault="006B33F7" w:rsidP="002B2ADA">
      <w:pPr>
        <w:jc w:val="left"/>
        <w:rPr>
          <w:b/>
          <w:sz w:val="32"/>
          <w:szCs w:val="32"/>
        </w:rPr>
      </w:pPr>
    </w:p>
    <w:p w14:paraId="63DD67DC" w14:textId="3FE64467" w:rsidR="006B33F7" w:rsidRDefault="006B33F7" w:rsidP="002B2ADA">
      <w:pPr>
        <w:jc w:val="left"/>
        <w:rPr>
          <w:b/>
          <w:sz w:val="32"/>
          <w:szCs w:val="32"/>
        </w:rPr>
      </w:pPr>
    </w:p>
    <w:p w14:paraId="7FDB0951" w14:textId="110169D5" w:rsidR="006B33F7" w:rsidRDefault="006B33F7" w:rsidP="002B2ADA">
      <w:pPr>
        <w:jc w:val="left"/>
        <w:rPr>
          <w:b/>
          <w:sz w:val="32"/>
          <w:szCs w:val="32"/>
        </w:rPr>
      </w:pPr>
    </w:p>
    <w:p w14:paraId="7E45B82A" w14:textId="53B70E68" w:rsidR="006B33F7" w:rsidRDefault="006B33F7" w:rsidP="002B2ADA">
      <w:pPr>
        <w:jc w:val="left"/>
        <w:rPr>
          <w:b/>
          <w:sz w:val="32"/>
          <w:szCs w:val="32"/>
        </w:rPr>
      </w:pPr>
    </w:p>
    <w:p w14:paraId="30B07C08" w14:textId="7D9306FC" w:rsidR="006B33F7" w:rsidRDefault="006B33F7" w:rsidP="002B2ADA">
      <w:pPr>
        <w:jc w:val="left"/>
        <w:rPr>
          <w:b/>
          <w:sz w:val="32"/>
          <w:szCs w:val="32"/>
        </w:rPr>
      </w:pPr>
    </w:p>
    <w:p w14:paraId="0C7FE7B6" w14:textId="7ED9DB4D" w:rsidR="006B33F7" w:rsidRDefault="006B33F7" w:rsidP="002B2ADA">
      <w:pPr>
        <w:jc w:val="left"/>
        <w:rPr>
          <w:b/>
          <w:sz w:val="32"/>
          <w:szCs w:val="32"/>
        </w:rPr>
      </w:pPr>
    </w:p>
    <w:p w14:paraId="06BF1C8E" w14:textId="77777777" w:rsidR="006B33F7" w:rsidRDefault="006B33F7" w:rsidP="002B2ADA">
      <w:pPr>
        <w:jc w:val="left"/>
        <w:rPr>
          <w:b/>
          <w:sz w:val="32"/>
          <w:szCs w:val="32"/>
        </w:rPr>
      </w:pPr>
    </w:p>
    <w:p w14:paraId="012B8F26" w14:textId="7F1F6311" w:rsidR="006B33F7" w:rsidRDefault="006B33F7" w:rsidP="002B2ADA">
      <w:pPr>
        <w:jc w:val="left"/>
        <w:rPr>
          <w:b/>
          <w:sz w:val="32"/>
          <w:szCs w:val="32"/>
        </w:rPr>
      </w:pPr>
    </w:p>
    <w:p w14:paraId="72288134" w14:textId="4CD4F011" w:rsidR="006B33F7" w:rsidRDefault="006B33F7" w:rsidP="002B2ADA">
      <w:pPr>
        <w:jc w:val="left"/>
        <w:rPr>
          <w:b/>
          <w:sz w:val="32"/>
          <w:szCs w:val="32"/>
        </w:rPr>
      </w:pPr>
    </w:p>
    <w:p w14:paraId="200AA00F" w14:textId="52AB17CB" w:rsidR="000D75DE" w:rsidRDefault="000D75DE" w:rsidP="002B2ADA">
      <w:pPr>
        <w:jc w:val="left"/>
        <w:rPr>
          <w:b/>
          <w:sz w:val="32"/>
          <w:szCs w:val="32"/>
        </w:rPr>
      </w:pPr>
    </w:p>
    <w:p w14:paraId="08BCB75E" w14:textId="4AD344D9" w:rsidR="000D75DE" w:rsidRDefault="000D75DE" w:rsidP="002B2ADA">
      <w:pPr>
        <w:jc w:val="left"/>
        <w:rPr>
          <w:b/>
          <w:sz w:val="32"/>
          <w:szCs w:val="32"/>
        </w:rPr>
      </w:pPr>
    </w:p>
    <w:p w14:paraId="5201AE1D" w14:textId="367E33C6" w:rsidR="003F7B60" w:rsidRPr="00680813" w:rsidRDefault="00C81E92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6EED2F4C" w14:textId="170BF4E8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r w:rsidR="005755CD">
        <w:rPr>
          <w:sz w:val="32"/>
          <w:szCs w:val="32"/>
        </w:rPr>
        <w:t>Выполненные подрядчиком работы по штукатурке стен и прокладке электротехнических разводок.</w:t>
      </w:r>
    </w:p>
    <w:p w14:paraId="1C3C661B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7117B871" w14:textId="0D36E31F" w:rsidR="00DA70A4" w:rsidRDefault="003F7B60" w:rsidP="00DA70A4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5755CD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C52DEE" w:rsidRPr="00C52DEE">
        <w:rPr>
          <w:sz w:val="32"/>
          <w:szCs w:val="32"/>
          <w:highlight w:val="black"/>
        </w:rPr>
        <w:t>########################</w:t>
      </w:r>
      <w:bookmarkStart w:id="2" w:name="_GoBack"/>
      <w:bookmarkEnd w:id="2"/>
    </w:p>
    <w:p w14:paraId="7389197F" w14:textId="77777777" w:rsidR="005755CD" w:rsidRDefault="005755CD" w:rsidP="00DA70A4">
      <w:pPr>
        <w:jc w:val="left"/>
        <w:rPr>
          <w:sz w:val="32"/>
          <w:szCs w:val="32"/>
        </w:rPr>
      </w:pPr>
    </w:p>
    <w:p w14:paraId="57F70115" w14:textId="77777777" w:rsidR="00660C46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660C46">
        <w:rPr>
          <w:b/>
          <w:sz w:val="32"/>
          <w:szCs w:val="32"/>
        </w:rPr>
        <w:t>ис</w:t>
      </w:r>
      <w:r w:rsidRPr="0004480D">
        <w:rPr>
          <w:b/>
          <w:sz w:val="32"/>
          <w:szCs w:val="32"/>
        </w:rPr>
        <w:t>следования:</w:t>
      </w:r>
    </w:p>
    <w:p w14:paraId="7F5AAC63" w14:textId="0693D11C" w:rsidR="00660C46" w:rsidRDefault="007E728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5755CD">
        <w:rPr>
          <w:sz w:val="32"/>
          <w:szCs w:val="32"/>
        </w:rPr>
        <w:t>Д</w:t>
      </w:r>
      <w:r w:rsidR="005755CD" w:rsidRPr="005755CD">
        <w:rPr>
          <w:sz w:val="32"/>
          <w:szCs w:val="32"/>
        </w:rPr>
        <w:t>оговор подряда № 164 от «06» января 2019 г.</w:t>
      </w:r>
    </w:p>
    <w:p w14:paraId="6FC9C3A9" w14:textId="41D60105" w:rsidR="005755CD" w:rsidRPr="00660C46" w:rsidRDefault="005755C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Расчет стоимости выполненных работ от подрядчика (копия не подписана </w:t>
      </w:r>
      <w:r w:rsidR="007F7245">
        <w:rPr>
          <w:sz w:val="32"/>
          <w:szCs w:val="32"/>
        </w:rPr>
        <w:t>Заказчиком и Подрядчиком)</w:t>
      </w:r>
    </w:p>
    <w:p w14:paraId="168159FB" w14:textId="62C9DA1D" w:rsidR="0004480D" w:rsidRDefault="007F72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7E7286">
        <w:rPr>
          <w:sz w:val="32"/>
          <w:szCs w:val="32"/>
        </w:rPr>
        <w:t xml:space="preserve">. </w:t>
      </w:r>
      <w:r w:rsidR="007E7286" w:rsidRPr="007E7286">
        <w:rPr>
          <w:sz w:val="32"/>
          <w:szCs w:val="32"/>
        </w:rPr>
        <w:t>Материалы фотофиксации (по результатам проведения обследования).</w:t>
      </w:r>
    </w:p>
    <w:p w14:paraId="2928AAAB" w14:textId="77777777" w:rsidR="007E7286" w:rsidRPr="003F7B60" w:rsidRDefault="007E7286" w:rsidP="002B2ADA">
      <w:pPr>
        <w:jc w:val="left"/>
        <w:rPr>
          <w:sz w:val="32"/>
          <w:szCs w:val="32"/>
        </w:rPr>
      </w:pPr>
    </w:p>
    <w:p w14:paraId="68E26B6E" w14:textId="259D2BAE" w:rsidR="00B36E2E" w:rsidRDefault="006B33F7" w:rsidP="002B2ADA">
      <w:pPr>
        <w:jc w:val="left"/>
        <w:rPr>
          <w:sz w:val="32"/>
          <w:szCs w:val="32"/>
        </w:rPr>
      </w:pPr>
      <w:r w:rsidRPr="006B33F7">
        <w:rPr>
          <w:b/>
          <w:sz w:val="32"/>
          <w:szCs w:val="32"/>
        </w:rPr>
        <w:t>Дата проведения обследования:</w:t>
      </w:r>
      <w:r>
        <w:rPr>
          <w:sz w:val="32"/>
          <w:szCs w:val="32"/>
        </w:rPr>
        <w:t xml:space="preserve"> </w:t>
      </w:r>
      <w:r w:rsidR="00B36E2E" w:rsidRPr="00B36E2E">
        <w:rPr>
          <w:sz w:val="32"/>
          <w:szCs w:val="32"/>
        </w:rPr>
        <w:t xml:space="preserve">Обследование проводилось </w:t>
      </w:r>
      <w:r w:rsidR="007F7245" w:rsidRPr="007F7245">
        <w:rPr>
          <w:sz w:val="32"/>
          <w:szCs w:val="32"/>
        </w:rPr>
        <w:t>16.02.2019</w:t>
      </w:r>
      <w:r w:rsidR="00B36E2E" w:rsidRPr="00B36E2E">
        <w:rPr>
          <w:sz w:val="32"/>
          <w:szCs w:val="32"/>
        </w:rPr>
        <w:t>.</w:t>
      </w:r>
      <w:r w:rsidR="007F7245">
        <w:rPr>
          <w:sz w:val="32"/>
          <w:szCs w:val="32"/>
        </w:rPr>
        <w:t xml:space="preserve"> </w:t>
      </w:r>
      <w:r w:rsidR="00B36E2E" w:rsidRPr="00B36E2E">
        <w:rPr>
          <w:sz w:val="32"/>
          <w:szCs w:val="32"/>
        </w:rPr>
        <w:t xml:space="preserve"> с 10-00 до 14-00.  </w:t>
      </w:r>
    </w:p>
    <w:p w14:paraId="08363990" w14:textId="77777777" w:rsidR="0041767D" w:rsidRDefault="0041767D" w:rsidP="002B2ADA">
      <w:pPr>
        <w:jc w:val="left"/>
        <w:rPr>
          <w:b/>
          <w:sz w:val="32"/>
          <w:szCs w:val="32"/>
        </w:rPr>
      </w:pPr>
    </w:p>
    <w:p w14:paraId="28EB5A7D" w14:textId="6AD854B3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336E96D3" w14:textId="1AC82A7E" w:rsidR="007F7245" w:rsidRDefault="007F7245" w:rsidP="00A9378F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Общая </w:t>
      </w:r>
      <w:r w:rsidRPr="007F7245">
        <w:rPr>
          <w:sz w:val="32"/>
          <w:szCs w:val="32"/>
        </w:rPr>
        <w:t xml:space="preserve">площадь квартиры составляет 45,6 м2 (перегородки, ограждающие конструкции шахты </w:t>
      </w:r>
      <w:r>
        <w:rPr>
          <w:sz w:val="32"/>
          <w:szCs w:val="32"/>
        </w:rPr>
        <w:t>не выполнены</w:t>
      </w:r>
      <w:r w:rsidRPr="007F7245">
        <w:rPr>
          <w:sz w:val="32"/>
          <w:szCs w:val="32"/>
        </w:rPr>
        <w:t xml:space="preserve">), </w:t>
      </w:r>
    </w:p>
    <w:p w14:paraId="0F080FAE" w14:textId="77777777" w:rsidR="007F7245" w:rsidRDefault="007F7245" w:rsidP="00A9378F">
      <w:pPr>
        <w:jc w:val="left"/>
        <w:rPr>
          <w:sz w:val="32"/>
          <w:szCs w:val="32"/>
        </w:rPr>
      </w:pPr>
      <w:r>
        <w:rPr>
          <w:sz w:val="32"/>
          <w:szCs w:val="32"/>
        </w:rPr>
        <w:t>2. П</w:t>
      </w:r>
      <w:r w:rsidRPr="007F7245">
        <w:rPr>
          <w:sz w:val="32"/>
          <w:szCs w:val="32"/>
        </w:rPr>
        <w:t>лощадь балкона 2,38 м2,</w:t>
      </w:r>
    </w:p>
    <w:p w14:paraId="0DEC11BE" w14:textId="77E4B504" w:rsidR="006F5B6D" w:rsidRDefault="007F7245" w:rsidP="00A9378F">
      <w:pPr>
        <w:jc w:val="left"/>
        <w:rPr>
          <w:sz w:val="32"/>
          <w:szCs w:val="32"/>
        </w:rPr>
      </w:pPr>
      <w:r>
        <w:rPr>
          <w:sz w:val="32"/>
          <w:szCs w:val="32"/>
        </w:rPr>
        <w:t>3. В</w:t>
      </w:r>
      <w:r w:rsidRPr="007F7245">
        <w:rPr>
          <w:sz w:val="32"/>
          <w:szCs w:val="32"/>
        </w:rPr>
        <w:t>ысота потолка 2,66 м (</w:t>
      </w:r>
      <w:r>
        <w:rPr>
          <w:sz w:val="32"/>
          <w:szCs w:val="32"/>
        </w:rPr>
        <w:t xml:space="preserve">в частоте </w:t>
      </w:r>
      <w:r w:rsidRPr="007F7245">
        <w:rPr>
          <w:sz w:val="32"/>
          <w:szCs w:val="32"/>
        </w:rPr>
        <w:t>между плит</w:t>
      </w:r>
      <w:r>
        <w:rPr>
          <w:sz w:val="32"/>
          <w:szCs w:val="32"/>
        </w:rPr>
        <w:t>ами</w:t>
      </w:r>
      <w:r w:rsidRPr="007F7245">
        <w:rPr>
          <w:sz w:val="32"/>
          <w:szCs w:val="32"/>
        </w:rPr>
        <w:t xml:space="preserve"> перекрытия</w:t>
      </w:r>
      <w:r>
        <w:rPr>
          <w:sz w:val="32"/>
          <w:szCs w:val="32"/>
        </w:rPr>
        <w:t>)</w:t>
      </w:r>
      <w:r w:rsidRPr="007F7245">
        <w:rPr>
          <w:sz w:val="32"/>
          <w:szCs w:val="32"/>
        </w:rPr>
        <w:t xml:space="preserve">, </w:t>
      </w:r>
      <w:r>
        <w:rPr>
          <w:sz w:val="32"/>
          <w:szCs w:val="32"/>
        </w:rPr>
        <w:t>4. С</w:t>
      </w:r>
      <w:r w:rsidRPr="007F7245">
        <w:rPr>
          <w:sz w:val="32"/>
          <w:szCs w:val="32"/>
        </w:rPr>
        <w:t xml:space="preserve">тяжка </w:t>
      </w:r>
      <w:r>
        <w:rPr>
          <w:sz w:val="32"/>
          <w:szCs w:val="32"/>
        </w:rPr>
        <w:t>пола не выполнена</w:t>
      </w:r>
      <w:r w:rsidR="002E2AC6">
        <w:rPr>
          <w:sz w:val="32"/>
          <w:szCs w:val="32"/>
        </w:rPr>
        <w:t>.</w:t>
      </w:r>
    </w:p>
    <w:p w14:paraId="1C0140CF" w14:textId="19B4F67F" w:rsidR="002E2AC6" w:rsidRDefault="002E2AC6" w:rsidP="00A9378F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2E2AC6">
        <w:rPr>
          <w:sz w:val="32"/>
          <w:szCs w:val="32"/>
        </w:rPr>
        <w:t xml:space="preserve">Монтаж кабельной продукции </w:t>
      </w:r>
      <w:r>
        <w:rPr>
          <w:sz w:val="32"/>
          <w:szCs w:val="32"/>
        </w:rPr>
        <w:t>с п</w:t>
      </w:r>
      <w:r w:rsidRPr="002E2AC6">
        <w:rPr>
          <w:sz w:val="32"/>
          <w:szCs w:val="32"/>
        </w:rPr>
        <w:t>одводк</w:t>
      </w:r>
      <w:r>
        <w:rPr>
          <w:sz w:val="32"/>
          <w:szCs w:val="32"/>
        </w:rPr>
        <w:t>ой</w:t>
      </w:r>
      <w:r w:rsidRPr="002E2AC6">
        <w:rPr>
          <w:sz w:val="32"/>
          <w:szCs w:val="32"/>
        </w:rPr>
        <w:t xml:space="preserve"> к розеточным блокам выполнен </w:t>
      </w:r>
      <w:r w:rsidR="000A560A">
        <w:rPr>
          <w:sz w:val="32"/>
          <w:szCs w:val="32"/>
        </w:rPr>
        <w:t xml:space="preserve">в гофре </w:t>
      </w:r>
      <w:r w:rsidRPr="002E2AC6">
        <w:rPr>
          <w:sz w:val="32"/>
          <w:szCs w:val="32"/>
        </w:rPr>
        <w:t xml:space="preserve">по верхней </w:t>
      </w:r>
      <w:r w:rsidR="000A560A">
        <w:rPr>
          <w:sz w:val="32"/>
          <w:szCs w:val="32"/>
        </w:rPr>
        <w:t xml:space="preserve">и </w:t>
      </w:r>
      <w:r w:rsidRPr="002E2AC6">
        <w:rPr>
          <w:sz w:val="32"/>
          <w:szCs w:val="32"/>
        </w:rPr>
        <w:t>нижней плит</w:t>
      </w:r>
      <w:r>
        <w:rPr>
          <w:sz w:val="32"/>
          <w:szCs w:val="32"/>
        </w:rPr>
        <w:t>ам</w:t>
      </w:r>
      <w:r w:rsidRPr="002E2AC6">
        <w:rPr>
          <w:sz w:val="32"/>
          <w:szCs w:val="32"/>
        </w:rPr>
        <w:t xml:space="preserve"> перекрытия</w:t>
      </w:r>
      <w:r>
        <w:rPr>
          <w:sz w:val="32"/>
          <w:szCs w:val="32"/>
        </w:rPr>
        <w:t>.</w:t>
      </w:r>
      <w:r w:rsidR="000A560A">
        <w:rPr>
          <w:sz w:val="32"/>
          <w:szCs w:val="32"/>
        </w:rPr>
        <w:t xml:space="preserve"> Кабель применен </w:t>
      </w:r>
      <w:r w:rsidR="000A560A" w:rsidRPr="000A560A">
        <w:rPr>
          <w:sz w:val="32"/>
          <w:szCs w:val="32"/>
        </w:rPr>
        <w:t>ВВГнг LS</w:t>
      </w:r>
      <w:r w:rsidR="000A560A">
        <w:rPr>
          <w:sz w:val="32"/>
          <w:szCs w:val="32"/>
        </w:rPr>
        <w:t>.</w:t>
      </w:r>
    </w:p>
    <w:p w14:paraId="52920428" w14:textId="1A209DF4" w:rsidR="007D2019" w:rsidRDefault="007D2019" w:rsidP="00A9378F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Штукатурка стен выполнена смесью на гипсовой основе в один слой по маякам без штукатурной сетки. Толщина слоя 10-12 мм. </w:t>
      </w:r>
      <w:r w:rsidR="000A560A" w:rsidRPr="000A560A">
        <w:rPr>
          <w:sz w:val="32"/>
          <w:szCs w:val="32"/>
        </w:rPr>
        <w:t xml:space="preserve">Путем </w:t>
      </w:r>
      <w:r w:rsidR="000A560A">
        <w:rPr>
          <w:sz w:val="32"/>
          <w:szCs w:val="32"/>
        </w:rPr>
        <w:t xml:space="preserve">выборочного </w:t>
      </w:r>
      <w:r w:rsidR="000A560A" w:rsidRPr="000A560A">
        <w:rPr>
          <w:sz w:val="32"/>
          <w:szCs w:val="32"/>
        </w:rPr>
        <w:t>вскрытия участка штукатурки установлено, что основание предварительно обработано бетон-контактом.</w:t>
      </w:r>
    </w:p>
    <w:p w14:paraId="0602FBD7" w14:textId="77777777" w:rsidR="002E2AC6" w:rsidRDefault="002E2AC6" w:rsidP="00A9378F">
      <w:pPr>
        <w:jc w:val="left"/>
        <w:rPr>
          <w:b/>
          <w:sz w:val="32"/>
          <w:szCs w:val="32"/>
        </w:rPr>
      </w:pPr>
    </w:p>
    <w:p w14:paraId="29FF285E" w14:textId="77777777" w:rsidR="006B5E9C" w:rsidRDefault="006B5E9C" w:rsidP="002B2ADA">
      <w:pPr>
        <w:jc w:val="left"/>
        <w:rPr>
          <w:b/>
          <w:sz w:val="32"/>
          <w:szCs w:val="32"/>
        </w:rPr>
      </w:pPr>
    </w:p>
    <w:p w14:paraId="23A7A9DB" w14:textId="77777777" w:rsidR="006B5E9C" w:rsidRDefault="006B5E9C" w:rsidP="002B2ADA">
      <w:pPr>
        <w:jc w:val="left"/>
        <w:rPr>
          <w:b/>
          <w:sz w:val="32"/>
          <w:szCs w:val="32"/>
        </w:rPr>
      </w:pPr>
    </w:p>
    <w:p w14:paraId="29A11C92" w14:textId="3CBC6CD3" w:rsidR="005F603A" w:rsidRPr="00680813" w:rsidRDefault="00364023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Цель обследования.</w:t>
      </w:r>
    </w:p>
    <w:p w14:paraId="24D1D7E5" w14:textId="276759B2" w:rsidR="005F603A" w:rsidRDefault="009E4DE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1.</w:t>
      </w:r>
      <w:r w:rsidR="00364023">
        <w:rPr>
          <w:sz w:val="32"/>
          <w:szCs w:val="32"/>
        </w:rPr>
        <w:t xml:space="preserve"> </w:t>
      </w:r>
      <w:r w:rsidR="005F603A" w:rsidRPr="005F603A">
        <w:rPr>
          <w:sz w:val="32"/>
          <w:szCs w:val="32"/>
        </w:rPr>
        <w:t>Проверка качества выполненных строительно-монтажных работ</w:t>
      </w:r>
      <w:r w:rsidR="00031DD4">
        <w:rPr>
          <w:sz w:val="32"/>
          <w:szCs w:val="32"/>
        </w:rPr>
        <w:t xml:space="preserve"> (проверка технического состояния </w:t>
      </w:r>
      <w:r w:rsidR="00AF7EE8">
        <w:rPr>
          <w:sz w:val="32"/>
          <w:szCs w:val="32"/>
        </w:rPr>
        <w:t>объекта) на</w:t>
      </w:r>
      <w:r w:rsidR="005F603A" w:rsidRPr="005F603A">
        <w:rPr>
          <w:sz w:val="32"/>
          <w:szCs w:val="32"/>
        </w:rPr>
        <w:t xml:space="preserve"> соответствие требованиям технических регламентов, СП, ГОСТ и </w:t>
      </w:r>
      <w:r w:rsidR="005F603A" w:rsidRPr="005F603A">
        <w:rPr>
          <w:sz w:val="32"/>
          <w:szCs w:val="32"/>
        </w:rPr>
        <w:lastRenderedPageBreak/>
        <w:t>других нормативных документов по строительству, действующих на территории Российской Федерации.</w:t>
      </w:r>
    </w:p>
    <w:p w14:paraId="42E8BAE9" w14:textId="1A35F958" w:rsidR="009E4DEA" w:rsidRDefault="009E4DE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Определение </w:t>
      </w:r>
      <w:r w:rsidR="006B5E9C">
        <w:rPr>
          <w:sz w:val="32"/>
          <w:szCs w:val="32"/>
        </w:rPr>
        <w:t>соответствия (несоответствия)</w:t>
      </w:r>
      <w:r>
        <w:rPr>
          <w:sz w:val="32"/>
          <w:szCs w:val="32"/>
        </w:rPr>
        <w:t xml:space="preserve"> выполненных подрядчиком работ по штукатурке стен и устройству электротехнических разводок</w:t>
      </w:r>
      <w:r w:rsidR="006F40DB">
        <w:rPr>
          <w:sz w:val="32"/>
          <w:szCs w:val="32"/>
        </w:rPr>
        <w:t xml:space="preserve"> условиям договора подряда </w:t>
      </w:r>
      <w:r w:rsidR="006F40DB" w:rsidRPr="006F40DB">
        <w:rPr>
          <w:sz w:val="32"/>
          <w:szCs w:val="32"/>
        </w:rPr>
        <w:t>№ 164 от «06» января 2019 г.</w:t>
      </w:r>
    </w:p>
    <w:p w14:paraId="69A2CC4A" w14:textId="25840F6C" w:rsidR="00F707FC" w:rsidRDefault="00F707FC" w:rsidP="002B2ADA">
      <w:pPr>
        <w:jc w:val="left"/>
        <w:rPr>
          <w:sz w:val="32"/>
          <w:szCs w:val="32"/>
        </w:rPr>
      </w:pPr>
    </w:p>
    <w:p w14:paraId="006FD00F" w14:textId="77777777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>В соответствии с «Классификатором»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1668F648" w14:textId="77777777" w:rsidR="00F707FC" w:rsidRDefault="00F707FC" w:rsidP="00F707FC">
      <w:pPr>
        <w:jc w:val="left"/>
        <w:rPr>
          <w:sz w:val="32"/>
          <w:szCs w:val="32"/>
        </w:rPr>
      </w:pPr>
      <w:r w:rsidRPr="00F707FC">
        <w:rPr>
          <w:b/>
          <w:sz w:val="32"/>
          <w:szCs w:val="32"/>
        </w:rPr>
        <w:t>Критический дефект</w:t>
      </w:r>
      <w:r w:rsidRPr="00F707FC">
        <w:rPr>
          <w:sz w:val="32"/>
          <w:szCs w:val="32"/>
        </w:rPr>
        <w:t xml:space="preserve"> </w:t>
      </w:r>
      <w:r w:rsidRPr="00F707FC">
        <w:rPr>
          <w:b/>
          <w:sz w:val="32"/>
          <w:szCs w:val="32"/>
        </w:rPr>
        <w:t>(при выполнении (СМР)</w:t>
      </w:r>
      <w:r w:rsidRPr="00F707FC">
        <w:rPr>
          <w:sz w:val="32"/>
          <w:szCs w:val="32"/>
        </w:rPr>
        <w:t xml:space="preserve"> </w:t>
      </w:r>
    </w:p>
    <w:p w14:paraId="5C8D81BA" w14:textId="11C68A8F" w:rsidR="00F707FC" w:rsidRPr="00F707FC" w:rsidRDefault="00F707FC" w:rsidP="00F707FC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F707FC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BB691D7" w14:textId="3BDE3E9C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b/>
          <w:sz w:val="32"/>
          <w:szCs w:val="32"/>
        </w:rPr>
        <w:t>Критический дефект (при производстве конструкций и изделий)</w:t>
      </w:r>
      <w:r w:rsidRPr="00F707FC">
        <w:rPr>
          <w:sz w:val="32"/>
          <w:szCs w:val="32"/>
        </w:rPr>
        <w:t xml:space="preserve">  </w:t>
      </w:r>
      <w:r>
        <w:rPr>
          <w:sz w:val="32"/>
          <w:szCs w:val="32"/>
        </w:rPr>
        <w:t>Д</w:t>
      </w:r>
      <w:r w:rsidRPr="00F707FC">
        <w:rPr>
          <w:sz w:val="32"/>
          <w:szCs w:val="32"/>
        </w:rPr>
        <w:t>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прочности,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70EC7E78" w14:textId="77777777" w:rsidR="00F707FC" w:rsidRDefault="00F707FC" w:rsidP="00F707FC">
      <w:pPr>
        <w:jc w:val="left"/>
        <w:rPr>
          <w:sz w:val="32"/>
          <w:szCs w:val="32"/>
        </w:rPr>
      </w:pPr>
      <w:r w:rsidRPr="00F707FC">
        <w:rPr>
          <w:b/>
          <w:sz w:val="32"/>
          <w:szCs w:val="32"/>
        </w:rPr>
        <w:t>Значительный дефект</w:t>
      </w:r>
      <w:r w:rsidRPr="00F707FC">
        <w:rPr>
          <w:sz w:val="32"/>
          <w:szCs w:val="32"/>
        </w:rPr>
        <w:t xml:space="preserve"> </w:t>
      </w:r>
    </w:p>
    <w:p w14:paraId="6605BF2B" w14:textId="7CB4E786" w:rsidR="00F707FC" w:rsidRPr="00F707FC" w:rsidRDefault="00F707FC" w:rsidP="00F707FC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F707FC">
        <w:rPr>
          <w:sz w:val="32"/>
          <w:szCs w:val="32"/>
        </w:rPr>
        <w:t>ефект, при наличии которого существенно ухудшаются эксплуатационные характеристики строительной продукции, и ее долговечность. Дефект подлежит устранению до скрытия его последующими работами.</w:t>
      </w:r>
    </w:p>
    <w:p w14:paraId="0583BB34" w14:textId="77777777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40383DAD" w14:textId="77777777" w:rsidR="006A23C2" w:rsidRDefault="006A23C2" w:rsidP="00F707FC">
      <w:pPr>
        <w:jc w:val="left"/>
        <w:rPr>
          <w:b/>
          <w:sz w:val="32"/>
          <w:szCs w:val="32"/>
        </w:rPr>
      </w:pPr>
    </w:p>
    <w:p w14:paraId="29B1608E" w14:textId="1106780D" w:rsidR="00F707FC" w:rsidRPr="00F707FC" w:rsidRDefault="00F707FC" w:rsidP="00F707FC">
      <w:pPr>
        <w:jc w:val="left"/>
        <w:rPr>
          <w:b/>
          <w:sz w:val="32"/>
          <w:szCs w:val="32"/>
        </w:rPr>
      </w:pPr>
      <w:r w:rsidRPr="00F707FC">
        <w:rPr>
          <w:b/>
          <w:sz w:val="32"/>
          <w:szCs w:val="32"/>
        </w:rPr>
        <w:t>Скрытый дефект</w:t>
      </w:r>
    </w:p>
    <w:p w14:paraId="14D1F6F0" w14:textId="77777777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00706037" w14:textId="77777777" w:rsidR="00C71F8C" w:rsidRDefault="00C71F8C" w:rsidP="00F707FC">
      <w:pPr>
        <w:jc w:val="left"/>
        <w:rPr>
          <w:b/>
          <w:sz w:val="32"/>
          <w:szCs w:val="32"/>
        </w:rPr>
      </w:pPr>
    </w:p>
    <w:p w14:paraId="55FB1660" w14:textId="3990BB5B" w:rsidR="00F707FC" w:rsidRPr="00F707FC" w:rsidRDefault="00F707FC" w:rsidP="00F707FC">
      <w:pPr>
        <w:jc w:val="left"/>
        <w:rPr>
          <w:b/>
          <w:sz w:val="32"/>
          <w:szCs w:val="32"/>
        </w:rPr>
      </w:pPr>
      <w:r w:rsidRPr="00F707FC">
        <w:rPr>
          <w:b/>
          <w:sz w:val="32"/>
          <w:szCs w:val="32"/>
        </w:rPr>
        <w:t>Устранимый дефект</w:t>
      </w:r>
    </w:p>
    <w:p w14:paraId="1C963BC4" w14:textId="77777777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14:paraId="0F065AC6" w14:textId="77777777" w:rsidR="00F707FC" w:rsidRDefault="00F707FC" w:rsidP="00F707FC">
      <w:pPr>
        <w:jc w:val="left"/>
        <w:rPr>
          <w:b/>
          <w:sz w:val="32"/>
          <w:szCs w:val="32"/>
        </w:rPr>
      </w:pPr>
    </w:p>
    <w:p w14:paraId="4A7F8E57" w14:textId="3CA131F5" w:rsidR="00F707FC" w:rsidRPr="00F707FC" w:rsidRDefault="00F707FC" w:rsidP="00F707FC">
      <w:pPr>
        <w:jc w:val="left"/>
        <w:rPr>
          <w:b/>
          <w:sz w:val="32"/>
          <w:szCs w:val="32"/>
        </w:rPr>
      </w:pPr>
      <w:r w:rsidRPr="00F707FC">
        <w:rPr>
          <w:b/>
          <w:sz w:val="32"/>
          <w:szCs w:val="32"/>
        </w:rPr>
        <w:t>Неустранимый дефект</w:t>
      </w:r>
    </w:p>
    <w:p w14:paraId="1A848C08" w14:textId="77777777" w:rsidR="00F707FC" w:rsidRPr="00F707FC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>Дефект, устранение которого технически невозможно или экономически нецелесообразно.</w:t>
      </w:r>
    </w:p>
    <w:p w14:paraId="56506239" w14:textId="338AB9F3" w:rsidR="00F707FC" w:rsidRPr="005F603A" w:rsidRDefault="00F707FC" w:rsidP="00F707FC">
      <w:pPr>
        <w:jc w:val="left"/>
        <w:rPr>
          <w:sz w:val="32"/>
          <w:szCs w:val="32"/>
        </w:rPr>
      </w:pPr>
      <w:r w:rsidRPr="00F707FC">
        <w:rPr>
          <w:sz w:val="32"/>
          <w:szCs w:val="32"/>
        </w:rPr>
        <w:t>("ГОСТ 15467-79 Управление качеством продукции. Основные понятия. Термины и определения (с Изменением N 1)" от 26.01.1979</w:t>
      </w:r>
      <w:r>
        <w:rPr>
          <w:sz w:val="32"/>
          <w:szCs w:val="32"/>
        </w:rPr>
        <w:t>.</w:t>
      </w:r>
      <w:r w:rsidRPr="00F707FC">
        <w:rPr>
          <w:sz w:val="32"/>
          <w:szCs w:val="32"/>
        </w:rPr>
        <w:t xml:space="preserve"> </w:t>
      </w:r>
    </w:p>
    <w:p w14:paraId="62F7AA9A" w14:textId="5258D087" w:rsidR="004F38B4" w:rsidRDefault="004F38B4" w:rsidP="002B2ADA">
      <w:pPr>
        <w:jc w:val="left"/>
        <w:rPr>
          <w:sz w:val="32"/>
          <w:szCs w:val="32"/>
        </w:rPr>
      </w:pPr>
    </w:p>
    <w:p w14:paraId="4E7ADD71" w14:textId="52B8F0BD" w:rsidR="003F7B60" w:rsidRDefault="009A601B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</w:p>
    <w:p w14:paraId="67FDBDF3" w14:textId="77777777" w:rsidR="00F707FC" w:rsidRPr="00680813" w:rsidRDefault="00F707FC" w:rsidP="002B2ADA">
      <w:pPr>
        <w:jc w:val="left"/>
        <w:rPr>
          <w:b/>
          <w:sz w:val="32"/>
          <w:szCs w:val="32"/>
        </w:rPr>
      </w:pPr>
    </w:p>
    <w:p w14:paraId="18D8E461" w14:textId="307ECB99" w:rsidR="00F707FC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</w:t>
      </w:r>
      <w:r w:rsidR="00F707FC">
        <w:t>,</w:t>
      </w:r>
      <w:r w:rsidR="000A560A">
        <w:t xml:space="preserve"> </w:t>
      </w:r>
      <w:r w:rsidR="00F707FC" w:rsidRPr="00F707FC">
        <w:rPr>
          <w:sz w:val="32"/>
          <w:szCs w:val="32"/>
        </w:rPr>
        <w:t>требованиями ГОСТ 31937-2011 «Здания и сооружения. Правила обследования и мониторинга технического состояния».</w:t>
      </w:r>
    </w:p>
    <w:p w14:paraId="5A8E1197" w14:textId="265C9D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162DB01B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Экспертами произведен внешний осмотр</w:t>
      </w:r>
      <w:r w:rsidR="00F707FC">
        <w:rPr>
          <w:sz w:val="32"/>
          <w:szCs w:val="32"/>
        </w:rPr>
        <w:t xml:space="preserve"> 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398AE360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F707FC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1486DA6C" w14:textId="77777777" w:rsidR="00F707FC" w:rsidRPr="003F7B60" w:rsidRDefault="00F707FC" w:rsidP="002B2ADA">
      <w:pPr>
        <w:jc w:val="left"/>
        <w:rPr>
          <w:sz w:val="32"/>
          <w:szCs w:val="32"/>
        </w:rPr>
      </w:pPr>
    </w:p>
    <w:p w14:paraId="7192B3EF" w14:textId="1BD56D90" w:rsidR="00BA2056" w:rsidRPr="00366C03" w:rsidRDefault="00617B15" w:rsidP="002B2ADA">
      <w:pPr>
        <w:jc w:val="left"/>
        <w:rPr>
          <w:sz w:val="32"/>
          <w:szCs w:val="32"/>
        </w:rPr>
      </w:pPr>
      <w:r>
        <w:rPr>
          <w:b/>
          <w:sz w:val="32"/>
          <w:szCs w:val="32"/>
        </w:rPr>
        <w:t>Визуальное и инструментальное обследование</w:t>
      </w:r>
      <w:r w:rsidR="007C7DB7">
        <w:rPr>
          <w:b/>
          <w:sz w:val="32"/>
          <w:szCs w:val="32"/>
        </w:rPr>
        <w:t>.</w:t>
      </w:r>
      <w:r w:rsidR="00366C03">
        <w:rPr>
          <w:b/>
          <w:sz w:val="32"/>
          <w:szCs w:val="32"/>
        </w:rPr>
        <w:t xml:space="preserve"> </w:t>
      </w:r>
      <w:r w:rsidR="00366C03" w:rsidRPr="00366C03">
        <w:rPr>
          <w:sz w:val="32"/>
          <w:szCs w:val="32"/>
        </w:rPr>
        <w:t>(Карта выявленных дефектов указана в приложении 1.)</w:t>
      </w:r>
    </w:p>
    <w:p w14:paraId="240DD482" w14:textId="77777777" w:rsidR="007C7DB7" w:rsidRDefault="007C7DB7" w:rsidP="002B2ADA">
      <w:pPr>
        <w:jc w:val="left"/>
        <w:rPr>
          <w:b/>
          <w:sz w:val="32"/>
          <w:szCs w:val="32"/>
        </w:rPr>
      </w:pPr>
    </w:p>
    <w:p w14:paraId="419E3C4B" w14:textId="4D7F2EBA" w:rsidR="005F388B" w:rsidRPr="007C7DB7" w:rsidRDefault="005F388B" w:rsidP="002B2ADA">
      <w:pPr>
        <w:jc w:val="left"/>
        <w:rPr>
          <w:sz w:val="32"/>
          <w:szCs w:val="32"/>
        </w:rPr>
      </w:pPr>
      <w:r w:rsidRPr="007C7DB7">
        <w:rPr>
          <w:sz w:val="32"/>
          <w:szCs w:val="32"/>
        </w:rPr>
        <w:t xml:space="preserve">При обследовании объекта выявлены следующие дефекты, допущенные при </w:t>
      </w:r>
      <w:r w:rsidR="00055223">
        <w:rPr>
          <w:sz w:val="32"/>
          <w:szCs w:val="32"/>
        </w:rPr>
        <w:t xml:space="preserve">оформлении исполнительной документации и </w:t>
      </w:r>
      <w:r w:rsidRPr="007C7DB7">
        <w:rPr>
          <w:sz w:val="32"/>
          <w:szCs w:val="32"/>
        </w:rPr>
        <w:t xml:space="preserve">строительстве: 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191117C5" w14:textId="60241C6A" w:rsidR="007E7286" w:rsidRDefault="009900FB" w:rsidP="007E7286">
      <w:pPr>
        <w:jc w:val="left"/>
        <w:rPr>
          <w:color w:val="000000" w:themeColor="text1"/>
          <w:sz w:val="32"/>
          <w:szCs w:val="32"/>
        </w:rPr>
      </w:pPr>
      <w:bookmarkStart w:id="3" w:name="_Hlk515207520"/>
      <w:r w:rsidRPr="00621F16">
        <w:rPr>
          <w:color w:val="000000" w:themeColor="text1"/>
          <w:sz w:val="32"/>
          <w:szCs w:val="32"/>
        </w:rPr>
        <w:t>2.</w:t>
      </w:r>
      <w:r w:rsidR="00AF7EE8" w:rsidRPr="00621F16">
        <w:rPr>
          <w:color w:val="000000" w:themeColor="text1"/>
          <w:sz w:val="32"/>
          <w:szCs w:val="32"/>
        </w:rPr>
        <w:t>1. Проектная</w:t>
      </w:r>
      <w:r w:rsidR="007E7286" w:rsidRPr="00621F16">
        <w:rPr>
          <w:color w:val="000000" w:themeColor="text1"/>
          <w:sz w:val="32"/>
          <w:szCs w:val="32"/>
        </w:rPr>
        <w:t xml:space="preserve">, исполнительная и отчетная документация не предоставлена, а именно: </w:t>
      </w:r>
    </w:p>
    <w:p w14:paraId="21478BBF" w14:textId="77777777" w:rsidR="00FE1CCB" w:rsidRPr="00621F16" w:rsidRDefault="00FE1CCB" w:rsidP="007E7286">
      <w:pPr>
        <w:jc w:val="left"/>
        <w:rPr>
          <w:color w:val="000000" w:themeColor="text1"/>
          <w:sz w:val="32"/>
          <w:szCs w:val="32"/>
        </w:rPr>
      </w:pPr>
    </w:p>
    <w:p w14:paraId="3FC9ACEB" w14:textId="5B62AD3D" w:rsidR="007E7286" w:rsidRDefault="009900FB" w:rsidP="00097093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</w:t>
      </w:r>
      <w:r w:rsidR="007E7286" w:rsidRPr="00621F16">
        <w:rPr>
          <w:color w:val="000000" w:themeColor="text1"/>
          <w:sz w:val="32"/>
          <w:szCs w:val="32"/>
        </w:rPr>
        <w:t>1.1. Паспорта, сертификаты и декларации соответствия на применяемые материалы</w:t>
      </w:r>
    </w:p>
    <w:p w14:paraId="739CF199" w14:textId="77777777" w:rsidR="00FE1CCB" w:rsidRPr="00621F16" w:rsidRDefault="00FE1CCB" w:rsidP="00097093">
      <w:pPr>
        <w:jc w:val="left"/>
        <w:rPr>
          <w:color w:val="000000" w:themeColor="text1"/>
          <w:sz w:val="32"/>
          <w:szCs w:val="32"/>
        </w:rPr>
      </w:pPr>
    </w:p>
    <w:p w14:paraId="58CBD1A6" w14:textId="66ED5EC2" w:rsidR="00617B15" w:rsidRDefault="009900FB" w:rsidP="007E7286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</w:t>
      </w:r>
      <w:r w:rsidR="007E7286" w:rsidRPr="00621F16">
        <w:rPr>
          <w:color w:val="000000" w:themeColor="text1"/>
          <w:sz w:val="32"/>
          <w:szCs w:val="32"/>
        </w:rPr>
        <w:t>1.2. Акты освидетельствования скрытых работ</w:t>
      </w:r>
      <w:r w:rsidR="00617B15" w:rsidRPr="00621F16">
        <w:rPr>
          <w:color w:val="000000" w:themeColor="text1"/>
          <w:sz w:val="32"/>
          <w:szCs w:val="32"/>
        </w:rPr>
        <w:t xml:space="preserve">. </w:t>
      </w:r>
    </w:p>
    <w:p w14:paraId="3B593323" w14:textId="77777777" w:rsidR="00FE1CCB" w:rsidRPr="00621F16" w:rsidRDefault="00FE1CCB" w:rsidP="007E7286">
      <w:pPr>
        <w:jc w:val="left"/>
        <w:rPr>
          <w:color w:val="000000" w:themeColor="text1"/>
          <w:sz w:val="32"/>
          <w:szCs w:val="32"/>
        </w:rPr>
      </w:pPr>
    </w:p>
    <w:p w14:paraId="36FB90BC" w14:textId="6AAD955A" w:rsidR="007E7286" w:rsidRDefault="00617B15" w:rsidP="007E7286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2.1.3. </w:t>
      </w:r>
      <w:r w:rsidR="00241D15">
        <w:rPr>
          <w:color w:val="000000" w:themeColor="text1"/>
          <w:sz w:val="32"/>
          <w:szCs w:val="32"/>
        </w:rPr>
        <w:t>Линейные схемы электротехнических разводок, согласованные с заказчиком, и</w:t>
      </w:r>
      <w:r w:rsidRPr="00621F16">
        <w:rPr>
          <w:color w:val="000000" w:themeColor="text1"/>
          <w:sz w:val="32"/>
          <w:szCs w:val="32"/>
        </w:rPr>
        <w:t xml:space="preserve">сполнительные </w:t>
      </w:r>
      <w:r w:rsidR="00AF7EE8" w:rsidRPr="00621F16">
        <w:rPr>
          <w:color w:val="000000" w:themeColor="text1"/>
          <w:sz w:val="32"/>
          <w:szCs w:val="32"/>
        </w:rPr>
        <w:t>схемы,</w:t>
      </w:r>
      <w:r w:rsidRPr="00621F16">
        <w:rPr>
          <w:color w:val="000000" w:themeColor="text1"/>
          <w:sz w:val="32"/>
          <w:szCs w:val="32"/>
        </w:rPr>
        <w:t xml:space="preserve"> приложенные к актам освидетельствования скрытых работ. </w:t>
      </w:r>
      <w:r w:rsidR="007E7286" w:rsidRPr="00621F16">
        <w:rPr>
          <w:color w:val="000000" w:themeColor="text1"/>
          <w:sz w:val="32"/>
          <w:szCs w:val="32"/>
        </w:rPr>
        <w:t xml:space="preserve"> </w:t>
      </w:r>
    </w:p>
    <w:p w14:paraId="4C3B5572" w14:textId="77777777" w:rsidR="00FE1CCB" w:rsidRPr="00621F16" w:rsidRDefault="00FE1CCB" w:rsidP="007E7286">
      <w:pPr>
        <w:jc w:val="left"/>
        <w:rPr>
          <w:color w:val="000000" w:themeColor="text1"/>
          <w:sz w:val="32"/>
          <w:szCs w:val="32"/>
        </w:rPr>
      </w:pPr>
    </w:p>
    <w:bookmarkEnd w:id="3"/>
    <w:p w14:paraId="15CCF390" w14:textId="684816AB" w:rsidR="003F7B60" w:rsidRDefault="009900FB" w:rsidP="002B2ADA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</w:t>
      </w:r>
      <w:r w:rsidR="0015498E" w:rsidRPr="00621F16">
        <w:rPr>
          <w:color w:val="000000" w:themeColor="text1"/>
          <w:sz w:val="32"/>
          <w:szCs w:val="32"/>
        </w:rPr>
        <w:t xml:space="preserve">2. </w:t>
      </w:r>
      <w:r w:rsidR="00C81E92" w:rsidRPr="00621F16">
        <w:rPr>
          <w:color w:val="000000" w:themeColor="text1"/>
          <w:sz w:val="32"/>
          <w:szCs w:val="32"/>
        </w:rPr>
        <w:t>Инженерные разводки, оборудование.</w:t>
      </w:r>
    </w:p>
    <w:p w14:paraId="1D31E796" w14:textId="77777777" w:rsidR="00FE1CCB" w:rsidRPr="00621F16" w:rsidRDefault="00FE1CCB" w:rsidP="002B2ADA">
      <w:pPr>
        <w:jc w:val="left"/>
        <w:rPr>
          <w:color w:val="000000" w:themeColor="text1"/>
          <w:sz w:val="32"/>
          <w:szCs w:val="32"/>
        </w:rPr>
      </w:pPr>
    </w:p>
    <w:p w14:paraId="74CCF632" w14:textId="52FD7078" w:rsidR="00FE1CCB" w:rsidRDefault="009900FB" w:rsidP="00F65CDA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</w:t>
      </w:r>
      <w:r w:rsidR="00C81E92" w:rsidRPr="00621F16">
        <w:rPr>
          <w:color w:val="000000" w:themeColor="text1"/>
          <w:sz w:val="32"/>
          <w:szCs w:val="32"/>
        </w:rPr>
        <w:t>2.1.</w:t>
      </w:r>
      <w:r w:rsidRPr="00621F16">
        <w:rPr>
          <w:color w:val="000000" w:themeColor="text1"/>
          <w:sz w:val="32"/>
          <w:szCs w:val="32"/>
        </w:rPr>
        <w:t xml:space="preserve"> </w:t>
      </w:r>
      <w:r w:rsidR="0017223A">
        <w:rPr>
          <w:color w:val="000000" w:themeColor="text1"/>
          <w:sz w:val="32"/>
          <w:szCs w:val="32"/>
        </w:rPr>
        <w:t>Кабельная продукция уложена по полу и вплотную пересекает уложенную трассу теплоносителя к отопительным приборам.</w:t>
      </w:r>
      <w:r w:rsidR="009D6C6D">
        <w:rPr>
          <w:color w:val="000000" w:themeColor="text1"/>
          <w:sz w:val="32"/>
          <w:szCs w:val="32"/>
        </w:rPr>
        <w:t xml:space="preserve"> </w:t>
      </w:r>
    </w:p>
    <w:p w14:paraId="5FD096E4" w14:textId="77777777" w:rsidR="00F65CDA" w:rsidRPr="00941368" w:rsidRDefault="00F65CDA" w:rsidP="00F65CDA">
      <w:pPr>
        <w:jc w:val="left"/>
        <w:rPr>
          <w:color w:val="000000" w:themeColor="text1"/>
          <w:sz w:val="32"/>
          <w:szCs w:val="32"/>
        </w:rPr>
      </w:pPr>
    </w:p>
    <w:p w14:paraId="6794B917" w14:textId="603986DD" w:rsidR="00C81E92" w:rsidRDefault="009900FB" w:rsidP="00C81E92">
      <w:pPr>
        <w:jc w:val="left"/>
        <w:rPr>
          <w:color w:val="000000" w:themeColor="text1"/>
        </w:rPr>
      </w:pPr>
      <w:r w:rsidRPr="00621F16">
        <w:rPr>
          <w:color w:val="000000" w:themeColor="text1"/>
          <w:sz w:val="32"/>
          <w:szCs w:val="32"/>
        </w:rPr>
        <w:t>2.</w:t>
      </w:r>
      <w:r w:rsidR="004B0658" w:rsidRPr="00621F16">
        <w:rPr>
          <w:color w:val="000000" w:themeColor="text1"/>
          <w:sz w:val="32"/>
          <w:szCs w:val="32"/>
        </w:rPr>
        <w:t>2.2.</w:t>
      </w:r>
      <w:r w:rsidRPr="00621F16">
        <w:rPr>
          <w:color w:val="000000" w:themeColor="text1"/>
          <w:sz w:val="32"/>
          <w:szCs w:val="32"/>
        </w:rPr>
        <w:t xml:space="preserve"> </w:t>
      </w:r>
      <w:r w:rsidR="00F6522A">
        <w:rPr>
          <w:color w:val="000000" w:themeColor="text1"/>
          <w:sz w:val="32"/>
          <w:szCs w:val="32"/>
        </w:rPr>
        <w:t>С</w:t>
      </w:r>
      <w:r w:rsidR="00A8062E" w:rsidRPr="00A8062E">
        <w:rPr>
          <w:color w:val="000000" w:themeColor="text1"/>
          <w:sz w:val="32"/>
          <w:szCs w:val="32"/>
        </w:rPr>
        <w:t xml:space="preserve">иловая проводка </w:t>
      </w:r>
      <w:r w:rsidR="00F6522A">
        <w:rPr>
          <w:color w:val="000000" w:themeColor="text1"/>
          <w:sz w:val="32"/>
          <w:szCs w:val="32"/>
        </w:rPr>
        <w:t xml:space="preserve">заведена в распределительный щит </w:t>
      </w:r>
      <w:r w:rsidR="00A8062E" w:rsidRPr="00A8062E">
        <w:rPr>
          <w:color w:val="000000" w:themeColor="text1"/>
          <w:sz w:val="32"/>
          <w:szCs w:val="32"/>
        </w:rPr>
        <w:t>со слаботочной проводкой в одном канале.</w:t>
      </w:r>
      <w:r w:rsidR="00F6522A">
        <w:rPr>
          <w:color w:val="000000" w:themeColor="text1"/>
          <w:sz w:val="32"/>
          <w:szCs w:val="32"/>
        </w:rPr>
        <w:t xml:space="preserve"> </w:t>
      </w:r>
    </w:p>
    <w:p w14:paraId="63593B0C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2333366F" w14:textId="4C708E03" w:rsidR="004B0658" w:rsidRDefault="009900FB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</w:t>
      </w:r>
      <w:r w:rsidR="004B0658" w:rsidRPr="00621F16">
        <w:rPr>
          <w:color w:val="000000" w:themeColor="text1"/>
          <w:sz w:val="32"/>
          <w:szCs w:val="32"/>
        </w:rPr>
        <w:t xml:space="preserve">2.3. </w:t>
      </w:r>
      <w:r w:rsidR="00D01C7B" w:rsidRPr="00D01C7B">
        <w:rPr>
          <w:color w:val="000000" w:themeColor="text1"/>
          <w:sz w:val="32"/>
          <w:szCs w:val="32"/>
        </w:rPr>
        <w:t xml:space="preserve">Кабельная продукция без согласования и утверждения с заказчиком проложена </w:t>
      </w:r>
      <w:r w:rsidR="00E3324B">
        <w:rPr>
          <w:color w:val="000000" w:themeColor="text1"/>
          <w:sz w:val="32"/>
          <w:szCs w:val="32"/>
        </w:rPr>
        <w:t xml:space="preserve">по перекрытию </w:t>
      </w:r>
      <w:r w:rsidR="00D01C7B" w:rsidRPr="00D01C7B">
        <w:rPr>
          <w:color w:val="000000" w:themeColor="text1"/>
          <w:sz w:val="32"/>
          <w:szCs w:val="32"/>
        </w:rPr>
        <w:t>в ПВХ и ПНД гофрированных трубах</w:t>
      </w:r>
      <w:r w:rsidR="00E3324B">
        <w:rPr>
          <w:color w:val="000000" w:themeColor="text1"/>
          <w:sz w:val="32"/>
          <w:szCs w:val="32"/>
        </w:rPr>
        <w:t xml:space="preserve">, не </w:t>
      </w:r>
      <w:r w:rsidR="00E3324B" w:rsidRPr="00E3324B">
        <w:rPr>
          <w:color w:val="000000" w:themeColor="text1"/>
          <w:sz w:val="32"/>
          <w:szCs w:val="32"/>
        </w:rPr>
        <w:t>обладающих локализационной способностью</w:t>
      </w:r>
      <w:r w:rsidR="00F65CDA">
        <w:rPr>
          <w:color w:val="000000" w:themeColor="text1"/>
          <w:sz w:val="32"/>
          <w:szCs w:val="32"/>
        </w:rPr>
        <w:t>.</w:t>
      </w:r>
      <w:r w:rsidR="00E3324B" w:rsidRPr="00E3324B">
        <w:rPr>
          <w:color w:val="000000" w:themeColor="text1"/>
          <w:sz w:val="32"/>
          <w:szCs w:val="32"/>
        </w:rPr>
        <w:t xml:space="preserve"> </w:t>
      </w:r>
    </w:p>
    <w:p w14:paraId="06BF6821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7582ADD1" w14:textId="40282413" w:rsidR="00FE1CCB" w:rsidRPr="00621F16" w:rsidRDefault="005B64C0" w:rsidP="00C81E92">
      <w:pPr>
        <w:jc w:val="lef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Прочие замечания</w:t>
      </w:r>
    </w:p>
    <w:p w14:paraId="74E278E4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497E48DA" w14:textId="21EE3DDF" w:rsidR="00C81E92" w:rsidRPr="00621F16" w:rsidRDefault="009900FB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lastRenderedPageBreak/>
        <w:t>2.</w:t>
      </w:r>
      <w:r w:rsidR="009B0E0C" w:rsidRPr="00621F16">
        <w:rPr>
          <w:color w:val="000000" w:themeColor="text1"/>
          <w:sz w:val="32"/>
          <w:szCs w:val="32"/>
        </w:rPr>
        <w:t>2.</w:t>
      </w:r>
      <w:r w:rsidR="005B64C0">
        <w:rPr>
          <w:color w:val="000000" w:themeColor="text1"/>
          <w:sz w:val="32"/>
          <w:szCs w:val="32"/>
        </w:rPr>
        <w:t>4</w:t>
      </w:r>
      <w:r w:rsidR="009B0E0C" w:rsidRPr="00621F16">
        <w:rPr>
          <w:color w:val="000000" w:themeColor="text1"/>
          <w:sz w:val="32"/>
          <w:szCs w:val="32"/>
        </w:rPr>
        <w:t xml:space="preserve">. </w:t>
      </w:r>
      <w:r w:rsidR="005B64C0" w:rsidRPr="005B64C0">
        <w:rPr>
          <w:color w:val="000000" w:themeColor="text1"/>
          <w:sz w:val="32"/>
          <w:szCs w:val="32"/>
        </w:rPr>
        <w:t>Вентиляционные выводы 2шт (вытяжная вентиляция) на время строительно</w:t>
      </w:r>
      <w:r w:rsidR="005B64C0">
        <w:rPr>
          <w:color w:val="000000" w:themeColor="text1"/>
          <w:sz w:val="32"/>
          <w:szCs w:val="32"/>
        </w:rPr>
        <w:t>-</w:t>
      </w:r>
      <w:r w:rsidR="005B64C0" w:rsidRPr="005B64C0">
        <w:rPr>
          <w:color w:val="000000" w:themeColor="text1"/>
          <w:sz w:val="32"/>
          <w:szCs w:val="32"/>
        </w:rPr>
        <w:t xml:space="preserve"> монтажных работ </w:t>
      </w:r>
      <w:r w:rsidR="005B64C0">
        <w:rPr>
          <w:color w:val="000000" w:themeColor="text1"/>
          <w:sz w:val="32"/>
          <w:szCs w:val="32"/>
        </w:rPr>
        <w:t>не защищены (не закрыты)</w:t>
      </w:r>
      <w:r w:rsidR="005B64C0" w:rsidRPr="005B64C0">
        <w:rPr>
          <w:color w:val="000000" w:themeColor="text1"/>
          <w:sz w:val="32"/>
          <w:szCs w:val="32"/>
        </w:rPr>
        <w:t xml:space="preserve"> от попадания пыли и грязи</w:t>
      </w:r>
      <w:r w:rsidR="005B64C0">
        <w:rPr>
          <w:color w:val="000000" w:themeColor="text1"/>
          <w:sz w:val="32"/>
          <w:szCs w:val="32"/>
        </w:rPr>
        <w:t>.</w:t>
      </w:r>
      <w:r w:rsidR="00170AD5">
        <w:rPr>
          <w:color w:val="000000" w:themeColor="text1"/>
          <w:sz w:val="32"/>
          <w:szCs w:val="32"/>
        </w:rPr>
        <w:t xml:space="preserve"> </w:t>
      </w:r>
    </w:p>
    <w:p w14:paraId="6FBC51B2" w14:textId="2697087C" w:rsidR="009900FB" w:rsidRPr="00621F16" w:rsidRDefault="009900FB" w:rsidP="00C81E92">
      <w:pPr>
        <w:jc w:val="left"/>
        <w:rPr>
          <w:color w:val="000000" w:themeColor="text1"/>
          <w:sz w:val="32"/>
          <w:szCs w:val="32"/>
        </w:rPr>
      </w:pPr>
    </w:p>
    <w:p w14:paraId="0B2D4967" w14:textId="2F44C91A" w:rsidR="009900FB" w:rsidRDefault="009900FB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2.3. Общестроительные и отделочные работы.</w:t>
      </w:r>
    </w:p>
    <w:p w14:paraId="7CE3B119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01166A3D" w14:textId="7CB2A48F" w:rsidR="009900FB" w:rsidRDefault="007B6A9C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2.3.1. </w:t>
      </w:r>
      <w:r w:rsidR="009041FE">
        <w:rPr>
          <w:color w:val="000000" w:themeColor="text1"/>
          <w:sz w:val="32"/>
          <w:szCs w:val="32"/>
        </w:rPr>
        <w:t>В</w:t>
      </w:r>
      <w:r w:rsidR="009041FE" w:rsidRPr="009041FE">
        <w:rPr>
          <w:color w:val="000000" w:themeColor="text1"/>
          <w:sz w:val="32"/>
          <w:szCs w:val="32"/>
        </w:rPr>
        <w:t xml:space="preserve">ыявлен </w:t>
      </w:r>
      <w:r w:rsidR="009041FE">
        <w:rPr>
          <w:color w:val="000000" w:themeColor="text1"/>
          <w:sz w:val="32"/>
          <w:szCs w:val="32"/>
        </w:rPr>
        <w:t>оштукатуренный</w:t>
      </w:r>
      <w:r w:rsidR="009041FE" w:rsidRPr="009041FE">
        <w:rPr>
          <w:color w:val="000000" w:themeColor="text1"/>
          <w:sz w:val="32"/>
          <w:szCs w:val="32"/>
        </w:rPr>
        <w:t xml:space="preserve"> внутренний угол (на плане заказчика оси А/1) менее 90 градусов.</w:t>
      </w:r>
    </w:p>
    <w:p w14:paraId="25A0AB55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146C5850" w14:textId="26314657" w:rsidR="007B6A9C" w:rsidRDefault="007B6A9C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2.3.2. </w:t>
      </w:r>
      <w:r w:rsidR="009041FE">
        <w:rPr>
          <w:color w:val="000000" w:themeColor="text1"/>
          <w:sz w:val="32"/>
          <w:szCs w:val="32"/>
        </w:rPr>
        <w:t>Оштукатуренные у</w:t>
      </w:r>
      <w:r w:rsidR="009041FE" w:rsidRPr="009041FE">
        <w:rPr>
          <w:color w:val="000000" w:themeColor="text1"/>
          <w:sz w:val="32"/>
          <w:szCs w:val="32"/>
        </w:rPr>
        <w:t xml:space="preserve">глы наружные </w:t>
      </w:r>
      <w:r w:rsidR="009041FE">
        <w:rPr>
          <w:color w:val="000000" w:themeColor="text1"/>
          <w:sz w:val="32"/>
          <w:szCs w:val="32"/>
        </w:rPr>
        <w:t xml:space="preserve">на обеих сторонах </w:t>
      </w:r>
      <w:r w:rsidR="009041FE" w:rsidRPr="009041FE">
        <w:rPr>
          <w:color w:val="000000" w:themeColor="text1"/>
          <w:sz w:val="32"/>
          <w:szCs w:val="32"/>
        </w:rPr>
        <w:t>(коридор прихожей) имеют волнообразные</w:t>
      </w:r>
      <w:r w:rsidR="009041FE">
        <w:rPr>
          <w:color w:val="000000" w:themeColor="text1"/>
          <w:sz w:val="32"/>
          <w:szCs w:val="32"/>
        </w:rPr>
        <w:t xml:space="preserve"> локальные </w:t>
      </w:r>
      <w:r w:rsidR="009041FE" w:rsidRPr="009041FE">
        <w:rPr>
          <w:color w:val="000000" w:themeColor="text1"/>
          <w:sz w:val="32"/>
          <w:szCs w:val="32"/>
        </w:rPr>
        <w:t>отклонения по вертикали до 4-</w:t>
      </w:r>
      <w:r w:rsidR="00B23B62">
        <w:rPr>
          <w:color w:val="000000" w:themeColor="text1"/>
          <w:sz w:val="32"/>
          <w:szCs w:val="32"/>
        </w:rPr>
        <w:t>5</w:t>
      </w:r>
      <w:r w:rsidR="009041FE" w:rsidRPr="009041FE">
        <w:rPr>
          <w:color w:val="000000" w:themeColor="text1"/>
          <w:sz w:val="32"/>
          <w:szCs w:val="32"/>
        </w:rPr>
        <w:t xml:space="preserve"> мм</w:t>
      </w:r>
      <w:r w:rsidR="009041FE">
        <w:rPr>
          <w:color w:val="000000" w:themeColor="text1"/>
          <w:sz w:val="32"/>
          <w:szCs w:val="32"/>
        </w:rPr>
        <w:t>.</w:t>
      </w:r>
    </w:p>
    <w:p w14:paraId="7B96629C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6CC1AA48" w14:textId="17C6E480" w:rsidR="007F3811" w:rsidRDefault="007F3811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</w:t>
      </w:r>
      <w:r w:rsidR="005F1FC2" w:rsidRPr="00621F16">
        <w:rPr>
          <w:color w:val="000000" w:themeColor="text1"/>
          <w:sz w:val="32"/>
          <w:szCs w:val="32"/>
        </w:rPr>
        <w:t xml:space="preserve">.3.3. </w:t>
      </w:r>
      <w:r w:rsidR="009041FE">
        <w:rPr>
          <w:color w:val="000000" w:themeColor="text1"/>
          <w:sz w:val="32"/>
          <w:szCs w:val="32"/>
        </w:rPr>
        <w:t>В штукатурке в</w:t>
      </w:r>
      <w:r w:rsidR="009041FE" w:rsidRPr="009041FE">
        <w:rPr>
          <w:color w:val="000000" w:themeColor="text1"/>
          <w:sz w:val="32"/>
          <w:szCs w:val="32"/>
        </w:rPr>
        <w:t>ыявлен участок (250 мм/250 мм) в многочисленных трещинах с раскрытием до 0,7мм, участок расположен 100 мм от верхней плиты перекрытия и 1500 мм от угла (по плану заказчика Б/2).</w:t>
      </w:r>
    </w:p>
    <w:p w14:paraId="0BFB0A93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71EC8D21" w14:textId="3DC383D7" w:rsidR="005F1FC2" w:rsidRDefault="005F1FC2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2.3.4. </w:t>
      </w:r>
      <w:r w:rsidR="00900DB8" w:rsidRPr="00900DB8">
        <w:rPr>
          <w:color w:val="000000" w:themeColor="text1"/>
          <w:sz w:val="32"/>
          <w:szCs w:val="32"/>
        </w:rPr>
        <w:t>В штукатурке стен не демонтированы штукатурные маяки.</w:t>
      </w:r>
    </w:p>
    <w:p w14:paraId="548B8266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369AE56D" w14:textId="50B79129" w:rsidR="005F1FC2" w:rsidRDefault="005F1FC2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2.3.5. </w:t>
      </w:r>
      <w:r w:rsidR="00900DB8" w:rsidRPr="00900DB8">
        <w:rPr>
          <w:color w:val="000000" w:themeColor="text1"/>
          <w:sz w:val="32"/>
          <w:szCs w:val="32"/>
        </w:rPr>
        <w:t>Штукатурка стен мокрых зон выполнена материалами на гипсовой основе</w:t>
      </w:r>
      <w:r w:rsidR="00900DB8">
        <w:rPr>
          <w:color w:val="000000" w:themeColor="text1"/>
          <w:sz w:val="32"/>
          <w:szCs w:val="32"/>
        </w:rPr>
        <w:t>.</w:t>
      </w:r>
    </w:p>
    <w:p w14:paraId="0118E1CE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32E6D773" w14:textId="55FB825D" w:rsidR="00BF779F" w:rsidRDefault="00C22CDC" w:rsidP="007C5DFC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2.3.6. </w:t>
      </w:r>
      <w:r w:rsidR="00B27F01" w:rsidRPr="00B27F01">
        <w:rPr>
          <w:color w:val="000000" w:themeColor="text1"/>
          <w:sz w:val="32"/>
          <w:szCs w:val="32"/>
        </w:rPr>
        <w:t xml:space="preserve">В потолочной плите перекрытия выявлены </w:t>
      </w:r>
      <w:r w:rsidR="00593E97" w:rsidRPr="00593E97">
        <w:rPr>
          <w:color w:val="000000" w:themeColor="text1"/>
          <w:sz w:val="32"/>
          <w:szCs w:val="32"/>
        </w:rPr>
        <w:t>разрушения защитного слоя бетона</w:t>
      </w:r>
      <w:r w:rsidR="00B27F01" w:rsidRPr="00B27F01">
        <w:rPr>
          <w:color w:val="000000" w:themeColor="text1"/>
          <w:sz w:val="32"/>
          <w:szCs w:val="32"/>
        </w:rPr>
        <w:t>, два участка (300/300мм)</w:t>
      </w:r>
      <w:r w:rsidR="00B27F01">
        <w:rPr>
          <w:color w:val="000000" w:themeColor="text1"/>
          <w:sz w:val="32"/>
          <w:szCs w:val="32"/>
        </w:rPr>
        <w:t>.</w:t>
      </w:r>
    </w:p>
    <w:p w14:paraId="576EB735" w14:textId="77777777" w:rsidR="00B27F01" w:rsidRPr="00621F16" w:rsidRDefault="00B27F01" w:rsidP="007C5DFC">
      <w:pPr>
        <w:jc w:val="left"/>
        <w:rPr>
          <w:color w:val="000000" w:themeColor="text1"/>
          <w:sz w:val="32"/>
          <w:szCs w:val="32"/>
        </w:rPr>
      </w:pPr>
    </w:p>
    <w:p w14:paraId="4388F080" w14:textId="03109CE5" w:rsidR="00C22CDC" w:rsidRDefault="00C22CDC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2.3.7. </w:t>
      </w:r>
      <w:r w:rsidR="00BF779F" w:rsidRPr="00BF779F">
        <w:rPr>
          <w:color w:val="000000" w:themeColor="text1"/>
          <w:sz w:val="32"/>
          <w:szCs w:val="32"/>
        </w:rPr>
        <w:t xml:space="preserve">Подрядчиком выполнено горизонтальное штробление (длиной 1000 мм) несущей монолитной стены со вскрытием </w:t>
      </w:r>
      <w:r w:rsidR="008A3F1B">
        <w:rPr>
          <w:color w:val="000000" w:themeColor="text1"/>
          <w:sz w:val="32"/>
          <w:szCs w:val="32"/>
        </w:rPr>
        <w:t xml:space="preserve">защитного слоя бетона </w:t>
      </w:r>
      <w:r w:rsidR="00BF779F" w:rsidRPr="00BF779F">
        <w:rPr>
          <w:color w:val="000000" w:themeColor="text1"/>
          <w:sz w:val="32"/>
          <w:szCs w:val="32"/>
        </w:rPr>
        <w:t>до армокаркаса.</w:t>
      </w:r>
      <w:r w:rsidR="00BF779F">
        <w:rPr>
          <w:color w:val="000000" w:themeColor="text1"/>
          <w:sz w:val="32"/>
          <w:szCs w:val="32"/>
        </w:rPr>
        <w:t xml:space="preserve"> Дефект критический</w:t>
      </w:r>
      <w:r w:rsidR="00BC7222">
        <w:rPr>
          <w:color w:val="000000" w:themeColor="text1"/>
          <w:sz w:val="32"/>
          <w:szCs w:val="32"/>
        </w:rPr>
        <w:t>, устранимый.</w:t>
      </w:r>
    </w:p>
    <w:p w14:paraId="13249362" w14:textId="7D36CFEB" w:rsidR="00BF779F" w:rsidRDefault="00BF779F" w:rsidP="00C81E92">
      <w:pPr>
        <w:jc w:val="left"/>
        <w:rPr>
          <w:color w:val="000000" w:themeColor="text1"/>
          <w:sz w:val="32"/>
          <w:szCs w:val="32"/>
        </w:rPr>
      </w:pPr>
    </w:p>
    <w:p w14:paraId="392882DE" w14:textId="0C396386" w:rsidR="00A1667B" w:rsidRDefault="00A1667B" w:rsidP="008F66DD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 xml:space="preserve">2.3.8. </w:t>
      </w:r>
      <w:r w:rsidR="00BC7222" w:rsidRPr="00BC7222">
        <w:rPr>
          <w:color w:val="000000" w:themeColor="text1"/>
          <w:sz w:val="32"/>
          <w:szCs w:val="32"/>
        </w:rPr>
        <w:t xml:space="preserve">Входная дверь смонтирована с отклонением по вертикали до </w:t>
      </w:r>
      <w:r w:rsidR="00BC7222">
        <w:rPr>
          <w:color w:val="000000" w:themeColor="text1"/>
          <w:sz w:val="32"/>
          <w:szCs w:val="32"/>
        </w:rPr>
        <w:t>30</w:t>
      </w:r>
      <w:r w:rsidR="00BC7222" w:rsidRPr="00BC7222">
        <w:rPr>
          <w:color w:val="000000" w:themeColor="text1"/>
          <w:sz w:val="32"/>
          <w:szCs w:val="32"/>
        </w:rPr>
        <w:t xml:space="preserve"> мм</w:t>
      </w:r>
      <w:r w:rsidR="00BC7222">
        <w:rPr>
          <w:color w:val="000000" w:themeColor="text1"/>
          <w:sz w:val="32"/>
          <w:szCs w:val="32"/>
        </w:rPr>
        <w:t>.</w:t>
      </w:r>
    </w:p>
    <w:p w14:paraId="0C0A988F" w14:textId="77777777" w:rsidR="00FE1CCB" w:rsidRPr="00621F16" w:rsidRDefault="00FE1CCB" w:rsidP="008F66DD">
      <w:pPr>
        <w:jc w:val="left"/>
        <w:rPr>
          <w:color w:val="000000" w:themeColor="text1"/>
          <w:sz w:val="32"/>
          <w:szCs w:val="32"/>
        </w:rPr>
      </w:pPr>
    </w:p>
    <w:p w14:paraId="4584E9DF" w14:textId="2837C842" w:rsidR="008F66DD" w:rsidRDefault="008F66DD" w:rsidP="00C81E92">
      <w:pPr>
        <w:jc w:val="left"/>
        <w:rPr>
          <w:color w:val="000000" w:themeColor="text1"/>
        </w:rPr>
      </w:pPr>
      <w:r w:rsidRPr="00621F16">
        <w:rPr>
          <w:color w:val="000000" w:themeColor="text1"/>
          <w:sz w:val="32"/>
          <w:szCs w:val="32"/>
        </w:rPr>
        <w:t>2.3.9.</w:t>
      </w:r>
      <w:r w:rsidRPr="00621F16">
        <w:rPr>
          <w:color w:val="000000" w:themeColor="text1"/>
        </w:rPr>
        <w:t xml:space="preserve"> </w:t>
      </w:r>
      <w:r w:rsidR="00BC7222">
        <w:rPr>
          <w:color w:val="000000" w:themeColor="text1"/>
          <w:sz w:val="32"/>
          <w:szCs w:val="32"/>
        </w:rPr>
        <w:t>М</w:t>
      </w:r>
      <w:r w:rsidR="00BC7222" w:rsidRPr="00BC7222">
        <w:rPr>
          <w:color w:val="000000" w:themeColor="text1"/>
          <w:sz w:val="32"/>
          <w:szCs w:val="32"/>
        </w:rPr>
        <w:t xml:space="preserve">онтажная пена </w:t>
      </w:r>
      <w:r w:rsidR="00BC7222">
        <w:rPr>
          <w:color w:val="000000" w:themeColor="text1"/>
          <w:sz w:val="32"/>
          <w:szCs w:val="32"/>
        </w:rPr>
        <w:t xml:space="preserve">между откосом и коробкой входной двери </w:t>
      </w:r>
      <w:r w:rsidR="00BC7222" w:rsidRPr="00BC7222">
        <w:rPr>
          <w:color w:val="000000" w:themeColor="text1"/>
          <w:sz w:val="32"/>
          <w:szCs w:val="32"/>
        </w:rPr>
        <w:t>не полностью заполняет монтажный зазор.</w:t>
      </w:r>
    </w:p>
    <w:p w14:paraId="6E8097AF" w14:textId="6989FA1A" w:rsidR="007F2F91" w:rsidRDefault="007F2F91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lastRenderedPageBreak/>
        <w:t>2.3.10</w:t>
      </w:r>
      <w:r w:rsidR="00BC7222">
        <w:rPr>
          <w:color w:val="000000" w:themeColor="text1"/>
          <w:sz w:val="32"/>
          <w:szCs w:val="32"/>
        </w:rPr>
        <w:t xml:space="preserve">. </w:t>
      </w:r>
      <w:r w:rsidRPr="00621F16">
        <w:rPr>
          <w:color w:val="000000" w:themeColor="text1"/>
          <w:sz w:val="32"/>
          <w:szCs w:val="32"/>
        </w:rPr>
        <w:t xml:space="preserve"> </w:t>
      </w:r>
      <w:r w:rsidR="008172CA" w:rsidRPr="008172CA">
        <w:rPr>
          <w:color w:val="000000" w:themeColor="text1"/>
          <w:sz w:val="32"/>
          <w:szCs w:val="32"/>
        </w:rPr>
        <w:t>Перемычка балконной двери (уголок металлический) подвержен коррозии, так как недостаточно обработан грунтовым составом.</w:t>
      </w:r>
    </w:p>
    <w:p w14:paraId="4C61C78C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7ECAF91B" w14:textId="04A0A2A9" w:rsidR="000911AB" w:rsidRDefault="000911AB" w:rsidP="00C81E92">
      <w:pPr>
        <w:jc w:val="left"/>
        <w:rPr>
          <w:color w:val="000000" w:themeColor="text1"/>
          <w:sz w:val="32"/>
          <w:szCs w:val="32"/>
        </w:rPr>
      </w:pPr>
      <w:r w:rsidRPr="00621F16">
        <w:rPr>
          <w:color w:val="000000" w:themeColor="text1"/>
          <w:sz w:val="32"/>
          <w:szCs w:val="32"/>
        </w:rPr>
        <w:t>2.3.</w:t>
      </w:r>
      <w:r w:rsidR="008F66DD" w:rsidRPr="00621F16">
        <w:rPr>
          <w:color w:val="000000" w:themeColor="text1"/>
          <w:sz w:val="32"/>
          <w:szCs w:val="32"/>
        </w:rPr>
        <w:t>1</w:t>
      </w:r>
      <w:r w:rsidR="007F2F91" w:rsidRPr="00621F16">
        <w:rPr>
          <w:color w:val="000000" w:themeColor="text1"/>
          <w:sz w:val="32"/>
          <w:szCs w:val="32"/>
        </w:rPr>
        <w:t>1</w:t>
      </w:r>
      <w:r w:rsidRPr="00621F16">
        <w:rPr>
          <w:color w:val="000000" w:themeColor="text1"/>
          <w:sz w:val="32"/>
          <w:szCs w:val="32"/>
        </w:rPr>
        <w:t xml:space="preserve">. </w:t>
      </w:r>
      <w:r w:rsidR="00C17296" w:rsidRPr="00C17296">
        <w:rPr>
          <w:color w:val="000000" w:themeColor="text1"/>
          <w:sz w:val="32"/>
          <w:szCs w:val="32"/>
        </w:rPr>
        <w:t>Оконные блоки и стекла не защищены от попадания штукатурн</w:t>
      </w:r>
      <w:r w:rsidR="00C17296">
        <w:rPr>
          <w:color w:val="000000" w:themeColor="text1"/>
          <w:sz w:val="32"/>
          <w:szCs w:val="32"/>
        </w:rPr>
        <w:t>ых</w:t>
      </w:r>
      <w:r w:rsidR="00C17296" w:rsidRPr="00C17296">
        <w:rPr>
          <w:color w:val="000000" w:themeColor="text1"/>
          <w:sz w:val="32"/>
          <w:szCs w:val="32"/>
        </w:rPr>
        <w:t xml:space="preserve"> смес</w:t>
      </w:r>
      <w:r w:rsidR="00C17296">
        <w:rPr>
          <w:color w:val="000000" w:themeColor="text1"/>
          <w:sz w:val="32"/>
          <w:szCs w:val="32"/>
        </w:rPr>
        <w:t>ей</w:t>
      </w:r>
      <w:r w:rsidR="00C17296" w:rsidRPr="00C17296">
        <w:rPr>
          <w:color w:val="000000" w:themeColor="text1"/>
          <w:sz w:val="32"/>
          <w:szCs w:val="32"/>
        </w:rPr>
        <w:t xml:space="preserve">, соответственно выявлено 3 участка </w:t>
      </w:r>
      <w:r w:rsidR="004C223E">
        <w:rPr>
          <w:color w:val="000000" w:themeColor="text1"/>
          <w:sz w:val="32"/>
          <w:szCs w:val="32"/>
        </w:rPr>
        <w:t>загрязнения</w:t>
      </w:r>
      <w:r w:rsidR="00C17296" w:rsidRPr="00C17296">
        <w:rPr>
          <w:color w:val="000000" w:themeColor="text1"/>
          <w:sz w:val="32"/>
          <w:szCs w:val="32"/>
        </w:rPr>
        <w:t xml:space="preserve"> штукатурн</w:t>
      </w:r>
      <w:r w:rsidR="004C223E">
        <w:rPr>
          <w:color w:val="000000" w:themeColor="text1"/>
          <w:sz w:val="32"/>
          <w:szCs w:val="32"/>
        </w:rPr>
        <w:t>ым</w:t>
      </w:r>
      <w:r w:rsidR="00C17296" w:rsidRPr="00C17296">
        <w:rPr>
          <w:color w:val="000000" w:themeColor="text1"/>
          <w:sz w:val="32"/>
          <w:szCs w:val="32"/>
        </w:rPr>
        <w:t xml:space="preserve"> раствор</w:t>
      </w:r>
      <w:r w:rsidR="004C223E">
        <w:rPr>
          <w:color w:val="000000" w:themeColor="text1"/>
          <w:sz w:val="32"/>
          <w:szCs w:val="32"/>
        </w:rPr>
        <w:t>ом</w:t>
      </w:r>
      <w:r w:rsidR="00C17296" w:rsidRPr="00C17296">
        <w:rPr>
          <w:color w:val="000000" w:themeColor="text1"/>
          <w:sz w:val="32"/>
          <w:szCs w:val="32"/>
        </w:rPr>
        <w:t xml:space="preserve"> оконны</w:t>
      </w:r>
      <w:r w:rsidR="004C223E">
        <w:rPr>
          <w:color w:val="000000" w:themeColor="text1"/>
          <w:sz w:val="32"/>
          <w:szCs w:val="32"/>
        </w:rPr>
        <w:t>х</w:t>
      </w:r>
      <w:r w:rsidR="00C17296" w:rsidRPr="00C17296">
        <w:rPr>
          <w:color w:val="000000" w:themeColor="text1"/>
          <w:sz w:val="32"/>
          <w:szCs w:val="32"/>
        </w:rPr>
        <w:t xml:space="preserve"> блок</w:t>
      </w:r>
      <w:r w:rsidR="004C223E">
        <w:rPr>
          <w:color w:val="000000" w:themeColor="text1"/>
          <w:sz w:val="32"/>
          <w:szCs w:val="32"/>
        </w:rPr>
        <w:t>ов</w:t>
      </w:r>
      <w:r w:rsidR="00C17296" w:rsidRPr="00C17296">
        <w:rPr>
          <w:color w:val="000000" w:themeColor="text1"/>
          <w:sz w:val="32"/>
          <w:szCs w:val="32"/>
        </w:rPr>
        <w:t>.</w:t>
      </w:r>
    </w:p>
    <w:p w14:paraId="20D5C275" w14:textId="77777777" w:rsidR="00FE1CCB" w:rsidRPr="00621F16" w:rsidRDefault="00FE1CCB" w:rsidP="00C81E92">
      <w:pPr>
        <w:jc w:val="left"/>
        <w:rPr>
          <w:color w:val="000000" w:themeColor="text1"/>
          <w:sz w:val="32"/>
          <w:szCs w:val="32"/>
        </w:rPr>
      </w:pPr>
    </w:p>
    <w:p w14:paraId="277547FA" w14:textId="65D8E5E2" w:rsidR="00317ACD" w:rsidRPr="00366C03" w:rsidRDefault="00772AD1" w:rsidP="002B2ADA">
      <w:pPr>
        <w:jc w:val="left"/>
        <w:rPr>
          <w:sz w:val="32"/>
          <w:szCs w:val="32"/>
        </w:rPr>
      </w:pPr>
      <w:r w:rsidRPr="00772AD1">
        <w:rPr>
          <w:b/>
          <w:sz w:val="32"/>
          <w:szCs w:val="32"/>
        </w:rPr>
        <w:t xml:space="preserve">3. </w:t>
      </w:r>
      <w:r w:rsidR="00055223" w:rsidRPr="00772AD1">
        <w:rPr>
          <w:b/>
          <w:sz w:val="32"/>
          <w:szCs w:val="32"/>
        </w:rPr>
        <w:t>Исследовательская часть.</w:t>
      </w:r>
      <w:r w:rsidR="00366C03">
        <w:rPr>
          <w:b/>
          <w:sz w:val="32"/>
          <w:szCs w:val="32"/>
        </w:rPr>
        <w:t xml:space="preserve"> </w:t>
      </w:r>
    </w:p>
    <w:p w14:paraId="7CB060DE" w14:textId="77777777" w:rsidR="00317ACD" w:rsidRPr="003E5F6B" w:rsidRDefault="00317ACD" w:rsidP="002B2ADA">
      <w:pPr>
        <w:jc w:val="left"/>
        <w:rPr>
          <w:sz w:val="32"/>
          <w:szCs w:val="32"/>
        </w:rPr>
      </w:pPr>
    </w:p>
    <w:p w14:paraId="232AF2D6" w14:textId="7D649DAE" w:rsidR="00617B15" w:rsidRPr="00237443" w:rsidRDefault="00745042" w:rsidP="00617B15">
      <w:pPr>
        <w:jc w:val="left"/>
        <w:rPr>
          <w:sz w:val="32"/>
          <w:szCs w:val="32"/>
          <w:u w:val="single"/>
        </w:rPr>
      </w:pPr>
      <w:r w:rsidRPr="00237443">
        <w:rPr>
          <w:sz w:val="32"/>
          <w:szCs w:val="32"/>
          <w:u w:val="single"/>
        </w:rPr>
        <w:t>3</w:t>
      </w:r>
      <w:r w:rsidR="00617B15" w:rsidRPr="00237443">
        <w:rPr>
          <w:sz w:val="32"/>
          <w:szCs w:val="32"/>
          <w:u w:val="single"/>
        </w:rPr>
        <w:t>.</w:t>
      </w:r>
      <w:r w:rsidR="00AF7EE8" w:rsidRPr="00237443">
        <w:rPr>
          <w:sz w:val="32"/>
          <w:szCs w:val="32"/>
          <w:u w:val="single"/>
        </w:rPr>
        <w:t>1. Проектная</w:t>
      </w:r>
      <w:r w:rsidR="00617B15" w:rsidRPr="00237443">
        <w:rPr>
          <w:sz w:val="32"/>
          <w:szCs w:val="32"/>
          <w:u w:val="single"/>
        </w:rPr>
        <w:t xml:space="preserve">, исполнительная и отчетная документация не предоставлена, а именно: </w:t>
      </w:r>
    </w:p>
    <w:p w14:paraId="0DB3C95B" w14:textId="77777777" w:rsidR="00237443" w:rsidRDefault="00237443" w:rsidP="00617B15">
      <w:pPr>
        <w:jc w:val="left"/>
        <w:rPr>
          <w:sz w:val="32"/>
          <w:szCs w:val="32"/>
        </w:rPr>
      </w:pPr>
    </w:p>
    <w:p w14:paraId="41B2C0C0" w14:textId="218CE944" w:rsidR="00617B15" w:rsidRDefault="00745042" w:rsidP="00617B15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617B15" w:rsidRPr="00745042">
        <w:rPr>
          <w:sz w:val="32"/>
          <w:szCs w:val="32"/>
        </w:rPr>
        <w:t>.1.1. Паспорта, сертификаты и декларации соответствия на применяемые материалы, (</w:t>
      </w:r>
      <w:r w:rsidR="00AF7EE8" w:rsidRPr="00745042">
        <w:rPr>
          <w:sz w:val="32"/>
          <w:szCs w:val="32"/>
        </w:rPr>
        <w:t>Государственный комитет</w:t>
      </w:r>
      <w:r w:rsidR="00617B15" w:rsidRPr="00745042">
        <w:rPr>
          <w:sz w:val="32"/>
          <w:szCs w:val="32"/>
        </w:rPr>
        <w:t xml:space="preserve"> </w:t>
      </w:r>
      <w:r w:rsidR="00AF7EE8" w:rsidRPr="00745042">
        <w:rPr>
          <w:sz w:val="32"/>
          <w:szCs w:val="32"/>
        </w:rPr>
        <w:t>РФ по</w:t>
      </w:r>
      <w:r w:rsidR="00617B15" w:rsidRPr="00745042">
        <w:rPr>
          <w:sz w:val="32"/>
          <w:szCs w:val="32"/>
        </w:rPr>
        <w:t xml:space="preserve"> </w:t>
      </w:r>
      <w:r w:rsidR="00AF7EE8" w:rsidRPr="00745042">
        <w:rPr>
          <w:sz w:val="32"/>
          <w:szCs w:val="32"/>
        </w:rPr>
        <w:t>стандартизации и</w:t>
      </w:r>
      <w:r w:rsidR="00617B15" w:rsidRPr="00745042">
        <w:rPr>
          <w:sz w:val="32"/>
          <w:szCs w:val="32"/>
        </w:rPr>
        <w:t xml:space="preserve"> метрологии, письмо от 22 сентября 2000 года № ИК-110-19/3022).</w:t>
      </w:r>
      <w:r w:rsidR="00421026">
        <w:rPr>
          <w:sz w:val="32"/>
          <w:szCs w:val="32"/>
        </w:rPr>
        <w:t xml:space="preserve"> </w:t>
      </w:r>
      <w:r w:rsidR="00421026" w:rsidRPr="006316B7">
        <w:rPr>
          <w:b/>
          <w:sz w:val="32"/>
          <w:szCs w:val="32"/>
        </w:rPr>
        <w:t>Значительный дефект</w:t>
      </w:r>
      <w:r w:rsidR="006316B7">
        <w:rPr>
          <w:sz w:val="32"/>
          <w:szCs w:val="32"/>
        </w:rPr>
        <w:t>.</w:t>
      </w:r>
    </w:p>
    <w:p w14:paraId="50EA899B" w14:textId="77777777" w:rsidR="00237443" w:rsidRPr="00745042" w:rsidRDefault="00237443" w:rsidP="00617B15">
      <w:pPr>
        <w:jc w:val="left"/>
        <w:rPr>
          <w:sz w:val="32"/>
          <w:szCs w:val="32"/>
        </w:rPr>
      </w:pPr>
    </w:p>
    <w:p w14:paraId="75B30464" w14:textId="67B89B95" w:rsidR="0022528E" w:rsidRDefault="00745042" w:rsidP="00CB438B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617B15" w:rsidRPr="00745042">
        <w:rPr>
          <w:sz w:val="32"/>
          <w:szCs w:val="32"/>
        </w:rPr>
        <w:t>.1.2. Акты освидетельствования скрытых работ</w:t>
      </w:r>
      <w:r w:rsidR="00CB438B">
        <w:rPr>
          <w:sz w:val="32"/>
          <w:szCs w:val="32"/>
        </w:rPr>
        <w:t>. (</w:t>
      </w:r>
      <w:r w:rsidR="00AF25FE">
        <w:rPr>
          <w:sz w:val="32"/>
          <w:szCs w:val="32"/>
        </w:rPr>
        <w:t>п.</w:t>
      </w:r>
      <w:r w:rsidR="00AF25FE" w:rsidRPr="00AF25FE">
        <w:rPr>
          <w:sz w:val="32"/>
          <w:szCs w:val="32"/>
        </w:rPr>
        <w:t>4.5</w:t>
      </w:r>
      <w:r w:rsidR="00064C90">
        <w:rPr>
          <w:sz w:val="32"/>
          <w:szCs w:val="32"/>
        </w:rPr>
        <w:t>.</w:t>
      </w:r>
      <w:r w:rsidR="007152F0">
        <w:rPr>
          <w:sz w:val="32"/>
          <w:szCs w:val="32"/>
        </w:rPr>
        <w:t>, п.4.6.</w:t>
      </w:r>
      <w:r w:rsidR="00064C90">
        <w:rPr>
          <w:sz w:val="32"/>
          <w:szCs w:val="32"/>
        </w:rPr>
        <w:t xml:space="preserve"> </w:t>
      </w:r>
      <w:r w:rsidR="00064C90" w:rsidRPr="00064C90">
        <w:rPr>
          <w:sz w:val="32"/>
          <w:szCs w:val="32"/>
        </w:rPr>
        <w:t>СП 71.13330.2017 «Изоляционные и отделочные покрытия»</w:t>
      </w:r>
      <w:r w:rsidR="00064C90">
        <w:rPr>
          <w:sz w:val="32"/>
          <w:szCs w:val="32"/>
        </w:rPr>
        <w:t xml:space="preserve">., </w:t>
      </w:r>
      <w:r w:rsidR="00CB438B" w:rsidRPr="00CB438B">
        <w:rPr>
          <w:sz w:val="32"/>
          <w:szCs w:val="32"/>
        </w:rPr>
        <w:t>РД 11-02-2006 «Требования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обеспечения.»</w:t>
      </w:r>
      <w:r w:rsidR="00CB438B">
        <w:rPr>
          <w:sz w:val="32"/>
          <w:szCs w:val="32"/>
        </w:rPr>
        <w:t xml:space="preserve">., </w:t>
      </w:r>
      <w:r w:rsidR="0060762B" w:rsidRPr="00745042">
        <w:rPr>
          <w:sz w:val="32"/>
          <w:szCs w:val="32"/>
        </w:rPr>
        <w:t>ч.11.1 ст.55 ГрК РФ,</w:t>
      </w:r>
      <w:r w:rsidR="00FC2B40" w:rsidRPr="00745042">
        <w:rPr>
          <w:sz w:val="32"/>
          <w:szCs w:val="32"/>
        </w:rPr>
        <w:t>)</w:t>
      </w:r>
      <w:r w:rsidR="006316B7" w:rsidRPr="006316B7">
        <w:t xml:space="preserve"> </w:t>
      </w:r>
      <w:r w:rsidR="006316B7" w:rsidRPr="006316B7">
        <w:rPr>
          <w:b/>
          <w:sz w:val="32"/>
          <w:szCs w:val="32"/>
        </w:rPr>
        <w:t>Значительный дефект</w:t>
      </w:r>
      <w:r w:rsidR="006316B7">
        <w:rPr>
          <w:sz w:val="32"/>
          <w:szCs w:val="32"/>
        </w:rPr>
        <w:t>.</w:t>
      </w:r>
    </w:p>
    <w:p w14:paraId="382E3B74" w14:textId="77777777" w:rsidR="00237443" w:rsidRPr="00745042" w:rsidRDefault="00237443" w:rsidP="0022528E">
      <w:pPr>
        <w:jc w:val="left"/>
        <w:rPr>
          <w:sz w:val="32"/>
          <w:szCs w:val="32"/>
        </w:rPr>
      </w:pPr>
    </w:p>
    <w:p w14:paraId="75A14241" w14:textId="24E39269" w:rsidR="00617B15" w:rsidRPr="00745042" w:rsidRDefault="00745042" w:rsidP="00617B15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617B15" w:rsidRPr="00745042">
        <w:rPr>
          <w:sz w:val="32"/>
          <w:szCs w:val="32"/>
        </w:rPr>
        <w:t xml:space="preserve">.1.3. Исполнительные </w:t>
      </w:r>
      <w:r w:rsidR="00AF7EE8" w:rsidRPr="00745042">
        <w:rPr>
          <w:sz w:val="32"/>
          <w:szCs w:val="32"/>
        </w:rPr>
        <w:t>схемы,</w:t>
      </w:r>
      <w:r w:rsidR="00617B15" w:rsidRPr="00745042">
        <w:rPr>
          <w:sz w:val="32"/>
          <w:szCs w:val="32"/>
        </w:rPr>
        <w:t xml:space="preserve"> приложенные к актам освидетельствования скрытых работ.  </w:t>
      </w:r>
      <w:r w:rsidR="00A919C9" w:rsidRPr="00745042">
        <w:rPr>
          <w:sz w:val="32"/>
          <w:szCs w:val="32"/>
        </w:rPr>
        <w:t xml:space="preserve">Отсутствует строительная документация, </w:t>
      </w:r>
      <w:r w:rsidR="00AF7EE8" w:rsidRPr="00745042">
        <w:rPr>
          <w:sz w:val="32"/>
          <w:szCs w:val="32"/>
        </w:rPr>
        <w:t>отражающая выполненные</w:t>
      </w:r>
      <w:r w:rsidR="00A919C9" w:rsidRPr="00745042">
        <w:rPr>
          <w:sz w:val="32"/>
          <w:szCs w:val="32"/>
        </w:rPr>
        <w:t xml:space="preserve"> работы с реальными привязками (исполнительные схемы) </w:t>
      </w:r>
      <w:r w:rsidR="00AF7EE8" w:rsidRPr="00745042">
        <w:rPr>
          <w:sz w:val="32"/>
          <w:szCs w:val="32"/>
        </w:rPr>
        <w:t>которые,</w:t>
      </w:r>
      <w:r w:rsidR="00A919C9" w:rsidRPr="00745042">
        <w:rPr>
          <w:sz w:val="32"/>
          <w:szCs w:val="32"/>
        </w:rPr>
        <w:t xml:space="preserve"> должны быть приложены к актам освидетельствования скрытых работ и необходимы для определения соответствия выполненных работ проектной документации и оценки качества строительства.</w:t>
      </w:r>
      <w:r w:rsidR="006316B7">
        <w:rPr>
          <w:sz w:val="32"/>
          <w:szCs w:val="32"/>
        </w:rPr>
        <w:t xml:space="preserve"> </w:t>
      </w:r>
      <w:r w:rsidR="007D1643">
        <w:rPr>
          <w:b/>
          <w:sz w:val="32"/>
          <w:szCs w:val="32"/>
        </w:rPr>
        <w:t>Незначительный дефект, устранимый.</w:t>
      </w:r>
    </w:p>
    <w:p w14:paraId="4677B724" w14:textId="77777777" w:rsidR="00617B15" w:rsidRPr="00745042" w:rsidRDefault="00617B15" w:rsidP="00617B15">
      <w:pPr>
        <w:jc w:val="left"/>
        <w:rPr>
          <w:sz w:val="32"/>
          <w:szCs w:val="32"/>
        </w:rPr>
      </w:pPr>
    </w:p>
    <w:p w14:paraId="00447564" w14:textId="77777777" w:rsidR="006F40DB" w:rsidRDefault="006F40DB" w:rsidP="00617B15">
      <w:pPr>
        <w:jc w:val="left"/>
        <w:rPr>
          <w:sz w:val="32"/>
          <w:szCs w:val="32"/>
          <w:u w:val="single"/>
        </w:rPr>
      </w:pPr>
    </w:p>
    <w:p w14:paraId="79B9CB4C" w14:textId="23AB5E11" w:rsidR="00617B15" w:rsidRPr="00237443" w:rsidRDefault="00745042" w:rsidP="00617B15">
      <w:pPr>
        <w:jc w:val="left"/>
        <w:rPr>
          <w:sz w:val="32"/>
          <w:szCs w:val="32"/>
          <w:u w:val="single"/>
        </w:rPr>
      </w:pPr>
      <w:r w:rsidRPr="00237443">
        <w:rPr>
          <w:sz w:val="32"/>
          <w:szCs w:val="32"/>
          <w:u w:val="single"/>
        </w:rPr>
        <w:lastRenderedPageBreak/>
        <w:t>3.</w:t>
      </w:r>
      <w:r w:rsidR="00617B15" w:rsidRPr="00237443">
        <w:rPr>
          <w:sz w:val="32"/>
          <w:szCs w:val="32"/>
          <w:u w:val="single"/>
        </w:rPr>
        <w:t>2. Инженерные разводки, оборудование.</w:t>
      </w:r>
    </w:p>
    <w:p w14:paraId="31AEF4AE" w14:textId="4667426F" w:rsidR="00237443" w:rsidRDefault="00237443" w:rsidP="00617B15">
      <w:pPr>
        <w:jc w:val="left"/>
        <w:rPr>
          <w:sz w:val="32"/>
          <w:szCs w:val="32"/>
        </w:rPr>
      </w:pPr>
    </w:p>
    <w:p w14:paraId="18BF307E" w14:textId="7D37ADB8" w:rsidR="0031725A" w:rsidRPr="00F65CDA" w:rsidRDefault="0031725A" w:rsidP="0031725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31725A">
        <w:rPr>
          <w:sz w:val="32"/>
          <w:szCs w:val="32"/>
        </w:rPr>
        <w:t xml:space="preserve">.2.1. Кабельная продукция уложена по полу и вплотную пересекает уложенную трассу теплоносителя к отопительным приборам. (ПУЭ п. 2.1.56.). </w:t>
      </w:r>
      <w:r w:rsidRPr="00F65CDA">
        <w:rPr>
          <w:b/>
          <w:sz w:val="32"/>
          <w:szCs w:val="32"/>
        </w:rPr>
        <w:t>Дефект значительный, устранимый.</w:t>
      </w:r>
    </w:p>
    <w:p w14:paraId="79B41E46" w14:textId="77777777" w:rsidR="0031725A" w:rsidRPr="0031725A" w:rsidRDefault="0031725A" w:rsidP="0031725A">
      <w:pPr>
        <w:jc w:val="left"/>
        <w:rPr>
          <w:sz w:val="32"/>
          <w:szCs w:val="32"/>
        </w:rPr>
      </w:pPr>
    </w:p>
    <w:p w14:paraId="0DFA4EBB" w14:textId="77777777" w:rsidR="0031725A" w:rsidRPr="0031725A" w:rsidRDefault="0031725A" w:rsidP="0031725A">
      <w:pPr>
        <w:jc w:val="left"/>
        <w:rPr>
          <w:b/>
          <w:sz w:val="32"/>
          <w:szCs w:val="32"/>
        </w:rPr>
      </w:pPr>
      <w:r w:rsidRPr="0031725A">
        <w:rPr>
          <w:b/>
          <w:sz w:val="32"/>
          <w:szCs w:val="32"/>
        </w:rPr>
        <w:t>Мнение эксперта:</w:t>
      </w:r>
    </w:p>
    <w:p w14:paraId="56AB139B" w14:textId="0FCAD4A3" w:rsidR="0031725A" w:rsidRDefault="0031725A" w:rsidP="0031725A">
      <w:pPr>
        <w:jc w:val="left"/>
        <w:rPr>
          <w:sz w:val="32"/>
          <w:szCs w:val="32"/>
        </w:rPr>
      </w:pPr>
      <w:r w:rsidRPr="0031725A">
        <w:rPr>
          <w:sz w:val="32"/>
          <w:szCs w:val="32"/>
        </w:rPr>
        <w:t>В соответствии с СП 60.13330.2012 п.6.1.6., температура теплоносителя для систем внутреннего теплоснабжения в жилых и общественных зданиях может достигать 95 °С. Необходимо обеспечение мероприятий, при которых будет исключена возможность прогрева кабеля выше допустимых температур в соответствии с ГОСТ 31996-2012 табл.18.</w:t>
      </w:r>
    </w:p>
    <w:p w14:paraId="734C291C" w14:textId="77777777" w:rsidR="00F65CDA" w:rsidRPr="0031725A" w:rsidRDefault="00F65CDA" w:rsidP="0031725A">
      <w:pPr>
        <w:jc w:val="left"/>
        <w:rPr>
          <w:sz w:val="32"/>
          <w:szCs w:val="32"/>
        </w:rPr>
      </w:pPr>
    </w:p>
    <w:p w14:paraId="7C1BF992" w14:textId="0C43601C" w:rsidR="0031725A" w:rsidRPr="0031725A" w:rsidRDefault="00F65CDA" w:rsidP="0031725A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31725A" w:rsidRPr="0031725A">
        <w:rPr>
          <w:sz w:val="32"/>
          <w:szCs w:val="32"/>
        </w:rPr>
        <w:t xml:space="preserve">.2.2. Силовая проводка заведена в распределительный щит со слаботочной проводкой в одном канале. (ПУЭ п.2.1.16., п. 8.3. ВСН 60-89 „Устройства связи, сигнализации и диспетчеризации инженерного оборудования жилых и общественных зданий. Нормы проектирования”) </w:t>
      </w:r>
      <w:r w:rsidR="0031725A" w:rsidRPr="00F65CDA">
        <w:rPr>
          <w:b/>
          <w:sz w:val="32"/>
          <w:szCs w:val="32"/>
        </w:rPr>
        <w:t>Дефект значительный, устранимый.</w:t>
      </w:r>
      <w:r w:rsidR="0031725A" w:rsidRPr="0031725A">
        <w:rPr>
          <w:sz w:val="32"/>
          <w:szCs w:val="32"/>
        </w:rPr>
        <w:t xml:space="preserve"> </w:t>
      </w:r>
    </w:p>
    <w:p w14:paraId="58425531" w14:textId="77777777" w:rsidR="0031725A" w:rsidRPr="0031725A" w:rsidRDefault="0031725A" w:rsidP="0031725A">
      <w:pPr>
        <w:jc w:val="left"/>
        <w:rPr>
          <w:sz w:val="32"/>
          <w:szCs w:val="32"/>
        </w:rPr>
      </w:pPr>
    </w:p>
    <w:p w14:paraId="03CB1C16" w14:textId="66192B17" w:rsidR="0031725A" w:rsidRPr="0031725A" w:rsidRDefault="00F65CDA" w:rsidP="0031725A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31725A" w:rsidRPr="0031725A">
        <w:rPr>
          <w:sz w:val="32"/>
          <w:szCs w:val="32"/>
        </w:rPr>
        <w:t xml:space="preserve">.2.3. Кабельная продукция без согласования и утверждения с заказчиком проложена по перекрытию в ПВХ и ПНД </w:t>
      </w:r>
      <w:r w:rsidR="00C37488">
        <w:rPr>
          <w:sz w:val="32"/>
          <w:szCs w:val="32"/>
        </w:rPr>
        <w:t xml:space="preserve">(горючая) </w:t>
      </w:r>
      <w:r w:rsidR="0031725A" w:rsidRPr="0031725A">
        <w:rPr>
          <w:sz w:val="32"/>
          <w:szCs w:val="32"/>
        </w:rPr>
        <w:t xml:space="preserve">гофрированных трубах, не обладающих локализационной способностью (п. 7.1.38. Глава 7.1 ПУЭ). </w:t>
      </w:r>
      <w:r w:rsidR="0031725A" w:rsidRPr="00F65CDA">
        <w:rPr>
          <w:b/>
          <w:sz w:val="32"/>
          <w:szCs w:val="32"/>
        </w:rPr>
        <w:t>Дефект критический, устранимый.</w:t>
      </w:r>
    </w:p>
    <w:p w14:paraId="22011EF5" w14:textId="77777777" w:rsidR="0031725A" w:rsidRPr="0031725A" w:rsidRDefault="0031725A" w:rsidP="0031725A">
      <w:pPr>
        <w:jc w:val="left"/>
        <w:rPr>
          <w:sz w:val="32"/>
          <w:szCs w:val="32"/>
        </w:rPr>
      </w:pPr>
    </w:p>
    <w:p w14:paraId="200D61DE" w14:textId="77777777" w:rsidR="0031725A" w:rsidRPr="0031725A" w:rsidRDefault="0031725A" w:rsidP="0031725A">
      <w:pPr>
        <w:jc w:val="left"/>
        <w:rPr>
          <w:sz w:val="32"/>
          <w:szCs w:val="32"/>
        </w:rPr>
      </w:pPr>
      <w:r w:rsidRPr="0031725A">
        <w:rPr>
          <w:sz w:val="32"/>
          <w:szCs w:val="32"/>
        </w:rPr>
        <w:t>Прочие замечания</w:t>
      </w:r>
    </w:p>
    <w:p w14:paraId="3C70325A" w14:textId="77777777" w:rsidR="0031725A" w:rsidRPr="0031725A" w:rsidRDefault="0031725A" w:rsidP="0031725A">
      <w:pPr>
        <w:jc w:val="left"/>
        <w:rPr>
          <w:sz w:val="32"/>
          <w:szCs w:val="32"/>
        </w:rPr>
      </w:pPr>
    </w:p>
    <w:p w14:paraId="026C7B1D" w14:textId="727D06A5" w:rsidR="0031725A" w:rsidRPr="00F65CDA" w:rsidRDefault="00F65CDA" w:rsidP="0031725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="0031725A" w:rsidRPr="0031725A">
        <w:rPr>
          <w:sz w:val="32"/>
          <w:szCs w:val="32"/>
        </w:rPr>
        <w:t xml:space="preserve">.2.4. </w:t>
      </w:r>
      <w:bookmarkStart w:id="4" w:name="_Hlk2580481"/>
      <w:r w:rsidR="0031725A" w:rsidRPr="0031725A">
        <w:rPr>
          <w:sz w:val="32"/>
          <w:szCs w:val="32"/>
        </w:rPr>
        <w:t>Вентиляционные выводы 2шт (вытяжная вентиляция) на время строительно- монтажных работ не защищены (не закрыты) от попадания пыли и грязи</w:t>
      </w:r>
      <w:bookmarkEnd w:id="4"/>
      <w:r w:rsidR="0031725A" w:rsidRPr="0031725A">
        <w:rPr>
          <w:sz w:val="32"/>
          <w:szCs w:val="32"/>
        </w:rPr>
        <w:t xml:space="preserve">. (п. 7.1.17. СП 60.13330.2016. «Отопление, вентиляция и кондиционирование воздуха»). </w:t>
      </w:r>
      <w:r w:rsidR="0031725A" w:rsidRPr="00F65CDA">
        <w:rPr>
          <w:b/>
          <w:sz w:val="32"/>
          <w:szCs w:val="32"/>
        </w:rPr>
        <w:t>Дефект значительный, устранимый.</w:t>
      </w:r>
    </w:p>
    <w:p w14:paraId="7669E255" w14:textId="77777777" w:rsidR="00237443" w:rsidRPr="00745042" w:rsidRDefault="00237443" w:rsidP="00617B15">
      <w:pPr>
        <w:jc w:val="left"/>
        <w:rPr>
          <w:sz w:val="32"/>
          <w:szCs w:val="32"/>
        </w:rPr>
      </w:pPr>
    </w:p>
    <w:p w14:paraId="265F25C8" w14:textId="77777777" w:rsidR="00366C03" w:rsidRDefault="00366C03" w:rsidP="00617B15">
      <w:pPr>
        <w:jc w:val="left"/>
        <w:rPr>
          <w:sz w:val="32"/>
          <w:szCs w:val="32"/>
          <w:u w:val="single"/>
        </w:rPr>
      </w:pPr>
    </w:p>
    <w:p w14:paraId="4C5E2DA6" w14:textId="77777777" w:rsidR="00366C03" w:rsidRDefault="00366C03" w:rsidP="00617B15">
      <w:pPr>
        <w:jc w:val="left"/>
        <w:rPr>
          <w:sz w:val="32"/>
          <w:szCs w:val="32"/>
          <w:u w:val="single"/>
        </w:rPr>
      </w:pPr>
    </w:p>
    <w:p w14:paraId="2139E7DE" w14:textId="77777777" w:rsidR="00366C03" w:rsidRDefault="00366C03" w:rsidP="00617B15">
      <w:pPr>
        <w:jc w:val="left"/>
        <w:rPr>
          <w:sz w:val="32"/>
          <w:szCs w:val="32"/>
          <w:u w:val="single"/>
        </w:rPr>
      </w:pPr>
    </w:p>
    <w:p w14:paraId="1FA5FCB0" w14:textId="540A10F8" w:rsidR="00617B15" w:rsidRDefault="00745042" w:rsidP="00617B15">
      <w:pPr>
        <w:jc w:val="left"/>
        <w:rPr>
          <w:sz w:val="32"/>
          <w:szCs w:val="32"/>
          <w:u w:val="single"/>
        </w:rPr>
      </w:pPr>
      <w:r w:rsidRPr="00621F16">
        <w:rPr>
          <w:sz w:val="32"/>
          <w:szCs w:val="32"/>
          <w:u w:val="single"/>
        </w:rPr>
        <w:lastRenderedPageBreak/>
        <w:t>3</w:t>
      </w:r>
      <w:r w:rsidR="00617B15" w:rsidRPr="00621F16">
        <w:rPr>
          <w:sz w:val="32"/>
          <w:szCs w:val="32"/>
          <w:u w:val="single"/>
        </w:rPr>
        <w:t>.3. Общестроительные и отделочные работы.</w:t>
      </w:r>
    </w:p>
    <w:p w14:paraId="64803AD7" w14:textId="77777777" w:rsidR="00621F16" w:rsidRPr="00621F16" w:rsidRDefault="00621F16" w:rsidP="00617B15">
      <w:pPr>
        <w:jc w:val="left"/>
        <w:rPr>
          <w:sz w:val="32"/>
          <w:szCs w:val="32"/>
          <w:u w:val="single"/>
        </w:rPr>
      </w:pPr>
    </w:p>
    <w:p w14:paraId="4D0DF3F4" w14:textId="1BE6F149" w:rsidR="00366C03" w:rsidRPr="00BA14E2" w:rsidRDefault="00366C03" w:rsidP="00366C0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.3.1. Выявлен оштукатуренный внутренний угол (на плане заказчика оси А/1) менее 90 градусов.</w:t>
      </w:r>
      <w:r w:rsidR="00BA14E2" w:rsidRPr="00BA14E2">
        <w:t xml:space="preserve"> </w:t>
      </w:r>
      <w:r w:rsidR="00BA14E2">
        <w:t>(</w:t>
      </w:r>
      <w:r w:rsidR="00BA14E2" w:rsidRPr="00BA14E2">
        <w:rPr>
          <w:sz w:val="32"/>
          <w:szCs w:val="32"/>
        </w:rPr>
        <w:t xml:space="preserve">Таблица 7.4 - Требования к оштукатуренным основаниям СП 71.13330.2017 «Изоляционные и отделочные покрытия»). </w:t>
      </w:r>
      <w:r w:rsidR="00BA14E2" w:rsidRPr="00BA14E2">
        <w:rPr>
          <w:b/>
          <w:sz w:val="32"/>
          <w:szCs w:val="32"/>
        </w:rPr>
        <w:t>Дефект значительный, устранимый.</w:t>
      </w:r>
    </w:p>
    <w:p w14:paraId="2B54C856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6E9B8CC4" w14:textId="4C4B04D2" w:rsidR="00DA5C42" w:rsidRPr="00DA5C42" w:rsidRDefault="00366C03" w:rsidP="00DA5C42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 xml:space="preserve">.3.2. </w:t>
      </w:r>
      <w:bookmarkStart w:id="5" w:name="_Hlk2577902"/>
      <w:r w:rsidRPr="00366C03">
        <w:rPr>
          <w:sz w:val="32"/>
          <w:szCs w:val="32"/>
        </w:rPr>
        <w:t>Оштукатуренные углы наружные на обеих сторонах (коридор прихожей) имеют волнообразные локальные отклонения по вертикали до 4-</w:t>
      </w:r>
      <w:r w:rsidR="00623899">
        <w:rPr>
          <w:sz w:val="32"/>
          <w:szCs w:val="32"/>
        </w:rPr>
        <w:t>5</w:t>
      </w:r>
      <w:r w:rsidRPr="00366C03">
        <w:rPr>
          <w:sz w:val="32"/>
          <w:szCs w:val="32"/>
        </w:rPr>
        <w:t xml:space="preserve"> мм.</w:t>
      </w:r>
      <w:r w:rsidR="004A1E0F">
        <w:rPr>
          <w:sz w:val="32"/>
          <w:szCs w:val="32"/>
        </w:rPr>
        <w:t xml:space="preserve"> </w:t>
      </w:r>
      <w:bookmarkEnd w:id="5"/>
      <w:r w:rsidR="004A1E0F">
        <w:rPr>
          <w:sz w:val="32"/>
          <w:szCs w:val="32"/>
        </w:rPr>
        <w:t xml:space="preserve">(табл.9. </w:t>
      </w:r>
      <w:r w:rsidR="004A1E0F" w:rsidRPr="004A1E0F">
        <w:rPr>
          <w:sz w:val="32"/>
          <w:szCs w:val="32"/>
        </w:rPr>
        <w:t>СП 71.13330.2011 «Изоляционные и отделочные покрытия»</w:t>
      </w:r>
      <w:r w:rsidR="00DA5C42">
        <w:rPr>
          <w:sz w:val="32"/>
          <w:szCs w:val="32"/>
        </w:rPr>
        <w:t>,</w:t>
      </w:r>
      <w:r w:rsidR="00DA5C42" w:rsidRPr="00DA5C42">
        <w:t xml:space="preserve"> </w:t>
      </w:r>
      <w:r w:rsidR="00DA5C42">
        <w:rPr>
          <w:sz w:val="32"/>
          <w:szCs w:val="32"/>
        </w:rPr>
        <w:t xml:space="preserve">Ведомость контроля качества </w:t>
      </w:r>
    </w:p>
    <w:p w14:paraId="6299DEAC" w14:textId="77777777" w:rsidR="00DA5C42" w:rsidRPr="00DA5C42" w:rsidRDefault="00DA5C42" w:rsidP="00DA5C42">
      <w:pPr>
        <w:jc w:val="left"/>
        <w:rPr>
          <w:sz w:val="32"/>
          <w:szCs w:val="32"/>
        </w:rPr>
      </w:pPr>
      <w:r w:rsidRPr="00DA5C42">
        <w:rPr>
          <w:sz w:val="32"/>
          <w:szCs w:val="32"/>
        </w:rPr>
        <w:t>Штукатурные работы (монолитная штукатурка)</w:t>
      </w:r>
    </w:p>
    <w:p w14:paraId="6E9645E9" w14:textId="191D6CED" w:rsidR="00366C03" w:rsidRPr="00366C03" w:rsidRDefault="00DA5C42" w:rsidP="00DA5C42">
      <w:pPr>
        <w:jc w:val="left"/>
        <w:rPr>
          <w:sz w:val="32"/>
          <w:szCs w:val="32"/>
        </w:rPr>
      </w:pPr>
      <w:r w:rsidRPr="00DA5C42">
        <w:rPr>
          <w:sz w:val="32"/>
          <w:szCs w:val="32"/>
        </w:rPr>
        <w:t>Основание СНиП 3.04.01-87, табл. 9, 10</w:t>
      </w:r>
      <w:r w:rsidR="00BB6E68">
        <w:rPr>
          <w:sz w:val="32"/>
          <w:szCs w:val="32"/>
        </w:rPr>
        <w:t xml:space="preserve">., </w:t>
      </w:r>
      <w:r w:rsidR="00BB6E68" w:rsidRPr="00BB6E68">
        <w:rPr>
          <w:sz w:val="32"/>
          <w:szCs w:val="32"/>
        </w:rPr>
        <w:t>Таблица 7.4 - Требования к оштукатуренным основаниям</w:t>
      </w:r>
      <w:r w:rsidR="00BB6E68">
        <w:rPr>
          <w:sz w:val="32"/>
          <w:szCs w:val="32"/>
        </w:rPr>
        <w:t xml:space="preserve"> </w:t>
      </w:r>
      <w:r w:rsidR="00BB6E68" w:rsidRPr="00BB6E68">
        <w:rPr>
          <w:sz w:val="32"/>
          <w:szCs w:val="32"/>
        </w:rPr>
        <w:t>СП 71.13330.2017</w:t>
      </w:r>
      <w:r w:rsidRPr="00DA5C42">
        <w:rPr>
          <w:sz w:val="32"/>
          <w:szCs w:val="32"/>
        </w:rPr>
        <w:t xml:space="preserve"> </w:t>
      </w:r>
      <w:r w:rsidR="00BB6E68" w:rsidRPr="00BB6E68">
        <w:rPr>
          <w:sz w:val="32"/>
          <w:szCs w:val="32"/>
        </w:rPr>
        <w:t>«Изоляционные и отделочные покрытия»</w:t>
      </w:r>
      <w:r w:rsidR="004A1E0F" w:rsidRPr="004A1E0F">
        <w:rPr>
          <w:sz w:val="32"/>
          <w:szCs w:val="32"/>
        </w:rPr>
        <w:t xml:space="preserve">). </w:t>
      </w:r>
      <w:r w:rsidR="004A1E0F" w:rsidRPr="004A1E0F">
        <w:rPr>
          <w:b/>
          <w:sz w:val="32"/>
          <w:szCs w:val="32"/>
        </w:rPr>
        <w:t>Дефект значительный, устранимый.</w:t>
      </w:r>
    </w:p>
    <w:p w14:paraId="1604DE1A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53C958FF" w14:textId="1AF0850A" w:rsidR="00366C03" w:rsidRPr="00366C03" w:rsidRDefault="00366C03" w:rsidP="00366C03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.3.3. В штукатурке выявлен участок (250 мм/250 мм) в многочисленных трещинах с раскрытием до 0,7мм, участок расположен 100 мм от верхней плиты перекрытия и 1500 мм от угла (по плану заказчика Б/2).</w:t>
      </w:r>
      <w:r w:rsidR="004474BF">
        <w:rPr>
          <w:sz w:val="32"/>
          <w:szCs w:val="32"/>
        </w:rPr>
        <w:t xml:space="preserve"> (</w:t>
      </w:r>
      <w:r w:rsidR="004474BF" w:rsidRPr="004474BF">
        <w:rPr>
          <w:sz w:val="32"/>
          <w:szCs w:val="32"/>
        </w:rPr>
        <w:t>Таблица 7.4 - Требования к оштукатуренным основаниям</w:t>
      </w:r>
      <w:r w:rsidR="00906D67">
        <w:rPr>
          <w:sz w:val="32"/>
          <w:szCs w:val="32"/>
        </w:rPr>
        <w:t xml:space="preserve">» </w:t>
      </w:r>
      <w:r w:rsidR="00906D67" w:rsidRPr="00906D67">
        <w:rPr>
          <w:sz w:val="32"/>
          <w:szCs w:val="32"/>
        </w:rPr>
        <w:t xml:space="preserve">СП 71.13330.2017 «Изоляционные и отделочные покрытия»). </w:t>
      </w:r>
      <w:r w:rsidR="00906D67" w:rsidRPr="00906D67">
        <w:rPr>
          <w:b/>
          <w:sz w:val="32"/>
          <w:szCs w:val="32"/>
        </w:rPr>
        <w:t>Дефект значительный, устранимый.</w:t>
      </w:r>
    </w:p>
    <w:p w14:paraId="6E680866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28172220" w14:textId="18545621" w:rsidR="00366C03" w:rsidRPr="00366C03" w:rsidRDefault="00366C03" w:rsidP="00366C03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.3.4. В штукатурке стен не демонтированы штукатурные маяки.</w:t>
      </w:r>
      <w:r w:rsidR="00DA5C42">
        <w:rPr>
          <w:sz w:val="32"/>
          <w:szCs w:val="32"/>
        </w:rPr>
        <w:t xml:space="preserve"> (п.</w:t>
      </w:r>
      <w:r w:rsidR="00DA5C42" w:rsidRPr="00DA5C42">
        <w:t xml:space="preserve"> </w:t>
      </w:r>
      <w:r w:rsidR="00DA5C42" w:rsidRPr="00DA5C42">
        <w:rPr>
          <w:sz w:val="32"/>
          <w:szCs w:val="32"/>
        </w:rPr>
        <w:t>7.2.11</w:t>
      </w:r>
      <w:r w:rsidR="00DA5C42">
        <w:rPr>
          <w:sz w:val="32"/>
          <w:szCs w:val="32"/>
        </w:rPr>
        <w:t xml:space="preserve">. </w:t>
      </w:r>
      <w:bookmarkStart w:id="6" w:name="_Hlk2516811"/>
      <w:r w:rsidR="00DA5C42" w:rsidRPr="00DA5C42">
        <w:rPr>
          <w:sz w:val="32"/>
          <w:szCs w:val="32"/>
        </w:rPr>
        <w:t>СП 71.13330.2017</w:t>
      </w:r>
      <w:bookmarkEnd w:id="6"/>
      <w:r w:rsidR="00DA5C42">
        <w:rPr>
          <w:sz w:val="32"/>
          <w:szCs w:val="32"/>
        </w:rPr>
        <w:t xml:space="preserve"> «Изоляционные и отделочные покрытия»). </w:t>
      </w:r>
      <w:r w:rsidR="00DA5C42" w:rsidRPr="00DA5C42">
        <w:rPr>
          <w:b/>
          <w:sz w:val="32"/>
          <w:szCs w:val="32"/>
        </w:rPr>
        <w:t>Дефект значительный, устранимый.</w:t>
      </w:r>
    </w:p>
    <w:p w14:paraId="1A84DCDA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00BBDDCF" w14:textId="77777777" w:rsidR="004F39A6" w:rsidRPr="004F39A6" w:rsidRDefault="00366C03" w:rsidP="004F39A6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.3.5. Штукатурка стен мокрых зон выполнена материалами на гипсовой основе.</w:t>
      </w:r>
      <w:r w:rsidR="004F39A6">
        <w:rPr>
          <w:sz w:val="32"/>
          <w:szCs w:val="32"/>
        </w:rPr>
        <w:t xml:space="preserve"> (</w:t>
      </w:r>
      <w:r w:rsidR="004F39A6" w:rsidRPr="004F39A6">
        <w:rPr>
          <w:sz w:val="32"/>
          <w:szCs w:val="32"/>
        </w:rPr>
        <w:t>Таблица 1</w:t>
      </w:r>
      <w:r w:rsidR="004F39A6">
        <w:rPr>
          <w:sz w:val="32"/>
          <w:szCs w:val="32"/>
        </w:rPr>
        <w:t xml:space="preserve">. </w:t>
      </w:r>
      <w:r w:rsidR="004F39A6" w:rsidRPr="004F39A6">
        <w:rPr>
          <w:sz w:val="32"/>
          <w:szCs w:val="32"/>
        </w:rPr>
        <w:t>ТР 122-01</w:t>
      </w:r>
      <w:r w:rsidR="004F39A6">
        <w:rPr>
          <w:sz w:val="32"/>
          <w:szCs w:val="32"/>
        </w:rPr>
        <w:t xml:space="preserve"> «</w:t>
      </w:r>
      <w:r w:rsidR="004F39A6" w:rsidRPr="004F39A6">
        <w:rPr>
          <w:sz w:val="32"/>
          <w:szCs w:val="32"/>
        </w:rPr>
        <w:t>Технические рекомендации</w:t>
      </w:r>
    </w:p>
    <w:p w14:paraId="761945A6" w14:textId="698715A1" w:rsidR="00366C03" w:rsidRPr="004F39A6" w:rsidRDefault="004F39A6" w:rsidP="004F39A6">
      <w:pPr>
        <w:jc w:val="left"/>
        <w:rPr>
          <w:b/>
          <w:sz w:val="32"/>
          <w:szCs w:val="32"/>
        </w:rPr>
      </w:pPr>
      <w:r w:rsidRPr="004F39A6">
        <w:rPr>
          <w:sz w:val="32"/>
          <w:szCs w:val="32"/>
        </w:rPr>
        <w:t>по технологии штукатурных работ внутри зданий</w:t>
      </w:r>
      <w:r>
        <w:rPr>
          <w:sz w:val="32"/>
          <w:szCs w:val="32"/>
        </w:rPr>
        <w:t xml:space="preserve">»). </w:t>
      </w:r>
      <w:r w:rsidRPr="004F39A6">
        <w:rPr>
          <w:b/>
          <w:sz w:val="32"/>
          <w:szCs w:val="32"/>
        </w:rPr>
        <w:t>Дефект значительный, неустранимый.</w:t>
      </w:r>
    </w:p>
    <w:p w14:paraId="4291E2D2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71B77352" w14:textId="37E3CBA1" w:rsidR="00366C03" w:rsidRPr="00366C03" w:rsidRDefault="00366C03" w:rsidP="00366C03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 xml:space="preserve">.3.6. </w:t>
      </w:r>
      <w:bookmarkStart w:id="7" w:name="_Hlk2578984"/>
      <w:r w:rsidRPr="00366C03">
        <w:rPr>
          <w:sz w:val="32"/>
          <w:szCs w:val="32"/>
        </w:rPr>
        <w:t xml:space="preserve">В потолочной плите перекрытия выявлены </w:t>
      </w:r>
      <w:r w:rsidR="00593E97" w:rsidRPr="00593E97">
        <w:rPr>
          <w:sz w:val="32"/>
          <w:szCs w:val="32"/>
        </w:rPr>
        <w:t>разрушения защитного слоя бетона</w:t>
      </w:r>
      <w:r w:rsidR="00E233AE">
        <w:rPr>
          <w:sz w:val="32"/>
          <w:szCs w:val="32"/>
        </w:rPr>
        <w:t xml:space="preserve">, </w:t>
      </w:r>
      <w:r w:rsidRPr="00366C03">
        <w:rPr>
          <w:sz w:val="32"/>
          <w:szCs w:val="32"/>
        </w:rPr>
        <w:t>два участка (300/300мм)</w:t>
      </w:r>
      <w:bookmarkEnd w:id="7"/>
      <w:r w:rsidR="00B27F01">
        <w:rPr>
          <w:sz w:val="32"/>
          <w:szCs w:val="32"/>
        </w:rPr>
        <w:t>. Т</w:t>
      </w:r>
      <w:r w:rsidRPr="00366C03">
        <w:rPr>
          <w:sz w:val="32"/>
          <w:szCs w:val="32"/>
        </w:rPr>
        <w:t>ребу</w:t>
      </w:r>
      <w:r w:rsidR="00B27F01">
        <w:rPr>
          <w:sz w:val="32"/>
          <w:szCs w:val="32"/>
        </w:rPr>
        <w:t>ется</w:t>
      </w:r>
      <w:r w:rsidRPr="00366C03">
        <w:rPr>
          <w:sz w:val="32"/>
          <w:szCs w:val="32"/>
        </w:rPr>
        <w:t xml:space="preserve"> ремонт растрескавшегося защитного слоя плиты.</w:t>
      </w:r>
      <w:r w:rsidR="00E233AE">
        <w:rPr>
          <w:sz w:val="32"/>
          <w:szCs w:val="32"/>
        </w:rPr>
        <w:t xml:space="preserve"> </w:t>
      </w:r>
      <w:r w:rsidR="00E233AE" w:rsidRPr="00E233AE">
        <w:rPr>
          <w:b/>
          <w:sz w:val="32"/>
          <w:szCs w:val="32"/>
        </w:rPr>
        <w:t>Дефект устранимый.</w:t>
      </w:r>
    </w:p>
    <w:p w14:paraId="25CFF33F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35B38570" w14:textId="58F51790" w:rsidR="00366C03" w:rsidRPr="00366C03" w:rsidRDefault="00366C03" w:rsidP="00366C03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Pr="00366C03">
        <w:rPr>
          <w:sz w:val="32"/>
          <w:szCs w:val="32"/>
        </w:rPr>
        <w:t xml:space="preserve">.3.7. </w:t>
      </w:r>
      <w:bookmarkStart w:id="8" w:name="_Hlk2580679"/>
      <w:r w:rsidRPr="00366C03">
        <w:rPr>
          <w:sz w:val="32"/>
          <w:szCs w:val="32"/>
        </w:rPr>
        <w:t>Подрядчиком выполнено горизонтальное штробление (длиной 1000 мм) несущей монолитной стены со вскрытием защитного слоя бетона до армокаркаса</w:t>
      </w:r>
      <w:bookmarkEnd w:id="8"/>
      <w:r w:rsidRPr="00366C03">
        <w:rPr>
          <w:sz w:val="32"/>
          <w:szCs w:val="32"/>
        </w:rPr>
        <w:t xml:space="preserve">. </w:t>
      </w:r>
      <w:r w:rsidRPr="00366C03">
        <w:rPr>
          <w:b/>
          <w:sz w:val="32"/>
          <w:szCs w:val="32"/>
        </w:rPr>
        <w:t>Дефект критический, устранимый.</w:t>
      </w:r>
    </w:p>
    <w:p w14:paraId="4312F374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491273D8" w14:textId="18E86DE2" w:rsidR="00366C03" w:rsidRDefault="00366C03" w:rsidP="00366C03">
      <w:pPr>
        <w:jc w:val="left"/>
        <w:rPr>
          <w:b/>
          <w:sz w:val="32"/>
          <w:szCs w:val="32"/>
        </w:rPr>
      </w:pPr>
      <w:r w:rsidRPr="00366C03">
        <w:rPr>
          <w:b/>
          <w:sz w:val="32"/>
          <w:szCs w:val="32"/>
        </w:rPr>
        <w:t>Мнение эксперта.</w:t>
      </w:r>
    </w:p>
    <w:p w14:paraId="27CC29E8" w14:textId="77777777" w:rsidR="006F40DB" w:rsidRPr="00366C03" w:rsidRDefault="006F40DB" w:rsidP="00366C03">
      <w:pPr>
        <w:jc w:val="left"/>
        <w:rPr>
          <w:b/>
          <w:sz w:val="32"/>
          <w:szCs w:val="32"/>
        </w:rPr>
      </w:pPr>
    </w:p>
    <w:p w14:paraId="63F302FA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 xml:space="preserve">Указанный дефект, допущенный подрядчиком, в значительной мере снижает несущую способность конструкции монолитной несущей стены. </w:t>
      </w:r>
    </w:p>
    <w:p w14:paraId="7CC62508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>При штроблении монолитных стен или перекрытий, в частности, существует реальная опасность разрушения поверхностного защитного слоя, призванного предупреждать коррозию арматуры, а также опасность нарушения целостности самой арматуры, обуславливающей несущую способность конструктивного элемента в целом.</w:t>
      </w:r>
    </w:p>
    <w:p w14:paraId="5887998B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>Работы по штроблению несущих (монолитных) конструкций в домах, которые не подпадают под действие постановления № 508-ПП, должны быть согласованы на основании проекта, одобренного автором проекта данного дома (получено заключение). Автор проекта в подобном случае должен указать на то, что устройство борозд такого рода не повлияет на несущую способность. Согласование также должно быть получено от эксплуатирующей (управляющей) компании дома.</w:t>
      </w:r>
    </w:p>
    <w:p w14:paraId="651A4A3A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>При планировании ремонта следует исходить из того, что по общему правилу запрещается штробить:</w:t>
      </w:r>
    </w:p>
    <w:p w14:paraId="3C9E8004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>перекрытия;</w:t>
      </w:r>
    </w:p>
    <w:p w14:paraId="27A1F757" w14:textId="77777777" w:rsidR="00366C03" w:rsidRPr="00366C03" w:rsidRDefault="00366C03" w:rsidP="00366C03">
      <w:pPr>
        <w:jc w:val="left"/>
        <w:rPr>
          <w:sz w:val="32"/>
          <w:szCs w:val="32"/>
        </w:rPr>
      </w:pPr>
      <w:r w:rsidRPr="00366C03">
        <w:rPr>
          <w:sz w:val="32"/>
          <w:szCs w:val="32"/>
        </w:rPr>
        <w:t>несущие стены и иные элементы, обеспечивающие конструктивную прочность (особенно прокладывать в них горизонтальные борозды).</w:t>
      </w:r>
    </w:p>
    <w:p w14:paraId="0B9A8EF0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436A47DB" w14:textId="5E70629A" w:rsidR="00366C03" w:rsidRPr="00366C03" w:rsidRDefault="00366C03" w:rsidP="00366C03">
      <w:pPr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.3.8. Входная дверь смонтирована с отклонением по вертикали до 30 мм.</w:t>
      </w:r>
      <w:r w:rsidR="006F40DB">
        <w:rPr>
          <w:sz w:val="32"/>
          <w:szCs w:val="32"/>
        </w:rPr>
        <w:t xml:space="preserve"> </w:t>
      </w:r>
      <w:r w:rsidR="005E663A">
        <w:rPr>
          <w:sz w:val="32"/>
          <w:szCs w:val="32"/>
        </w:rPr>
        <w:t>(</w:t>
      </w:r>
      <w:r w:rsidR="005E663A" w:rsidRPr="005E663A">
        <w:t xml:space="preserve"> </w:t>
      </w:r>
      <w:r w:rsidR="00E03487" w:rsidRPr="00C7657D">
        <w:rPr>
          <w:sz w:val="32"/>
          <w:szCs w:val="32"/>
        </w:rPr>
        <w:t>п.5.2.6.</w:t>
      </w:r>
      <w:r w:rsidR="00E03487">
        <w:t xml:space="preserve"> </w:t>
      </w:r>
      <w:r w:rsidR="005E663A" w:rsidRPr="005E663A">
        <w:rPr>
          <w:sz w:val="32"/>
          <w:szCs w:val="32"/>
        </w:rPr>
        <w:t>ГОСТ 31173-2016</w:t>
      </w:r>
      <w:r w:rsidR="005E663A">
        <w:rPr>
          <w:sz w:val="32"/>
          <w:szCs w:val="32"/>
        </w:rPr>
        <w:t xml:space="preserve"> «Блоки дверные стальные Технические условия».).  </w:t>
      </w:r>
      <w:r w:rsidR="005E663A" w:rsidRPr="005E663A">
        <w:rPr>
          <w:b/>
          <w:sz w:val="32"/>
          <w:szCs w:val="32"/>
        </w:rPr>
        <w:t>Дефект значительный, устранимый.</w:t>
      </w:r>
    </w:p>
    <w:p w14:paraId="5F537F03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213C89DB" w14:textId="4C0C971E" w:rsidR="00366C03" w:rsidRPr="005E663A" w:rsidRDefault="00366C03" w:rsidP="00366C0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.3.9. Монтажная пена между откосом и коробкой входной двери не полностью заполняет монтажный зазор.</w:t>
      </w:r>
      <w:r w:rsidR="006350A0">
        <w:rPr>
          <w:sz w:val="32"/>
          <w:szCs w:val="32"/>
        </w:rPr>
        <w:t xml:space="preserve"> (</w:t>
      </w:r>
      <w:r w:rsidR="005E663A" w:rsidRPr="005E663A">
        <w:rPr>
          <w:sz w:val="32"/>
          <w:szCs w:val="32"/>
        </w:rPr>
        <w:t>5.1.8</w:t>
      </w:r>
      <w:r w:rsidR="005E663A">
        <w:rPr>
          <w:sz w:val="32"/>
          <w:szCs w:val="32"/>
        </w:rPr>
        <w:t xml:space="preserve">. </w:t>
      </w:r>
      <w:r w:rsidR="005E663A" w:rsidRPr="005E663A">
        <w:rPr>
          <w:sz w:val="32"/>
          <w:szCs w:val="32"/>
        </w:rPr>
        <w:t>ГОСТ 31173-2016 «Блоки дверные стальные</w:t>
      </w:r>
      <w:r w:rsidR="005E663A">
        <w:rPr>
          <w:sz w:val="32"/>
          <w:szCs w:val="32"/>
        </w:rPr>
        <w:t>.</w:t>
      </w:r>
      <w:r w:rsidR="005E663A" w:rsidRPr="005E663A">
        <w:rPr>
          <w:sz w:val="32"/>
          <w:szCs w:val="32"/>
        </w:rPr>
        <w:t xml:space="preserve"> Технические условия».).  </w:t>
      </w:r>
      <w:r w:rsidR="005E663A" w:rsidRPr="005E663A">
        <w:rPr>
          <w:b/>
          <w:sz w:val="32"/>
          <w:szCs w:val="32"/>
        </w:rPr>
        <w:t>Дефект значительный, устранимый.</w:t>
      </w:r>
    </w:p>
    <w:p w14:paraId="2A816263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40A842E9" w14:textId="7AD9F2AF" w:rsidR="00366C03" w:rsidRPr="004A1E0F" w:rsidRDefault="00366C03" w:rsidP="00366C0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.3.10.  Перемычка балконной двери (уголок металлический) подвержен коррозии, так как недостаточно обработан грунтовым составом.</w:t>
      </w:r>
      <w:r w:rsidR="00B2619E">
        <w:rPr>
          <w:sz w:val="32"/>
          <w:szCs w:val="32"/>
        </w:rPr>
        <w:t xml:space="preserve"> </w:t>
      </w:r>
      <w:r w:rsidR="004A1E0F">
        <w:rPr>
          <w:sz w:val="32"/>
          <w:szCs w:val="32"/>
        </w:rPr>
        <w:t>(</w:t>
      </w:r>
      <w:r w:rsidR="00514078">
        <w:rPr>
          <w:sz w:val="32"/>
          <w:szCs w:val="32"/>
        </w:rPr>
        <w:t>п.</w:t>
      </w:r>
      <w:r w:rsidR="00514078" w:rsidRPr="00514078">
        <w:rPr>
          <w:sz w:val="32"/>
          <w:szCs w:val="32"/>
        </w:rPr>
        <w:t>7.1.12</w:t>
      </w:r>
      <w:r w:rsidR="00514078">
        <w:rPr>
          <w:sz w:val="32"/>
          <w:szCs w:val="32"/>
        </w:rPr>
        <w:t xml:space="preserve"> </w:t>
      </w:r>
      <w:r w:rsidR="00514078" w:rsidRPr="00514078">
        <w:rPr>
          <w:sz w:val="32"/>
          <w:szCs w:val="32"/>
        </w:rPr>
        <w:t>СП 71.13330.2017</w:t>
      </w:r>
      <w:r w:rsidR="00514078">
        <w:rPr>
          <w:sz w:val="32"/>
          <w:szCs w:val="32"/>
        </w:rPr>
        <w:t xml:space="preserve">, </w:t>
      </w:r>
      <w:r w:rsidR="004A1E0F">
        <w:rPr>
          <w:sz w:val="32"/>
          <w:szCs w:val="32"/>
        </w:rPr>
        <w:t>п.</w:t>
      </w:r>
      <w:r w:rsidR="004A1E0F" w:rsidRPr="004A1E0F">
        <w:rPr>
          <w:sz w:val="32"/>
          <w:szCs w:val="32"/>
        </w:rPr>
        <w:t>3.7.</w:t>
      </w:r>
      <w:r w:rsidR="004A1E0F" w:rsidRPr="004A1E0F">
        <w:t xml:space="preserve"> </w:t>
      </w:r>
      <w:r w:rsidR="004A1E0F" w:rsidRPr="004A1E0F">
        <w:rPr>
          <w:sz w:val="32"/>
          <w:szCs w:val="32"/>
        </w:rPr>
        <w:t>СП 71.13330.2011</w:t>
      </w:r>
      <w:r w:rsidR="004A1E0F">
        <w:rPr>
          <w:sz w:val="32"/>
          <w:szCs w:val="32"/>
        </w:rPr>
        <w:t xml:space="preserve"> «Изоляционные и отделочные покрытия»). </w:t>
      </w:r>
      <w:r w:rsidR="004A1E0F" w:rsidRPr="004A1E0F">
        <w:rPr>
          <w:b/>
          <w:sz w:val="32"/>
          <w:szCs w:val="32"/>
        </w:rPr>
        <w:t>Дефект значительный, устранимый.</w:t>
      </w:r>
    </w:p>
    <w:p w14:paraId="121BC169" w14:textId="77777777" w:rsidR="00366C03" w:rsidRPr="00366C03" w:rsidRDefault="00366C03" w:rsidP="00366C03">
      <w:pPr>
        <w:jc w:val="left"/>
        <w:rPr>
          <w:sz w:val="32"/>
          <w:szCs w:val="32"/>
        </w:rPr>
      </w:pPr>
    </w:p>
    <w:p w14:paraId="2672EBCE" w14:textId="615D728E" w:rsidR="00621F16" w:rsidRPr="00C71F8C" w:rsidRDefault="00366C03" w:rsidP="00366C0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366C03">
        <w:rPr>
          <w:sz w:val="32"/>
          <w:szCs w:val="32"/>
        </w:rPr>
        <w:t>.3.11. Оконные блоки и стекла не защищены от попадания штукатурных смесей, соответственно выявлено 3 участка загрязнения штукатурным раствором оконных блоков.</w:t>
      </w:r>
      <w:r w:rsidR="00C71F8C">
        <w:rPr>
          <w:sz w:val="32"/>
          <w:szCs w:val="32"/>
        </w:rPr>
        <w:t xml:space="preserve"> </w:t>
      </w:r>
      <w:r w:rsidR="00C71F8C" w:rsidRPr="00C71F8C">
        <w:rPr>
          <w:b/>
          <w:sz w:val="32"/>
          <w:szCs w:val="32"/>
        </w:rPr>
        <w:t>Скрытый дефект, устранимый.</w:t>
      </w:r>
    </w:p>
    <w:p w14:paraId="506343F0" w14:textId="77777777" w:rsidR="00621F16" w:rsidRPr="00745042" w:rsidRDefault="00621F16" w:rsidP="00617B15">
      <w:pPr>
        <w:jc w:val="left"/>
        <w:rPr>
          <w:sz w:val="32"/>
          <w:szCs w:val="32"/>
        </w:rPr>
      </w:pPr>
    </w:p>
    <w:p w14:paraId="337F9CBD" w14:textId="349A5487" w:rsidR="00FE04BE" w:rsidRDefault="00EF4E02" w:rsidP="00EF4E02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Выводы по результатам исследования.</w:t>
      </w:r>
    </w:p>
    <w:p w14:paraId="1FA97C69" w14:textId="77777777" w:rsidR="00EF4E02" w:rsidRDefault="00EF4E02" w:rsidP="00EF4E02">
      <w:pPr>
        <w:jc w:val="left"/>
        <w:rPr>
          <w:b/>
          <w:sz w:val="32"/>
          <w:szCs w:val="32"/>
        </w:rPr>
      </w:pPr>
    </w:p>
    <w:p w14:paraId="5486C31D" w14:textId="52D02B22" w:rsidR="006B33F7" w:rsidRDefault="00EF4E02" w:rsidP="00EF4E02">
      <w:pPr>
        <w:jc w:val="left"/>
        <w:rPr>
          <w:sz w:val="32"/>
          <w:szCs w:val="32"/>
        </w:rPr>
      </w:pPr>
      <w:r w:rsidRPr="00EF4E02">
        <w:rPr>
          <w:sz w:val="32"/>
          <w:szCs w:val="32"/>
        </w:rPr>
        <w:t xml:space="preserve">Вышеперечисленные виды работ по п.п. </w:t>
      </w:r>
      <w:r>
        <w:rPr>
          <w:sz w:val="32"/>
          <w:szCs w:val="32"/>
        </w:rPr>
        <w:t>3.1</w:t>
      </w:r>
      <w:r w:rsidR="00C37488">
        <w:rPr>
          <w:sz w:val="32"/>
          <w:szCs w:val="32"/>
        </w:rPr>
        <w:t>.1</w:t>
      </w:r>
      <w:r w:rsidRPr="00EF4E02">
        <w:rPr>
          <w:sz w:val="32"/>
          <w:szCs w:val="32"/>
        </w:rPr>
        <w:t>-3.</w:t>
      </w:r>
      <w:r>
        <w:rPr>
          <w:sz w:val="32"/>
          <w:szCs w:val="32"/>
        </w:rPr>
        <w:t>3</w:t>
      </w:r>
      <w:r w:rsidR="00C37488">
        <w:rPr>
          <w:sz w:val="32"/>
          <w:szCs w:val="32"/>
        </w:rPr>
        <w:t xml:space="preserve">.11., </w:t>
      </w:r>
      <w:r w:rsidRPr="00EF4E02">
        <w:rPr>
          <w:sz w:val="32"/>
          <w:szCs w:val="32"/>
        </w:rPr>
        <w:t xml:space="preserve">  (строительные, специальные строительные, оформление исполнительной документации) выполнены с критическими и значительными дефектами, что впоследствии может привести к потере или снижению прочности и устойчивости, надежности конструктивных элементов, а так же возможно существенное ухудшение эксплуатационных характеристик строительной продукции и ее долговечность. </w:t>
      </w:r>
    </w:p>
    <w:p w14:paraId="1D9053F9" w14:textId="6CE97DAA" w:rsidR="00FE04BE" w:rsidRPr="00EF4E02" w:rsidRDefault="00EF4E02" w:rsidP="00EF4E02">
      <w:pPr>
        <w:jc w:val="left"/>
        <w:rPr>
          <w:sz w:val="32"/>
          <w:szCs w:val="32"/>
        </w:rPr>
      </w:pPr>
      <w:r w:rsidRPr="00EF4E02">
        <w:rPr>
          <w:sz w:val="32"/>
          <w:szCs w:val="32"/>
        </w:rPr>
        <w:t>При исследовании было установлено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18D90AD6" w14:textId="77777777" w:rsidR="00FE04BE" w:rsidRDefault="00FE04BE" w:rsidP="00FE1CCB">
      <w:pPr>
        <w:jc w:val="right"/>
        <w:rPr>
          <w:b/>
          <w:sz w:val="32"/>
          <w:szCs w:val="32"/>
        </w:rPr>
      </w:pPr>
    </w:p>
    <w:p w14:paraId="55D47055" w14:textId="17138A9A" w:rsidR="00FE04BE" w:rsidRDefault="00FE04BE" w:rsidP="00FE1CCB">
      <w:pPr>
        <w:jc w:val="right"/>
        <w:rPr>
          <w:b/>
          <w:sz w:val="32"/>
          <w:szCs w:val="32"/>
        </w:rPr>
      </w:pPr>
    </w:p>
    <w:p w14:paraId="63B8E1DA" w14:textId="46BD52F8" w:rsidR="00C37488" w:rsidRDefault="00C37488" w:rsidP="00FE1CCB">
      <w:pPr>
        <w:jc w:val="right"/>
        <w:rPr>
          <w:b/>
          <w:sz w:val="32"/>
          <w:szCs w:val="32"/>
        </w:rPr>
      </w:pPr>
    </w:p>
    <w:p w14:paraId="6824C7B6" w14:textId="660E863A" w:rsidR="00C37488" w:rsidRDefault="00C37488" w:rsidP="00FE1CCB">
      <w:pPr>
        <w:jc w:val="right"/>
        <w:rPr>
          <w:b/>
          <w:sz w:val="32"/>
          <w:szCs w:val="32"/>
        </w:rPr>
      </w:pPr>
    </w:p>
    <w:p w14:paraId="56405B9A" w14:textId="77777777" w:rsidR="00C37488" w:rsidRDefault="00C37488" w:rsidP="00FE1CCB">
      <w:pPr>
        <w:jc w:val="right"/>
        <w:rPr>
          <w:b/>
          <w:sz w:val="32"/>
          <w:szCs w:val="32"/>
        </w:rPr>
      </w:pPr>
    </w:p>
    <w:p w14:paraId="0AF469DB" w14:textId="77777777" w:rsidR="00FE04BE" w:rsidRDefault="00FE04BE" w:rsidP="00FE1CCB">
      <w:pPr>
        <w:jc w:val="right"/>
        <w:rPr>
          <w:b/>
          <w:sz w:val="32"/>
          <w:szCs w:val="32"/>
        </w:rPr>
      </w:pPr>
    </w:p>
    <w:p w14:paraId="08BADEAB" w14:textId="77777777" w:rsidR="006F40DB" w:rsidRDefault="006F40DB" w:rsidP="00FE1CCB">
      <w:pPr>
        <w:jc w:val="right"/>
        <w:rPr>
          <w:b/>
          <w:sz w:val="32"/>
          <w:szCs w:val="32"/>
        </w:rPr>
      </w:pPr>
    </w:p>
    <w:p w14:paraId="1DA3B5DD" w14:textId="77777777" w:rsidR="006F40DB" w:rsidRDefault="006F40DB" w:rsidP="00FE1CCB">
      <w:pPr>
        <w:jc w:val="right"/>
        <w:rPr>
          <w:b/>
          <w:sz w:val="32"/>
          <w:szCs w:val="32"/>
        </w:rPr>
      </w:pPr>
    </w:p>
    <w:p w14:paraId="7946433C" w14:textId="77777777" w:rsidR="006F40DB" w:rsidRDefault="006F40DB" w:rsidP="00FE1CCB">
      <w:pPr>
        <w:jc w:val="right"/>
        <w:rPr>
          <w:b/>
          <w:sz w:val="32"/>
          <w:szCs w:val="32"/>
        </w:rPr>
      </w:pPr>
    </w:p>
    <w:p w14:paraId="4AB8CED0" w14:textId="77777777" w:rsidR="006F40DB" w:rsidRDefault="006F40DB" w:rsidP="00FE1CCB">
      <w:pPr>
        <w:jc w:val="right"/>
        <w:rPr>
          <w:b/>
          <w:sz w:val="32"/>
          <w:szCs w:val="32"/>
        </w:rPr>
      </w:pPr>
    </w:p>
    <w:p w14:paraId="328E9670" w14:textId="178E5753" w:rsidR="006B33F7" w:rsidRDefault="00D60722" w:rsidP="00FE1CCB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Приложение 1. </w:t>
      </w:r>
    </w:p>
    <w:p w14:paraId="370065A7" w14:textId="28A396ED" w:rsidR="00D60722" w:rsidRDefault="00D60722" w:rsidP="00FE1CCB">
      <w:pPr>
        <w:jc w:val="right"/>
        <w:rPr>
          <w:sz w:val="32"/>
          <w:szCs w:val="32"/>
        </w:rPr>
      </w:pPr>
      <w:r w:rsidRPr="00D60722">
        <w:rPr>
          <w:sz w:val="32"/>
          <w:szCs w:val="32"/>
        </w:rPr>
        <w:t>Дефектная карта</w:t>
      </w:r>
    </w:p>
    <w:p w14:paraId="26E1CCE1" w14:textId="3F7D91DB" w:rsidR="00D60722" w:rsidRDefault="00D60722" w:rsidP="00FE1CCB">
      <w:pPr>
        <w:jc w:val="right"/>
        <w:rPr>
          <w:sz w:val="32"/>
          <w:szCs w:val="32"/>
        </w:rPr>
      </w:pPr>
    </w:p>
    <w:p w14:paraId="4F51484A" w14:textId="7C4F0E87" w:rsidR="00D60722" w:rsidRDefault="00D60722" w:rsidP="00FE1CCB">
      <w:pPr>
        <w:jc w:val="right"/>
        <w:rPr>
          <w:sz w:val="32"/>
          <w:szCs w:val="32"/>
        </w:rPr>
      </w:pPr>
    </w:p>
    <w:p w14:paraId="7FED5477" w14:textId="3F847F00" w:rsidR="00D60722" w:rsidRDefault="0029407B" w:rsidP="00325E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08FFFC" wp14:editId="5473D3FF">
                <wp:simplePos x="0" y="0"/>
                <wp:positionH relativeFrom="column">
                  <wp:posOffset>3730256</wp:posOffset>
                </wp:positionH>
                <wp:positionV relativeFrom="paragraph">
                  <wp:posOffset>5139468</wp:posOffset>
                </wp:positionV>
                <wp:extent cx="2169042" cy="563526"/>
                <wp:effectExtent l="0" t="0" r="22225" b="2730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2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C4C51" w14:textId="61005A95" w:rsidR="0029407B" w:rsidRDefault="0029407B">
                            <w:r>
                              <w:t>Места выявленных дефектов штукатурки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8FFFC"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26" type="#_x0000_t202" style="position:absolute;margin-left:293.7pt;margin-top:404.7pt;width:170.8pt;height:4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" fillcolor="white [3201]" strokeweight=".5pt">
                <v:textbox>
                  <w:txbxContent>
                    <w:p w14:paraId="1C9C4C51" w14:textId="61005A95" w:rsidR="0029407B" w:rsidRDefault="0029407B">
                      <w:r>
                        <w:t>Места выявленных дефектов штукатурки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A69029" wp14:editId="6CA424E7">
                <wp:simplePos x="0" y="0"/>
                <wp:positionH relativeFrom="column">
                  <wp:posOffset>3315586</wp:posOffset>
                </wp:positionH>
                <wp:positionV relativeFrom="paragraph">
                  <wp:posOffset>5139232</wp:posOffset>
                </wp:positionV>
                <wp:extent cx="255181" cy="223520"/>
                <wp:effectExtent l="0" t="0" r="12065" b="2413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235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566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0" o:spid="_x0000_s1026" type="#_x0000_t120" style="position:absolute;margin-left:261.05pt;margin-top:404.65pt;width:20.1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" fillcolor="red" strokecolor="#1f3763 [1604]" strokeweight="1pt">
                <v:stroke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980E6" wp14:editId="1D8DC736">
                <wp:simplePos x="0" y="0"/>
                <wp:positionH relativeFrom="column">
                  <wp:posOffset>2394363</wp:posOffset>
                </wp:positionH>
                <wp:positionV relativeFrom="paragraph">
                  <wp:posOffset>7223450</wp:posOffset>
                </wp:positionV>
                <wp:extent cx="311150" cy="340242"/>
                <wp:effectExtent l="0" t="0" r="12700" b="2222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95427" w14:textId="0CF27F32" w:rsidR="00EE052C" w:rsidRPr="00EE052C" w:rsidRDefault="00EE052C">
                            <w:pPr>
                              <w:rPr>
                                <w:b/>
                              </w:rPr>
                            </w:pPr>
                            <w:r w:rsidRPr="00EE052C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80E6" id="Надпись 49" o:spid="_x0000_s1027" type="#_x0000_t202" style="position:absolute;margin-left:188.55pt;margin-top:568.8pt;width:24.5pt;height:2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" fillcolor="white [3201]" strokeweight=".5pt">
                <v:textbox>
                  <w:txbxContent>
                    <w:p w14:paraId="72F95427" w14:textId="0CF27F32" w:rsidR="00EE052C" w:rsidRPr="00EE052C" w:rsidRDefault="00EE052C">
                      <w:pPr>
                        <w:rPr>
                          <w:b/>
                        </w:rPr>
                      </w:pPr>
                      <w:r w:rsidRPr="00EE052C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833A7" wp14:editId="2DDF58A4">
                <wp:simplePos x="0" y="0"/>
                <wp:positionH relativeFrom="column">
                  <wp:posOffset>2394363</wp:posOffset>
                </wp:positionH>
                <wp:positionV relativeFrom="paragraph">
                  <wp:posOffset>4905552</wp:posOffset>
                </wp:positionV>
                <wp:extent cx="311150" cy="309326"/>
                <wp:effectExtent l="0" t="0" r="12700" b="1460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09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C394C" w14:textId="2A4DFD13" w:rsidR="00EE052C" w:rsidRPr="00EE052C" w:rsidRDefault="00EE052C">
                            <w:pPr>
                              <w:rPr>
                                <w:b/>
                              </w:rPr>
                            </w:pPr>
                            <w:r w:rsidRPr="00EE052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33A7" id="Надпись 45" o:spid="_x0000_s1028" type="#_x0000_t202" style="position:absolute;margin-left:188.55pt;margin-top:386.25pt;width:24.5pt;height:2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" fillcolor="white [3201]" strokeweight=".5pt">
                <v:textbox>
                  <w:txbxContent>
                    <w:p w14:paraId="1C4C394C" w14:textId="2A4DFD13" w:rsidR="00EE052C" w:rsidRPr="00EE052C" w:rsidRDefault="00EE052C">
                      <w:pPr>
                        <w:rPr>
                          <w:b/>
                        </w:rPr>
                      </w:pPr>
                      <w:r w:rsidRPr="00EE052C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7A59C1" wp14:editId="1634F32E">
                <wp:simplePos x="0" y="0"/>
                <wp:positionH relativeFrom="column">
                  <wp:posOffset>2394363</wp:posOffset>
                </wp:positionH>
                <wp:positionV relativeFrom="paragraph">
                  <wp:posOffset>3985998</wp:posOffset>
                </wp:positionV>
                <wp:extent cx="315167" cy="313100"/>
                <wp:effectExtent l="0" t="0" r="27940" b="1079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67" cy="31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084AF" w14:textId="63ED8681" w:rsidR="00EE052C" w:rsidRPr="00EE052C" w:rsidRDefault="00EE052C">
                            <w:pPr>
                              <w:rPr>
                                <w:b/>
                              </w:rPr>
                            </w:pPr>
                            <w:r w:rsidRPr="00EE052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A59C1" id="Надпись 44" o:spid="_x0000_s1029" type="#_x0000_t202" style="position:absolute;margin-left:188.55pt;margin-top:313.85pt;width:24.8pt;height:2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" fillcolor="white [3201]" strokeweight=".5pt">
                <v:textbox>
                  <w:txbxContent>
                    <w:p w14:paraId="29A084AF" w14:textId="63ED8681" w:rsidR="00EE052C" w:rsidRPr="00EE052C" w:rsidRDefault="00EE052C">
                      <w:pPr>
                        <w:rPr>
                          <w:b/>
                        </w:rPr>
                      </w:pPr>
                      <w:r w:rsidRPr="00EE052C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A1520" wp14:editId="15EC7901">
                <wp:simplePos x="0" y="0"/>
                <wp:positionH relativeFrom="column">
                  <wp:posOffset>2394363</wp:posOffset>
                </wp:positionH>
                <wp:positionV relativeFrom="paragraph">
                  <wp:posOffset>1460603</wp:posOffset>
                </wp:positionV>
                <wp:extent cx="262004" cy="276447"/>
                <wp:effectExtent l="0" t="0" r="24130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04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43214" w14:textId="632029B9" w:rsidR="00EE052C" w:rsidRPr="00EE052C" w:rsidRDefault="00EE052C">
                            <w:pPr>
                              <w:rPr>
                                <w:b/>
                              </w:rPr>
                            </w:pPr>
                            <w:r w:rsidRPr="00EE052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A1520" id="Надпись 31" o:spid="_x0000_s1030" type="#_x0000_t202" style="position:absolute;margin-left:188.55pt;margin-top:115pt;width:20.6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" fillcolor="white [3201]" strokeweight=".5pt">
                <v:textbox>
                  <w:txbxContent>
                    <w:p w14:paraId="44543214" w14:textId="632029B9" w:rsidR="00EE052C" w:rsidRPr="00EE052C" w:rsidRDefault="00EE052C">
                      <w:pPr>
                        <w:rPr>
                          <w:b/>
                        </w:rPr>
                      </w:pPr>
                      <w:r w:rsidRPr="00EE052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7E723" wp14:editId="468E1556">
                <wp:simplePos x="0" y="0"/>
                <wp:positionH relativeFrom="column">
                  <wp:posOffset>341043</wp:posOffset>
                </wp:positionH>
                <wp:positionV relativeFrom="paragraph">
                  <wp:posOffset>7372306</wp:posOffset>
                </wp:positionV>
                <wp:extent cx="2053320" cy="0"/>
                <wp:effectExtent l="0" t="76200" r="23495" b="952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3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44EF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6.85pt;margin-top:580.5pt;width:161.7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0581C" wp14:editId="7837A4CB">
                <wp:simplePos x="0" y="0"/>
                <wp:positionH relativeFrom="column">
                  <wp:posOffset>1933353</wp:posOffset>
                </wp:positionH>
                <wp:positionV relativeFrom="paragraph">
                  <wp:posOffset>5033143</wp:posOffset>
                </wp:positionV>
                <wp:extent cx="461010" cy="0"/>
                <wp:effectExtent l="0" t="76200" r="15240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56E03" id="Прямая со стрелкой 23" o:spid="_x0000_s1026" type="#_x0000_t32" style="position:absolute;margin-left:152.25pt;margin-top:396.3pt;width:36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314C7" wp14:editId="459479A1">
                <wp:simplePos x="0" y="0"/>
                <wp:positionH relativeFrom="column">
                  <wp:posOffset>1933353</wp:posOffset>
                </wp:positionH>
                <wp:positionV relativeFrom="paragraph">
                  <wp:posOffset>4193171</wp:posOffset>
                </wp:positionV>
                <wp:extent cx="461010" cy="0"/>
                <wp:effectExtent l="0" t="76200" r="1524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232B6" id="Прямая со стрелкой 20" o:spid="_x0000_s1026" type="#_x0000_t32" style="position:absolute;margin-left:152.25pt;margin-top:330.15pt;width:36.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3AB3E" wp14:editId="332890B9">
                <wp:simplePos x="0" y="0"/>
                <wp:positionH relativeFrom="column">
                  <wp:posOffset>1929145</wp:posOffset>
                </wp:positionH>
                <wp:positionV relativeFrom="paragraph">
                  <wp:posOffset>1588194</wp:posOffset>
                </wp:positionV>
                <wp:extent cx="461408" cy="0"/>
                <wp:effectExtent l="0" t="76200" r="1524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40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46A78" id="Прямая со стрелкой 16" o:spid="_x0000_s1026" type="#_x0000_t32" style="position:absolute;margin-left:151.9pt;margin-top:125.05pt;width:36.3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E14BA" wp14:editId="46FAE762">
                <wp:simplePos x="0" y="0"/>
                <wp:positionH relativeFrom="column">
                  <wp:posOffset>3124199</wp:posOffset>
                </wp:positionH>
                <wp:positionV relativeFrom="paragraph">
                  <wp:posOffset>620631</wp:posOffset>
                </wp:positionV>
                <wp:extent cx="2903043" cy="5477271"/>
                <wp:effectExtent l="0" t="0" r="1206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043" cy="5477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D673F" w14:textId="17E38D99" w:rsidR="00EE052C" w:rsidRDefault="009F4F89" w:rsidP="0029407B">
                            <w:pPr>
                              <w:jc w:val="left"/>
                            </w:pPr>
                            <w:r>
                              <w:t>1.</w:t>
                            </w:r>
                            <w:r w:rsidR="0029407B">
                              <w:t xml:space="preserve"> </w:t>
                            </w:r>
                            <w:r w:rsidR="0029407B" w:rsidRPr="0029407B">
                              <w:t>Оштукатуренные углы наружные на обеих сторонах (коридор прихожей) имеют волнообразные локальные отклонения по вертикали до 4-5 мм.</w:t>
                            </w:r>
                          </w:p>
                          <w:p w14:paraId="13018579" w14:textId="3C6A31BF" w:rsidR="0029407B" w:rsidRDefault="0029407B" w:rsidP="0029407B">
                            <w:pPr>
                              <w:jc w:val="left"/>
                            </w:pPr>
                          </w:p>
                          <w:p w14:paraId="51034E78" w14:textId="06E62285" w:rsidR="0029407B" w:rsidRDefault="0029407B" w:rsidP="0029407B">
                            <w:pPr>
                              <w:jc w:val="left"/>
                            </w:pPr>
                          </w:p>
                          <w:p w14:paraId="45C70263" w14:textId="5E24B493" w:rsidR="0029407B" w:rsidRDefault="0029407B" w:rsidP="0029407B">
                            <w:pPr>
                              <w:jc w:val="left"/>
                            </w:pPr>
                            <w:r>
                              <w:t xml:space="preserve">2. </w:t>
                            </w:r>
                            <w:r w:rsidRPr="0029407B">
                              <w:t xml:space="preserve">В штукатурке выявлен участок (250 мм/250 мм) в </w:t>
                            </w:r>
                            <w:r>
                              <w:t>м</w:t>
                            </w:r>
                            <w:r w:rsidRPr="0029407B">
                              <w:t>ногочисленных трещинах с раскрытием до 0,7мм</w:t>
                            </w:r>
                            <w:r>
                              <w:t>.</w:t>
                            </w:r>
                          </w:p>
                          <w:p w14:paraId="41305D85" w14:textId="7780834A" w:rsidR="0029407B" w:rsidRDefault="0029407B" w:rsidP="0029407B">
                            <w:pPr>
                              <w:jc w:val="left"/>
                            </w:pPr>
                          </w:p>
                          <w:p w14:paraId="1839B522" w14:textId="78E68794" w:rsidR="0029407B" w:rsidRDefault="0029407B" w:rsidP="0029407B">
                            <w:pPr>
                              <w:jc w:val="left"/>
                            </w:pPr>
                          </w:p>
                          <w:p w14:paraId="3EEC3BBE" w14:textId="07BCAEFC" w:rsidR="0029407B" w:rsidRDefault="0029407B" w:rsidP="0029407B">
                            <w:pPr>
                              <w:jc w:val="left"/>
                            </w:pPr>
                          </w:p>
                          <w:p w14:paraId="6C91AD8B" w14:textId="67747442" w:rsidR="0029407B" w:rsidRDefault="0029407B" w:rsidP="0029407B">
                            <w:pPr>
                              <w:jc w:val="left"/>
                            </w:pPr>
                            <w:r>
                              <w:t xml:space="preserve">3. </w:t>
                            </w:r>
                            <w:r w:rsidRPr="0029407B">
                              <w:t>Выявлен оштукатуренный внутренний угол менее 90 градусов</w:t>
                            </w:r>
                          </w:p>
                          <w:p w14:paraId="75A674ED" w14:textId="0DE0A083" w:rsidR="0029407B" w:rsidRDefault="0029407B" w:rsidP="0029407B">
                            <w:pPr>
                              <w:jc w:val="left"/>
                            </w:pPr>
                          </w:p>
                          <w:p w14:paraId="7D7A712A" w14:textId="2B8A5E6E" w:rsidR="0029407B" w:rsidRDefault="0029407B" w:rsidP="0029407B">
                            <w:pPr>
                              <w:jc w:val="left"/>
                            </w:pPr>
                            <w:r>
                              <w:t>Примечание</w:t>
                            </w:r>
                          </w:p>
                          <w:p w14:paraId="76556D69" w14:textId="465351FA" w:rsidR="0029407B" w:rsidRDefault="0029407B" w:rsidP="0029407B">
                            <w:pPr>
                              <w:jc w:val="left"/>
                            </w:pPr>
                          </w:p>
                          <w:p w14:paraId="057CAEFA" w14:textId="7028AB26" w:rsidR="0029407B" w:rsidRDefault="0029407B" w:rsidP="0029407B">
                            <w:pPr>
                              <w:jc w:val="left"/>
                            </w:pPr>
                          </w:p>
                          <w:p w14:paraId="633ACD1C" w14:textId="77777777" w:rsidR="0029407B" w:rsidRDefault="0029407B" w:rsidP="002940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E14BA" id="Надпись 11" o:spid="_x0000_s1031" type="#_x0000_t202" style="position:absolute;margin-left:246pt;margin-top:48.85pt;width:228.6pt;height:431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" fillcolor="white [3201]" strokeweight=".5pt">
                <v:textbox>
                  <w:txbxContent>
                    <w:p w14:paraId="107D673F" w14:textId="17E38D99" w:rsidR="00EE052C" w:rsidRDefault="009F4F89" w:rsidP="0029407B">
                      <w:pPr>
                        <w:jc w:val="left"/>
                      </w:pPr>
                      <w:r>
                        <w:t>1.</w:t>
                      </w:r>
                      <w:r w:rsidR="0029407B">
                        <w:t xml:space="preserve"> </w:t>
                      </w:r>
                      <w:r w:rsidR="0029407B" w:rsidRPr="0029407B">
                        <w:t>Оштукатуренные углы наружные на обеих сторонах (коридор прихожей) имеют волнообразные локальные отклонения по вертикали до 4-5 мм.</w:t>
                      </w:r>
                    </w:p>
                    <w:p w14:paraId="13018579" w14:textId="3C6A31BF" w:rsidR="0029407B" w:rsidRDefault="0029407B" w:rsidP="0029407B">
                      <w:pPr>
                        <w:jc w:val="left"/>
                      </w:pPr>
                    </w:p>
                    <w:p w14:paraId="51034E78" w14:textId="06E62285" w:rsidR="0029407B" w:rsidRDefault="0029407B" w:rsidP="0029407B">
                      <w:pPr>
                        <w:jc w:val="left"/>
                      </w:pPr>
                    </w:p>
                    <w:p w14:paraId="45C70263" w14:textId="5E24B493" w:rsidR="0029407B" w:rsidRDefault="0029407B" w:rsidP="0029407B">
                      <w:pPr>
                        <w:jc w:val="left"/>
                      </w:pPr>
                      <w:r>
                        <w:t xml:space="preserve">2. </w:t>
                      </w:r>
                      <w:r w:rsidRPr="0029407B">
                        <w:t xml:space="preserve">В штукатурке выявлен участок (250 мм/250 мм) в </w:t>
                      </w:r>
                      <w:r>
                        <w:t>м</w:t>
                      </w:r>
                      <w:r w:rsidRPr="0029407B">
                        <w:t>ногочисленных трещинах с раскрытием до 0,7мм</w:t>
                      </w:r>
                      <w:r>
                        <w:t>.</w:t>
                      </w:r>
                    </w:p>
                    <w:p w14:paraId="41305D85" w14:textId="7780834A" w:rsidR="0029407B" w:rsidRDefault="0029407B" w:rsidP="0029407B">
                      <w:pPr>
                        <w:jc w:val="left"/>
                      </w:pPr>
                    </w:p>
                    <w:p w14:paraId="1839B522" w14:textId="78E68794" w:rsidR="0029407B" w:rsidRDefault="0029407B" w:rsidP="0029407B">
                      <w:pPr>
                        <w:jc w:val="left"/>
                      </w:pPr>
                    </w:p>
                    <w:p w14:paraId="3EEC3BBE" w14:textId="07BCAEFC" w:rsidR="0029407B" w:rsidRDefault="0029407B" w:rsidP="0029407B">
                      <w:pPr>
                        <w:jc w:val="left"/>
                      </w:pPr>
                    </w:p>
                    <w:p w14:paraId="6C91AD8B" w14:textId="67747442" w:rsidR="0029407B" w:rsidRDefault="0029407B" w:rsidP="0029407B">
                      <w:pPr>
                        <w:jc w:val="left"/>
                      </w:pPr>
                      <w:r>
                        <w:t xml:space="preserve">3. </w:t>
                      </w:r>
                      <w:r w:rsidRPr="0029407B">
                        <w:t>Выявлен оштукатуренный внутренний угол менее 90 градусов</w:t>
                      </w:r>
                    </w:p>
                    <w:p w14:paraId="75A674ED" w14:textId="0DE0A083" w:rsidR="0029407B" w:rsidRDefault="0029407B" w:rsidP="0029407B">
                      <w:pPr>
                        <w:jc w:val="left"/>
                      </w:pPr>
                    </w:p>
                    <w:p w14:paraId="7D7A712A" w14:textId="2B8A5E6E" w:rsidR="0029407B" w:rsidRDefault="0029407B" w:rsidP="0029407B">
                      <w:pPr>
                        <w:jc w:val="left"/>
                      </w:pPr>
                      <w:r>
                        <w:t>Примечание</w:t>
                      </w:r>
                    </w:p>
                    <w:p w14:paraId="76556D69" w14:textId="465351FA" w:rsidR="0029407B" w:rsidRDefault="0029407B" w:rsidP="0029407B">
                      <w:pPr>
                        <w:jc w:val="left"/>
                      </w:pPr>
                    </w:p>
                    <w:p w14:paraId="057CAEFA" w14:textId="7028AB26" w:rsidR="0029407B" w:rsidRDefault="0029407B" w:rsidP="0029407B">
                      <w:pPr>
                        <w:jc w:val="left"/>
                      </w:pPr>
                    </w:p>
                    <w:p w14:paraId="633ACD1C" w14:textId="77777777" w:rsidR="0029407B" w:rsidRDefault="0029407B" w:rsidP="0029407B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8CF43" wp14:editId="626A0953">
                <wp:simplePos x="0" y="0"/>
                <wp:positionH relativeFrom="column">
                  <wp:posOffset>157716</wp:posOffset>
                </wp:positionH>
                <wp:positionV relativeFrom="paragraph">
                  <wp:posOffset>7223451</wp:posOffset>
                </wp:positionV>
                <wp:extent cx="244549" cy="254930"/>
                <wp:effectExtent l="0" t="0" r="22225" b="1206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549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29AD" id="Блок-схема: узел 8" o:spid="_x0000_s1026" type="#_x0000_t120" style="position:absolute;margin-left:12.4pt;margin-top:568.8pt;width:19.25pt;height:20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" fillcolor="red" strokecolor="#1f3763 [1604]" strokeweight="1pt">
                <v:stroke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4BC7D" wp14:editId="6C075C6D">
                <wp:simplePos x="0" y="0"/>
                <wp:positionH relativeFrom="column">
                  <wp:posOffset>1710070</wp:posOffset>
                </wp:positionH>
                <wp:positionV relativeFrom="paragraph">
                  <wp:posOffset>4905552</wp:posOffset>
                </wp:positionV>
                <wp:extent cx="219075" cy="233916"/>
                <wp:effectExtent l="0" t="0" r="28575" b="1397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39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BDE2" id="Блок-схема: узел 7" o:spid="_x0000_s1026" type="#_x0000_t120" style="position:absolute;margin-left:134.65pt;margin-top:386.25pt;width:17.25pt;height:1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" fillcolor="red" strokecolor="#1f3763 [1604]" strokeweight="1pt">
                <v:stroke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A2F258" wp14:editId="160947C0">
                <wp:simplePos x="0" y="0"/>
                <wp:positionH relativeFrom="column">
                  <wp:posOffset>1706664</wp:posOffset>
                </wp:positionH>
                <wp:positionV relativeFrom="paragraph">
                  <wp:posOffset>4076213</wp:posOffset>
                </wp:positionV>
                <wp:extent cx="219306" cy="223283"/>
                <wp:effectExtent l="0" t="0" r="28575" b="2476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06" cy="223283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B97F3" id="Блок-схема: узел 6" o:spid="_x0000_s1026" type="#_x0000_t120" style="position:absolute;margin-left:134.4pt;margin-top:320.95pt;width:17.25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" fillcolor="red" strokecolor="#1f3763 [1604]" strokeweight="1pt">
                <v:stroke joinstyle="miter"/>
              </v:shape>
            </w:pict>
          </mc:Fallback>
        </mc:AlternateContent>
      </w:r>
      <w:r w:rsidR="00EE05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3C078" wp14:editId="167C334B">
                <wp:simplePos x="0" y="0"/>
                <wp:positionH relativeFrom="column">
                  <wp:posOffset>1706664</wp:posOffset>
                </wp:positionH>
                <wp:positionV relativeFrom="paragraph">
                  <wp:posOffset>1460603</wp:posOffset>
                </wp:positionV>
                <wp:extent cx="216057" cy="212652"/>
                <wp:effectExtent l="0" t="0" r="12700" b="1651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57" cy="21265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1E99" id="Блок-схема: узел 5" o:spid="_x0000_s1026" type="#_x0000_t120" style="position:absolute;margin-left:134.4pt;margin-top:115pt;width:17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" fillcolor="red" strokecolor="#1f3763 [1604]" strokeweight="1pt">
                <v:stroke joinstyle="miter"/>
              </v:shape>
            </w:pict>
          </mc:Fallback>
        </mc:AlternateContent>
      </w:r>
      <w:r w:rsidR="00022FA7">
        <w:rPr>
          <w:noProof/>
          <w:sz w:val="32"/>
          <w:szCs w:val="32"/>
        </w:rPr>
        <w:drawing>
          <wp:inline distT="0" distB="0" distL="0" distR="0" wp14:anchorId="0266BED6" wp14:editId="00C2E575">
            <wp:extent cx="1828800" cy="825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0" cy="82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0686" w14:textId="5C161E2C" w:rsidR="00D65840" w:rsidRPr="00505115" w:rsidRDefault="008720BB" w:rsidP="00FE1CCB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 xml:space="preserve">Приложение </w:t>
      </w:r>
      <w:r w:rsidR="00D60722">
        <w:rPr>
          <w:b/>
          <w:sz w:val="32"/>
          <w:szCs w:val="32"/>
        </w:rPr>
        <w:t>2</w:t>
      </w:r>
      <w:r w:rsidRPr="00505115">
        <w:rPr>
          <w:b/>
          <w:sz w:val="32"/>
          <w:szCs w:val="32"/>
        </w:rPr>
        <w:t>.</w:t>
      </w:r>
    </w:p>
    <w:p w14:paraId="605823A3" w14:textId="77777777" w:rsidR="00505115" w:rsidRDefault="00505115" w:rsidP="00FE1CCB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305BFFB4" w14:textId="77777777" w:rsidR="00D65840" w:rsidRDefault="00D65840" w:rsidP="002B2ADA">
      <w:pPr>
        <w:jc w:val="left"/>
        <w:rPr>
          <w:sz w:val="32"/>
          <w:szCs w:val="32"/>
        </w:rPr>
      </w:pPr>
    </w:p>
    <w:p w14:paraId="5ECDFDFB" w14:textId="52152004" w:rsidR="008C4DAA" w:rsidRDefault="00593E97" w:rsidP="002B2ADA">
      <w:pPr>
        <w:jc w:val="left"/>
        <w:rPr>
          <w:sz w:val="32"/>
          <w:szCs w:val="32"/>
        </w:rPr>
      </w:pPr>
      <w:r w:rsidRPr="00593E97">
        <w:rPr>
          <w:sz w:val="32"/>
          <w:szCs w:val="32"/>
        </w:rPr>
        <w:t xml:space="preserve">В потолочной плите перекрытия выявлены </w:t>
      </w:r>
      <w:bookmarkStart w:id="9" w:name="_Hlk2579062"/>
      <w:r>
        <w:rPr>
          <w:sz w:val="32"/>
          <w:szCs w:val="32"/>
        </w:rPr>
        <w:t>разрушения защитного слоя бетона</w:t>
      </w:r>
      <w:r w:rsidRPr="00593E97">
        <w:rPr>
          <w:sz w:val="32"/>
          <w:szCs w:val="32"/>
        </w:rPr>
        <w:t>,</w:t>
      </w:r>
      <w:bookmarkEnd w:id="9"/>
      <w:r w:rsidRPr="00593E97">
        <w:rPr>
          <w:sz w:val="32"/>
          <w:szCs w:val="32"/>
        </w:rPr>
        <w:t xml:space="preserve"> два участка (300/300мм)</w:t>
      </w:r>
    </w:p>
    <w:p w14:paraId="37D5DA96" w14:textId="7D93696C" w:rsidR="00CE0ECB" w:rsidRDefault="00CE0EC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5ECCFFB" wp14:editId="778C0D42">
            <wp:extent cx="6210162" cy="7740502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87" cy="77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0655" w14:textId="77777777" w:rsidR="00D65840" w:rsidRDefault="00D65840" w:rsidP="002B2ADA">
      <w:pPr>
        <w:jc w:val="left"/>
        <w:rPr>
          <w:sz w:val="32"/>
          <w:szCs w:val="32"/>
        </w:rPr>
      </w:pPr>
    </w:p>
    <w:p w14:paraId="7CB696CE" w14:textId="7E3B7AA0" w:rsidR="006B33F7" w:rsidRDefault="0044019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Электротехнические разводки проложены в горючей гофре ПНД по потолку.</w:t>
      </w:r>
    </w:p>
    <w:p w14:paraId="77B6E4AF" w14:textId="3E70162B" w:rsidR="00593E97" w:rsidRDefault="00593E97" w:rsidP="002B2ADA">
      <w:pPr>
        <w:jc w:val="left"/>
        <w:rPr>
          <w:sz w:val="32"/>
          <w:szCs w:val="32"/>
        </w:rPr>
      </w:pPr>
    </w:p>
    <w:p w14:paraId="6D0F4E8E" w14:textId="2BA8471C" w:rsidR="00593E97" w:rsidRDefault="0044019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E7F4748" wp14:editId="4F957F47">
            <wp:extent cx="6210300" cy="4658360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1324" w14:textId="77777777" w:rsidR="006B33F7" w:rsidRDefault="006B33F7" w:rsidP="002B2ADA">
      <w:pPr>
        <w:jc w:val="left"/>
        <w:rPr>
          <w:sz w:val="32"/>
          <w:szCs w:val="32"/>
        </w:rPr>
      </w:pPr>
    </w:p>
    <w:p w14:paraId="1FE8D20B" w14:textId="77777777" w:rsidR="006B33F7" w:rsidRDefault="006B33F7" w:rsidP="002B2ADA">
      <w:pPr>
        <w:jc w:val="left"/>
        <w:rPr>
          <w:sz w:val="32"/>
          <w:szCs w:val="32"/>
        </w:rPr>
      </w:pPr>
    </w:p>
    <w:p w14:paraId="3247C944" w14:textId="77777777" w:rsidR="006B33F7" w:rsidRDefault="006B33F7" w:rsidP="002B2ADA">
      <w:pPr>
        <w:jc w:val="left"/>
        <w:rPr>
          <w:sz w:val="32"/>
          <w:szCs w:val="32"/>
        </w:rPr>
      </w:pPr>
    </w:p>
    <w:p w14:paraId="4A90C947" w14:textId="77777777" w:rsidR="006B33F7" w:rsidRDefault="006B33F7" w:rsidP="002B2ADA">
      <w:pPr>
        <w:jc w:val="left"/>
        <w:rPr>
          <w:sz w:val="32"/>
          <w:szCs w:val="32"/>
        </w:rPr>
      </w:pPr>
    </w:p>
    <w:p w14:paraId="560395E3" w14:textId="77777777" w:rsidR="006B33F7" w:rsidRDefault="006B33F7" w:rsidP="002B2ADA">
      <w:pPr>
        <w:jc w:val="left"/>
        <w:rPr>
          <w:sz w:val="32"/>
          <w:szCs w:val="32"/>
        </w:rPr>
      </w:pPr>
    </w:p>
    <w:p w14:paraId="47A2337E" w14:textId="77777777" w:rsidR="006B33F7" w:rsidRDefault="006B33F7" w:rsidP="002B2ADA">
      <w:pPr>
        <w:jc w:val="left"/>
        <w:rPr>
          <w:sz w:val="32"/>
          <w:szCs w:val="32"/>
        </w:rPr>
      </w:pPr>
    </w:p>
    <w:p w14:paraId="368B116A" w14:textId="77777777" w:rsidR="006B33F7" w:rsidRDefault="006B33F7" w:rsidP="002B2ADA">
      <w:pPr>
        <w:jc w:val="left"/>
        <w:rPr>
          <w:sz w:val="32"/>
          <w:szCs w:val="32"/>
        </w:rPr>
      </w:pPr>
    </w:p>
    <w:p w14:paraId="65B152B1" w14:textId="77777777" w:rsidR="006B33F7" w:rsidRDefault="006B33F7" w:rsidP="002B2ADA">
      <w:pPr>
        <w:jc w:val="left"/>
        <w:rPr>
          <w:sz w:val="32"/>
          <w:szCs w:val="32"/>
        </w:rPr>
      </w:pPr>
    </w:p>
    <w:p w14:paraId="447F896B" w14:textId="77777777" w:rsidR="006B33F7" w:rsidRDefault="006B33F7" w:rsidP="002B2ADA">
      <w:pPr>
        <w:jc w:val="left"/>
        <w:rPr>
          <w:sz w:val="32"/>
          <w:szCs w:val="32"/>
        </w:rPr>
      </w:pPr>
    </w:p>
    <w:p w14:paraId="6396D884" w14:textId="77777777" w:rsidR="006B33F7" w:rsidRDefault="006B33F7" w:rsidP="002B2ADA">
      <w:pPr>
        <w:jc w:val="left"/>
        <w:rPr>
          <w:sz w:val="32"/>
          <w:szCs w:val="32"/>
        </w:rPr>
      </w:pPr>
    </w:p>
    <w:p w14:paraId="050CCFD6" w14:textId="77777777" w:rsidR="006B33F7" w:rsidRDefault="006B33F7" w:rsidP="002B2ADA">
      <w:pPr>
        <w:jc w:val="left"/>
        <w:rPr>
          <w:sz w:val="32"/>
          <w:szCs w:val="32"/>
        </w:rPr>
      </w:pPr>
    </w:p>
    <w:p w14:paraId="7B8C989E" w14:textId="77777777" w:rsidR="006B33F7" w:rsidRDefault="006B33F7" w:rsidP="002B2ADA">
      <w:pPr>
        <w:jc w:val="left"/>
        <w:rPr>
          <w:sz w:val="32"/>
          <w:szCs w:val="32"/>
        </w:rPr>
      </w:pPr>
    </w:p>
    <w:p w14:paraId="1D952425" w14:textId="77777777" w:rsidR="006B33F7" w:rsidRDefault="006B33F7" w:rsidP="002B2ADA">
      <w:pPr>
        <w:jc w:val="left"/>
        <w:rPr>
          <w:sz w:val="32"/>
          <w:szCs w:val="32"/>
        </w:rPr>
      </w:pPr>
    </w:p>
    <w:p w14:paraId="59A8DC69" w14:textId="77777777" w:rsidR="006B33F7" w:rsidRDefault="006B33F7" w:rsidP="002B2ADA">
      <w:pPr>
        <w:jc w:val="left"/>
        <w:rPr>
          <w:sz w:val="32"/>
          <w:szCs w:val="32"/>
        </w:rPr>
      </w:pPr>
    </w:p>
    <w:p w14:paraId="5B819CC0" w14:textId="7FF107AF" w:rsidR="00D65840" w:rsidRDefault="00D65840" w:rsidP="002B2ADA">
      <w:pPr>
        <w:jc w:val="left"/>
        <w:rPr>
          <w:sz w:val="32"/>
          <w:szCs w:val="32"/>
        </w:rPr>
      </w:pPr>
    </w:p>
    <w:p w14:paraId="5359A360" w14:textId="7585C340" w:rsidR="006F78F9" w:rsidRDefault="0044019E" w:rsidP="002B2ADA">
      <w:pPr>
        <w:jc w:val="left"/>
        <w:rPr>
          <w:sz w:val="32"/>
          <w:szCs w:val="32"/>
        </w:rPr>
      </w:pPr>
      <w:r w:rsidRPr="0044019E">
        <w:rPr>
          <w:sz w:val="32"/>
          <w:szCs w:val="32"/>
        </w:rPr>
        <w:lastRenderedPageBreak/>
        <w:t>Электротехнические разводки проложены в горючей гофре ПНД по потолку.</w:t>
      </w:r>
    </w:p>
    <w:p w14:paraId="54626C22" w14:textId="4287C8CE" w:rsidR="00ED544A" w:rsidRDefault="0044019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D2AE024" wp14:editId="7CF95C6A">
            <wp:extent cx="6210300" cy="4658360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1263A" w14:textId="77777777" w:rsidR="006B33F7" w:rsidRDefault="006B33F7" w:rsidP="002B2ADA">
      <w:pPr>
        <w:jc w:val="left"/>
        <w:rPr>
          <w:sz w:val="32"/>
          <w:szCs w:val="32"/>
        </w:rPr>
      </w:pPr>
    </w:p>
    <w:p w14:paraId="2D815599" w14:textId="245656ED" w:rsidR="00D65840" w:rsidRDefault="00D65840" w:rsidP="002B2ADA">
      <w:pPr>
        <w:jc w:val="left"/>
        <w:rPr>
          <w:sz w:val="32"/>
          <w:szCs w:val="32"/>
        </w:rPr>
      </w:pPr>
    </w:p>
    <w:p w14:paraId="55BD9AB5" w14:textId="6C12EEF0" w:rsidR="00D65840" w:rsidRDefault="00D65840" w:rsidP="002B2ADA">
      <w:pPr>
        <w:jc w:val="left"/>
        <w:rPr>
          <w:sz w:val="32"/>
          <w:szCs w:val="32"/>
        </w:rPr>
      </w:pPr>
    </w:p>
    <w:p w14:paraId="6576D3FD" w14:textId="77777777" w:rsidR="006B33F7" w:rsidRDefault="006B33F7" w:rsidP="002B2ADA">
      <w:pPr>
        <w:jc w:val="left"/>
        <w:rPr>
          <w:sz w:val="32"/>
          <w:szCs w:val="32"/>
        </w:rPr>
      </w:pPr>
    </w:p>
    <w:p w14:paraId="56BEB800" w14:textId="77777777" w:rsidR="006B33F7" w:rsidRDefault="006B33F7" w:rsidP="002B2ADA">
      <w:pPr>
        <w:jc w:val="left"/>
        <w:rPr>
          <w:sz w:val="32"/>
          <w:szCs w:val="32"/>
        </w:rPr>
      </w:pPr>
    </w:p>
    <w:p w14:paraId="0787C396" w14:textId="77777777" w:rsidR="006B33F7" w:rsidRDefault="006B33F7" w:rsidP="002B2ADA">
      <w:pPr>
        <w:jc w:val="left"/>
        <w:rPr>
          <w:sz w:val="32"/>
          <w:szCs w:val="32"/>
        </w:rPr>
      </w:pPr>
    </w:p>
    <w:p w14:paraId="42695AE5" w14:textId="2D6568D2" w:rsidR="00ED544A" w:rsidRDefault="00ED544A" w:rsidP="002B2ADA">
      <w:pPr>
        <w:jc w:val="left"/>
        <w:rPr>
          <w:sz w:val="32"/>
          <w:szCs w:val="32"/>
        </w:rPr>
      </w:pPr>
    </w:p>
    <w:p w14:paraId="65E50092" w14:textId="47803C73" w:rsidR="00D65840" w:rsidRDefault="00D65840" w:rsidP="002B2ADA">
      <w:pPr>
        <w:jc w:val="left"/>
        <w:rPr>
          <w:sz w:val="32"/>
          <w:szCs w:val="32"/>
        </w:rPr>
      </w:pPr>
    </w:p>
    <w:p w14:paraId="1D9BEBA9" w14:textId="01AC6ABF" w:rsidR="006B33F7" w:rsidRDefault="006B33F7" w:rsidP="002B2ADA">
      <w:pPr>
        <w:jc w:val="left"/>
        <w:rPr>
          <w:sz w:val="32"/>
          <w:szCs w:val="32"/>
        </w:rPr>
      </w:pPr>
    </w:p>
    <w:p w14:paraId="4E87C547" w14:textId="49A80EDC" w:rsidR="006B33F7" w:rsidRDefault="006B33F7" w:rsidP="002B2ADA">
      <w:pPr>
        <w:jc w:val="left"/>
        <w:rPr>
          <w:sz w:val="32"/>
          <w:szCs w:val="32"/>
        </w:rPr>
      </w:pPr>
    </w:p>
    <w:p w14:paraId="4F4EE523" w14:textId="20B95A0A" w:rsidR="006B33F7" w:rsidRDefault="006B33F7" w:rsidP="002B2ADA">
      <w:pPr>
        <w:jc w:val="left"/>
        <w:rPr>
          <w:sz w:val="32"/>
          <w:szCs w:val="32"/>
        </w:rPr>
      </w:pPr>
    </w:p>
    <w:p w14:paraId="01C001CF" w14:textId="3E122350" w:rsidR="006B33F7" w:rsidRDefault="006B33F7" w:rsidP="002B2ADA">
      <w:pPr>
        <w:jc w:val="left"/>
        <w:rPr>
          <w:sz w:val="32"/>
          <w:szCs w:val="32"/>
        </w:rPr>
      </w:pPr>
    </w:p>
    <w:p w14:paraId="58E187FC" w14:textId="5F2AA9CF" w:rsidR="006B33F7" w:rsidRDefault="006B33F7" w:rsidP="002B2ADA">
      <w:pPr>
        <w:jc w:val="left"/>
        <w:rPr>
          <w:sz w:val="32"/>
          <w:szCs w:val="32"/>
        </w:rPr>
      </w:pPr>
    </w:p>
    <w:p w14:paraId="02C14D2F" w14:textId="4CBAB587" w:rsidR="006B33F7" w:rsidRDefault="006B33F7" w:rsidP="002B2ADA">
      <w:pPr>
        <w:jc w:val="left"/>
        <w:rPr>
          <w:sz w:val="32"/>
          <w:szCs w:val="32"/>
        </w:rPr>
      </w:pPr>
    </w:p>
    <w:p w14:paraId="31D2D164" w14:textId="7FB7AF88" w:rsidR="006B33F7" w:rsidRDefault="006B33F7" w:rsidP="002B2ADA">
      <w:pPr>
        <w:jc w:val="left"/>
        <w:rPr>
          <w:sz w:val="32"/>
          <w:szCs w:val="32"/>
        </w:rPr>
      </w:pPr>
    </w:p>
    <w:p w14:paraId="44D5FC2D" w14:textId="60382948" w:rsidR="006B33F7" w:rsidRDefault="006B33F7" w:rsidP="002B2ADA">
      <w:pPr>
        <w:jc w:val="left"/>
        <w:rPr>
          <w:sz w:val="32"/>
          <w:szCs w:val="32"/>
        </w:rPr>
      </w:pPr>
    </w:p>
    <w:p w14:paraId="29EE5D1D" w14:textId="03651AFB" w:rsidR="00E867A3" w:rsidRDefault="00D72833" w:rsidP="002B2ADA">
      <w:pPr>
        <w:jc w:val="left"/>
        <w:rPr>
          <w:sz w:val="32"/>
          <w:szCs w:val="32"/>
        </w:rPr>
      </w:pPr>
      <w:r w:rsidRPr="00D72833">
        <w:rPr>
          <w:sz w:val="32"/>
          <w:szCs w:val="32"/>
        </w:rPr>
        <w:lastRenderedPageBreak/>
        <w:t>Входная дверь смонтирована с отклонением по вертикали до 30 мм</w:t>
      </w:r>
      <w:r>
        <w:rPr>
          <w:sz w:val="32"/>
          <w:szCs w:val="32"/>
        </w:rPr>
        <w:t xml:space="preserve"> (расстояние от коробки до откоса по низу)</w:t>
      </w:r>
    </w:p>
    <w:p w14:paraId="78045A2D" w14:textId="720BF966" w:rsidR="00597480" w:rsidRDefault="00D72833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0CA1FFF" wp14:editId="437F0004">
            <wp:extent cx="6210300" cy="4658360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55C8" w14:textId="77777777" w:rsidR="006B33F7" w:rsidRDefault="006B33F7" w:rsidP="002B2ADA">
      <w:pPr>
        <w:jc w:val="left"/>
        <w:rPr>
          <w:sz w:val="32"/>
          <w:szCs w:val="32"/>
        </w:rPr>
      </w:pPr>
    </w:p>
    <w:p w14:paraId="5AE75F33" w14:textId="77777777" w:rsidR="006B33F7" w:rsidRDefault="006B33F7" w:rsidP="002B2ADA">
      <w:pPr>
        <w:jc w:val="left"/>
        <w:rPr>
          <w:sz w:val="32"/>
          <w:szCs w:val="32"/>
        </w:rPr>
      </w:pPr>
    </w:p>
    <w:p w14:paraId="0F63556F" w14:textId="77777777" w:rsidR="006B33F7" w:rsidRDefault="006B33F7" w:rsidP="002B2ADA">
      <w:pPr>
        <w:jc w:val="left"/>
        <w:rPr>
          <w:sz w:val="32"/>
          <w:szCs w:val="32"/>
        </w:rPr>
      </w:pPr>
    </w:p>
    <w:p w14:paraId="2660DA70" w14:textId="77777777" w:rsidR="006B33F7" w:rsidRDefault="006B33F7" w:rsidP="002B2ADA">
      <w:pPr>
        <w:jc w:val="left"/>
        <w:rPr>
          <w:sz w:val="32"/>
          <w:szCs w:val="32"/>
        </w:rPr>
      </w:pPr>
    </w:p>
    <w:p w14:paraId="21A3AB19" w14:textId="77777777" w:rsidR="006B33F7" w:rsidRDefault="006B33F7" w:rsidP="002B2ADA">
      <w:pPr>
        <w:jc w:val="left"/>
        <w:rPr>
          <w:sz w:val="32"/>
          <w:szCs w:val="32"/>
        </w:rPr>
      </w:pPr>
    </w:p>
    <w:p w14:paraId="39FDB09D" w14:textId="77777777" w:rsidR="006B33F7" w:rsidRDefault="006B33F7" w:rsidP="002B2ADA">
      <w:pPr>
        <w:jc w:val="left"/>
        <w:rPr>
          <w:sz w:val="32"/>
          <w:szCs w:val="32"/>
        </w:rPr>
      </w:pPr>
    </w:p>
    <w:p w14:paraId="0199297B" w14:textId="77777777" w:rsidR="006B33F7" w:rsidRDefault="006B33F7" w:rsidP="002B2ADA">
      <w:pPr>
        <w:jc w:val="left"/>
        <w:rPr>
          <w:sz w:val="32"/>
          <w:szCs w:val="32"/>
        </w:rPr>
      </w:pPr>
    </w:p>
    <w:p w14:paraId="002DFEFC" w14:textId="77777777" w:rsidR="006B33F7" w:rsidRDefault="006B33F7" w:rsidP="002B2ADA">
      <w:pPr>
        <w:jc w:val="left"/>
        <w:rPr>
          <w:sz w:val="32"/>
          <w:szCs w:val="32"/>
        </w:rPr>
      </w:pPr>
    </w:p>
    <w:p w14:paraId="157E578B" w14:textId="77777777" w:rsidR="006B33F7" w:rsidRDefault="006B33F7" w:rsidP="002B2ADA">
      <w:pPr>
        <w:jc w:val="left"/>
        <w:rPr>
          <w:sz w:val="32"/>
          <w:szCs w:val="32"/>
        </w:rPr>
      </w:pPr>
    </w:p>
    <w:p w14:paraId="0375127D" w14:textId="77777777" w:rsidR="006B33F7" w:rsidRDefault="006B33F7" w:rsidP="002B2ADA">
      <w:pPr>
        <w:jc w:val="left"/>
        <w:rPr>
          <w:sz w:val="32"/>
          <w:szCs w:val="32"/>
        </w:rPr>
      </w:pPr>
    </w:p>
    <w:p w14:paraId="356D53C1" w14:textId="77777777" w:rsidR="006B33F7" w:rsidRDefault="006B33F7" w:rsidP="002B2ADA">
      <w:pPr>
        <w:jc w:val="left"/>
        <w:rPr>
          <w:sz w:val="32"/>
          <w:szCs w:val="32"/>
        </w:rPr>
      </w:pPr>
    </w:p>
    <w:p w14:paraId="43265966" w14:textId="77777777" w:rsidR="006B33F7" w:rsidRDefault="006B33F7" w:rsidP="002B2ADA">
      <w:pPr>
        <w:jc w:val="left"/>
        <w:rPr>
          <w:sz w:val="32"/>
          <w:szCs w:val="32"/>
        </w:rPr>
      </w:pPr>
    </w:p>
    <w:p w14:paraId="00ECEB72" w14:textId="77777777" w:rsidR="002B1F63" w:rsidRDefault="002B1F63" w:rsidP="002B2ADA">
      <w:pPr>
        <w:jc w:val="left"/>
        <w:rPr>
          <w:sz w:val="32"/>
          <w:szCs w:val="32"/>
        </w:rPr>
      </w:pPr>
    </w:p>
    <w:p w14:paraId="17908B59" w14:textId="2714C8CD" w:rsidR="00D65840" w:rsidRDefault="00D65840" w:rsidP="002B2ADA">
      <w:pPr>
        <w:jc w:val="left"/>
        <w:rPr>
          <w:sz w:val="32"/>
          <w:szCs w:val="32"/>
        </w:rPr>
      </w:pPr>
    </w:p>
    <w:p w14:paraId="1F3E866A" w14:textId="4C9C2C8A" w:rsidR="00D5472E" w:rsidRDefault="00D5472E" w:rsidP="002B2ADA">
      <w:pPr>
        <w:jc w:val="left"/>
        <w:rPr>
          <w:sz w:val="32"/>
          <w:szCs w:val="32"/>
        </w:rPr>
      </w:pPr>
    </w:p>
    <w:p w14:paraId="5EF90602" w14:textId="77777777" w:rsidR="006B33F7" w:rsidRDefault="006B33F7" w:rsidP="002B2ADA">
      <w:pPr>
        <w:jc w:val="left"/>
        <w:rPr>
          <w:sz w:val="32"/>
          <w:szCs w:val="32"/>
        </w:rPr>
      </w:pPr>
    </w:p>
    <w:p w14:paraId="4BF35D22" w14:textId="5E7D9FA2" w:rsidR="006B33F7" w:rsidRDefault="001B291D" w:rsidP="002B2ADA">
      <w:pPr>
        <w:jc w:val="left"/>
        <w:rPr>
          <w:sz w:val="32"/>
          <w:szCs w:val="32"/>
        </w:rPr>
      </w:pPr>
      <w:bookmarkStart w:id="10" w:name="_Hlk2579608"/>
      <w:r w:rsidRPr="001B291D">
        <w:rPr>
          <w:sz w:val="32"/>
          <w:szCs w:val="32"/>
        </w:rPr>
        <w:lastRenderedPageBreak/>
        <w:t xml:space="preserve">Входная дверь смонтирована с отклонением по вертикали до 30 мм </w:t>
      </w:r>
      <w:bookmarkEnd w:id="10"/>
      <w:r w:rsidRPr="001B291D">
        <w:rPr>
          <w:sz w:val="32"/>
          <w:szCs w:val="32"/>
        </w:rPr>
        <w:t xml:space="preserve">(расстояние от коробки до откоса по </w:t>
      </w:r>
      <w:r>
        <w:rPr>
          <w:sz w:val="32"/>
          <w:szCs w:val="32"/>
        </w:rPr>
        <w:t>верху</w:t>
      </w:r>
      <w:r w:rsidRPr="001B291D">
        <w:rPr>
          <w:sz w:val="32"/>
          <w:szCs w:val="32"/>
        </w:rPr>
        <w:t>)</w:t>
      </w:r>
    </w:p>
    <w:p w14:paraId="4DD73ABA" w14:textId="77777777" w:rsidR="006B33F7" w:rsidRDefault="006B33F7" w:rsidP="002B2ADA">
      <w:pPr>
        <w:jc w:val="left"/>
        <w:rPr>
          <w:sz w:val="32"/>
          <w:szCs w:val="32"/>
        </w:rPr>
      </w:pPr>
    </w:p>
    <w:p w14:paraId="4FCA3A31" w14:textId="46EFEF6A" w:rsidR="006B33F7" w:rsidRDefault="001B291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B56FEB5" wp14:editId="07DA30A8">
            <wp:extent cx="6210300" cy="8278495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59DA" w14:textId="77777777" w:rsidR="006B33F7" w:rsidRDefault="006B33F7" w:rsidP="002B2ADA">
      <w:pPr>
        <w:jc w:val="left"/>
        <w:rPr>
          <w:sz w:val="32"/>
          <w:szCs w:val="32"/>
        </w:rPr>
      </w:pPr>
    </w:p>
    <w:p w14:paraId="5A5A9927" w14:textId="1C025810" w:rsidR="00D85255" w:rsidRDefault="00C231FE" w:rsidP="002B2ADA">
      <w:pPr>
        <w:jc w:val="left"/>
        <w:rPr>
          <w:sz w:val="32"/>
          <w:szCs w:val="32"/>
        </w:rPr>
      </w:pPr>
      <w:r w:rsidRPr="00C231FE">
        <w:rPr>
          <w:sz w:val="32"/>
          <w:szCs w:val="32"/>
        </w:rPr>
        <w:lastRenderedPageBreak/>
        <w:t>Входная дверь смонтирована с отклонением по вертикали до 30 мм</w:t>
      </w:r>
    </w:p>
    <w:p w14:paraId="35D41A16" w14:textId="77777777" w:rsidR="00655A9D" w:rsidRDefault="00655A9D" w:rsidP="002B2ADA">
      <w:pPr>
        <w:jc w:val="left"/>
        <w:rPr>
          <w:sz w:val="32"/>
          <w:szCs w:val="32"/>
        </w:rPr>
      </w:pPr>
    </w:p>
    <w:p w14:paraId="60B25CE2" w14:textId="3A808AE9" w:rsidR="00D65840" w:rsidRDefault="00C231F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7980ED9" wp14:editId="35C6B582">
            <wp:extent cx="6210300" cy="8278495"/>
            <wp:effectExtent l="0" t="0" r="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C547" w14:textId="77777777" w:rsidR="006B33F7" w:rsidRDefault="006B33F7" w:rsidP="002B2ADA">
      <w:pPr>
        <w:jc w:val="left"/>
        <w:rPr>
          <w:sz w:val="32"/>
          <w:szCs w:val="32"/>
        </w:rPr>
      </w:pPr>
    </w:p>
    <w:p w14:paraId="40187912" w14:textId="77777777" w:rsidR="006B33F7" w:rsidRDefault="006B33F7" w:rsidP="002B2ADA">
      <w:pPr>
        <w:jc w:val="left"/>
        <w:rPr>
          <w:sz w:val="32"/>
          <w:szCs w:val="32"/>
        </w:rPr>
      </w:pPr>
    </w:p>
    <w:p w14:paraId="6BFB020D" w14:textId="1B6DD8B4" w:rsidR="006B33F7" w:rsidRDefault="00BC614F" w:rsidP="002B2ADA">
      <w:pPr>
        <w:jc w:val="left"/>
        <w:rPr>
          <w:sz w:val="32"/>
          <w:szCs w:val="32"/>
        </w:rPr>
      </w:pPr>
      <w:r w:rsidRPr="00BC614F">
        <w:rPr>
          <w:sz w:val="32"/>
          <w:szCs w:val="32"/>
        </w:rPr>
        <w:lastRenderedPageBreak/>
        <w:t>Оштукатуренные углы наружные на обеих сторонах (коридор прихожей) имеют волнообразные локальные отклонения по вертикали до 4-5 мм</w:t>
      </w:r>
    </w:p>
    <w:p w14:paraId="1268E3E6" w14:textId="7EAC175B" w:rsidR="00C231FE" w:rsidRDefault="00BC614F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93E80B8" wp14:editId="17BF01C0">
            <wp:extent cx="6210300" cy="8278495"/>
            <wp:effectExtent l="0" t="0" r="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7CEA" w14:textId="77777777" w:rsidR="006B33F7" w:rsidRDefault="006B33F7" w:rsidP="002B2ADA">
      <w:pPr>
        <w:jc w:val="left"/>
        <w:rPr>
          <w:sz w:val="32"/>
          <w:szCs w:val="32"/>
        </w:rPr>
      </w:pPr>
    </w:p>
    <w:p w14:paraId="0A88F6C7" w14:textId="699E0D03" w:rsidR="006B33F7" w:rsidRDefault="00DE2D2D" w:rsidP="002B2ADA">
      <w:pPr>
        <w:jc w:val="left"/>
        <w:rPr>
          <w:sz w:val="32"/>
          <w:szCs w:val="32"/>
        </w:rPr>
      </w:pPr>
      <w:r w:rsidRPr="00DE2D2D">
        <w:rPr>
          <w:sz w:val="32"/>
          <w:szCs w:val="32"/>
        </w:rPr>
        <w:lastRenderedPageBreak/>
        <w:t>Кабельная продукция уложена по полу и вплотную пересекает уложенную трассу теплоносителя к отопительным приборам</w:t>
      </w:r>
    </w:p>
    <w:p w14:paraId="395AE760" w14:textId="2FEB283D" w:rsidR="00CE0D9C" w:rsidRDefault="00CE0D9C" w:rsidP="002B2ADA">
      <w:pPr>
        <w:jc w:val="left"/>
        <w:rPr>
          <w:sz w:val="32"/>
          <w:szCs w:val="32"/>
        </w:rPr>
      </w:pPr>
    </w:p>
    <w:p w14:paraId="62D3A9D8" w14:textId="10CB140F" w:rsidR="00D65840" w:rsidRDefault="00DE2D2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D50C640" wp14:editId="0F2640C0">
            <wp:extent cx="6210300" cy="8278495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98DB" w14:textId="7B9E00C4" w:rsidR="006B33F7" w:rsidRDefault="006B33F7" w:rsidP="002B2ADA">
      <w:pPr>
        <w:jc w:val="left"/>
        <w:rPr>
          <w:sz w:val="32"/>
          <w:szCs w:val="32"/>
        </w:rPr>
      </w:pPr>
    </w:p>
    <w:p w14:paraId="77905F07" w14:textId="678512EA" w:rsidR="006B33F7" w:rsidRDefault="00DC1EF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</w:t>
      </w:r>
      <w:r w:rsidRPr="00DC1EF8">
        <w:rPr>
          <w:sz w:val="32"/>
          <w:szCs w:val="32"/>
        </w:rPr>
        <w:t>штукатуренный внутренний угол менее 90 градусов</w:t>
      </w:r>
    </w:p>
    <w:p w14:paraId="753E467D" w14:textId="5F9386DD" w:rsidR="00DC1EF8" w:rsidRDefault="00DC1EF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992D198" wp14:editId="6D112792">
            <wp:extent cx="6210300" cy="82784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EBE4" w14:textId="45527B58" w:rsidR="006B33F7" w:rsidRDefault="006B33F7" w:rsidP="002B2ADA">
      <w:pPr>
        <w:jc w:val="left"/>
        <w:rPr>
          <w:sz w:val="32"/>
          <w:szCs w:val="32"/>
        </w:rPr>
      </w:pPr>
    </w:p>
    <w:p w14:paraId="56A2C4B1" w14:textId="6B736807" w:rsidR="004E3ABC" w:rsidRDefault="004E3ABC" w:rsidP="002B2ADA">
      <w:pPr>
        <w:jc w:val="left"/>
      </w:pPr>
    </w:p>
    <w:p w14:paraId="10C7D301" w14:textId="77777777" w:rsidR="006B33F7" w:rsidRDefault="006B33F7" w:rsidP="002B2ADA">
      <w:pPr>
        <w:jc w:val="left"/>
      </w:pPr>
    </w:p>
    <w:p w14:paraId="77748CE1" w14:textId="679FC7B6" w:rsidR="006B33F7" w:rsidRPr="006A23C2" w:rsidRDefault="006A23C2" w:rsidP="002B2ADA">
      <w:pPr>
        <w:jc w:val="left"/>
        <w:rPr>
          <w:sz w:val="32"/>
          <w:szCs w:val="32"/>
        </w:rPr>
      </w:pPr>
      <w:r w:rsidRPr="006A23C2">
        <w:rPr>
          <w:sz w:val="32"/>
          <w:szCs w:val="32"/>
        </w:rPr>
        <w:lastRenderedPageBreak/>
        <w:t>В штукатурке стен не демонтированы штукатурные маяки</w:t>
      </w:r>
    </w:p>
    <w:p w14:paraId="31B33302" w14:textId="77777777" w:rsidR="006B33F7" w:rsidRDefault="006B33F7" w:rsidP="002B2ADA">
      <w:pPr>
        <w:jc w:val="left"/>
      </w:pPr>
    </w:p>
    <w:p w14:paraId="4201442F" w14:textId="1CD3ACC4" w:rsidR="006B33F7" w:rsidRDefault="00DC1EF8" w:rsidP="002B2ADA">
      <w:pPr>
        <w:jc w:val="left"/>
      </w:pPr>
      <w:r>
        <w:rPr>
          <w:noProof/>
        </w:rPr>
        <w:drawing>
          <wp:inline distT="0" distB="0" distL="0" distR="0" wp14:anchorId="7B1CC11E" wp14:editId="2237885F">
            <wp:extent cx="6210300" cy="8278495"/>
            <wp:effectExtent l="0" t="0" r="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7D7D" w14:textId="456AB367" w:rsidR="004F1161" w:rsidRDefault="004F1161" w:rsidP="002B2ADA">
      <w:pPr>
        <w:jc w:val="left"/>
      </w:pPr>
    </w:p>
    <w:p w14:paraId="3E480D6E" w14:textId="7AA27BDD" w:rsidR="004E3ABC" w:rsidRDefault="004E3ABC" w:rsidP="002B2ADA">
      <w:pPr>
        <w:jc w:val="left"/>
      </w:pPr>
    </w:p>
    <w:p w14:paraId="4676BA4E" w14:textId="4F97BB4C" w:rsidR="006B33F7" w:rsidRDefault="00F200F9" w:rsidP="002B2ADA">
      <w:pPr>
        <w:jc w:val="left"/>
      </w:pPr>
      <w:r w:rsidRPr="00F200F9">
        <w:lastRenderedPageBreak/>
        <w:t>В штукатурке выявлен участок (250 мм/250 мм) в многочисленных трещинах с раскрытием до 0,7мм</w:t>
      </w:r>
    </w:p>
    <w:p w14:paraId="59AD28E1" w14:textId="6F759323" w:rsidR="006B33F7" w:rsidRDefault="00F200F9" w:rsidP="002B2ADA">
      <w:pPr>
        <w:jc w:val="left"/>
      </w:pPr>
      <w:r>
        <w:rPr>
          <w:noProof/>
        </w:rPr>
        <w:drawing>
          <wp:inline distT="0" distB="0" distL="0" distR="0" wp14:anchorId="5DB0DA10" wp14:editId="2C519A16">
            <wp:extent cx="6210300" cy="8278495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4E7C" w14:textId="6093ED0C" w:rsidR="006B33F7" w:rsidRDefault="006B33F7" w:rsidP="002B2ADA">
      <w:pPr>
        <w:jc w:val="left"/>
      </w:pPr>
    </w:p>
    <w:p w14:paraId="1A2C8531" w14:textId="29714EC3" w:rsidR="008B5DE7" w:rsidRDefault="008B5DE7" w:rsidP="002B2ADA">
      <w:pPr>
        <w:jc w:val="left"/>
      </w:pPr>
    </w:p>
    <w:p w14:paraId="38FE632C" w14:textId="43C75F1E" w:rsidR="008B5DE7" w:rsidRPr="00F200F9" w:rsidRDefault="00F200F9" w:rsidP="002B2ADA">
      <w:pPr>
        <w:jc w:val="left"/>
        <w:rPr>
          <w:sz w:val="32"/>
          <w:szCs w:val="32"/>
        </w:rPr>
      </w:pPr>
      <w:r w:rsidRPr="00F200F9">
        <w:rPr>
          <w:sz w:val="32"/>
          <w:szCs w:val="32"/>
        </w:rPr>
        <w:lastRenderedPageBreak/>
        <w:t>Вентиляционные выводы 2шт (вытяжная вентиляция) на время строительно- монтажных работ не защищены (не закрыты) от попадания пыли и грязи</w:t>
      </w:r>
    </w:p>
    <w:p w14:paraId="09F6EF9C" w14:textId="2E560012" w:rsidR="004F1161" w:rsidRDefault="00F200F9" w:rsidP="002B2ADA">
      <w:pPr>
        <w:jc w:val="left"/>
      </w:pPr>
      <w:r>
        <w:rPr>
          <w:noProof/>
        </w:rPr>
        <w:drawing>
          <wp:inline distT="0" distB="0" distL="0" distR="0" wp14:anchorId="0305158A" wp14:editId="07E60D1D">
            <wp:extent cx="6210300" cy="8278495"/>
            <wp:effectExtent l="0" t="0" r="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4DBC" w14:textId="7F0C026E" w:rsidR="006B33F7" w:rsidRDefault="006B33F7" w:rsidP="002B2ADA">
      <w:pPr>
        <w:jc w:val="left"/>
      </w:pPr>
    </w:p>
    <w:p w14:paraId="0AC62DB3" w14:textId="69840125" w:rsidR="006B33F7" w:rsidRPr="004A43D4" w:rsidRDefault="004A43D4" w:rsidP="002B2ADA">
      <w:pPr>
        <w:jc w:val="left"/>
        <w:rPr>
          <w:sz w:val="32"/>
          <w:szCs w:val="32"/>
        </w:rPr>
      </w:pPr>
      <w:r w:rsidRPr="004A43D4">
        <w:rPr>
          <w:sz w:val="32"/>
          <w:szCs w:val="32"/>
        </w:rPr>
        <w:lastRenderedPageBreak/>
        <w:t>Подрядчиком выполнено горизонтальное штробление (длиной 1000 мм) несущей монолитной стены со вскрытием защитного слоя бетона до армокаркаса</w:t>
      </w:r>
    </w:p>
    <w:p w14:paraId="2FB917F3" w14:textId="6AD88770" w:rsidR="006B33F7" w:rsidRDefault="006B33F7" w:rsidP="002B2ADA">
      <w:pPr>
        <w:jc w:val="left"/>
      </w:pPr>
    </w:p>
    <w:p w14:paraId="0FD0BC71" w14:textId="5B490CCA" w:rsidR="006B33F7" w:rsidRDefault="004A43D4" w:rsidP="002B2ADA">
      <w:pPr>
        <w:jc w:val="left"/>
      </w:pPr>
      <w:r>
        <w:rPr>
          <w:noProof/>
        </w:rPr>
        <w:drawing>
          <wp:inline distT="0" distB="0" distL="0" distR="0" wp14:anchorId="17DEB790" wp14:editId="39F72D29">
            <wp:extent cx="6210300" cy="4658360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86DB" w14:textId="73F6435E" w:rsidR="006B33F7" w:rsidRDefault="006B33F7" w:rsidP="002B2ADA">
      <w:pPr>
        <w:jc w:val="left"/>
      </w:pPr>
    </w:p>
    <w:p w14:paraId="52402F5C" w14:textId="0572718B" w:rsidR="004F1161" w:rsidRDefault="004F1161" w:rsidP="002B2ADA">
      <w:pPr>
        <w:jc w:val="left"/>
      </w:pPr>
    </w:p>
    <w:p w14:paraId="77A2348F" w14:textId="15CB04E2" w:rsidR="00F2071D" w:rsidRDefault="00F2071D" w:rsidP="002B2ADA">
      <w:pPr>
        <w:jc w:val="left"/>
      </w:pPr>
    </w:p>
    <w:p w14:paraId="46966FCB" w14:textId="144BA015" w:rsidR="006B33F7" w:rsidRDefault="006B33F7" w:rsidP="002B2ADA">
      <w:pPr>
        <w:jc w:val="left"/>
      </w:pPr>
    </w:p>
    <w:p w14:paraId="3448F73C" w14:textId="6E4175B6" w:rsidR="006B33F7" w:rsidRDefault="006B33F7" w:rsidP="002B2ADA">
      <w:pPr>
        <w:jc w:val="left"/>
      </w:pPr>
    </w:p>
    <w:p w14:paraId="604DBACE" w14:textId="21045C0F" w:rsidR="006B33F7" w:rsidRDefault="006B33F7" w:rsidP="002B2ADA">
      <w:pPr>
        <w:jc w:val="left"/>
      </w:pPr>
    </w:p>
    <w:p w14:paraId="0C265956" w14:textId="288718E9" w:rsidR="00BE5F86" w:rsidRDefault="00BE5F86" w:rsidP="002B2ADA">
      <w:pPr>
        <w:jc w:val="left"/>
      </w:pPr>
    </w:p>
    <w:p w14:paraId="309D9221" w14:textId="5B852DE3" w:rsidR="008D26D1" w:rsidRDefault="008D26D1" w:rsidP="002B2ADA">
      <w:pPr>
        <w:jc w:val="left"/>
      </w:pPr>
    </w:p>
    <w:p w14:paraId="7106170E" w14:textId="77777777" w:rsidR="006B33F7" w:rsidRDefault="006B33F7" w:rsidP="002B2ADA">
      <w:pPr>
        <w:jc w:val="left"/>
      </w:pPr>
    </w:p>
    <w:p w14:paraId="111EA2E0" w14:textId="77777777" w:rsidR="006B33F7" w:rsidRDefault="006B33F7" w:rsidP="002B2ADA">
      <w:pPr>
        <w:jc w:val="left"/>
      </w:pPr>
    </w:p>
    <w:p w14:paraId="4972D80F" w14:textId="77777777" w:rsidR="006B33F7" w:rsidRDefault="006B33F7" w:rsidP="002B2ADA">
      <w:pPr>
        <w:jc w:val="left"/>
      </w:pPr>
    </w:p>
    <w:p w14:paraId="4EC75F20" w14:textId="61D36F12" w:rsidR="007F5816" w:rsidRDefault="007F5816" w:rsidP="002B2ADA">
      <w:pPr>
        <w:jc w:val="left"/>
      </w:pPr>
    </w:p>
    <w:p w14:paraId="60042C10" w14:textId="77777777" w:rsidR="006B33F7" w:rsidRDefault="006B33F7" w:rsidP="002B2ADA">
      <w:pPr>
        <w:jc w:val="left"/>
      </w:pPr>
    </w:p>
    <w:p w14:paraId="02589E7A" w14:textId="77777777" w:rsidR="006B33F7" w:rsidRDefault="006B33F7" w:rsidP="002B2ADA">
      <w:pPr>
        <w:jc w:val="left"/>
      </w:pPr>
    </w:p>
    <w:p w14:paraId="3527DDF0" w14:textId="77777777" w:rsidR="006B33F7" w:rsidRDefault="006B33F7" w:rsidP="002B2ADA">
      <w:pPr>
        <w:jc w:val="left"/>
      </w:pPr>
    </w:p>
    <w:p w14:paraId="498FE158" w14:textId="77777777" w:rsidR="006B33F7" w:rsidRDefault="006B33F7" w:rsidP="002B2ADA">
      <w:pPr>
        <w:jc w:val="left"/>
      </w:pPr>
    </w:p>
    <w:p w14:paraId="28F23D0F" w14:textId="77777777" w:rsidR="006B33F7" w:rsidRDefault="006B33F7" w:rsidP="002B2ADA">
      <w:pPr>
        <w:jc w:val="left"/>
      </w:pPr>
    </w:p>
    <w:p w14:paraId="28353FBA" w14:textId="6B714588" w:rsidR="006B33F7" w:rsidRPr="00B12F2D" w:rsidRDefault="00B12F2D" w:rsidP="002B2ADA">
      <w:pPr>
        <w:jc w:val="left"/>
        <w:rPr>
          <w:sz w:val="32"/>
          <w:szCs w:val="32"/>
        </w:rPr>
      </w:pPr>
      <w:r w:rsidRPr="00B12F2D">
        <w:rPr>
          <w:sz w:val="32"/>
          <w:szCs w:val="32"/>
        </w:rPr>
        <w:lastRenderedPageBreak/>
        <w:t>Нарушен защитный слой бетона несущей монолитной стены.</w:t>
      </w:r>
    </w:p>
    <w:p w14:paraId="3AF7C60C" w14:textId="0758E9DF" w:rsidR="00F730C3" w:rsidRDefault="00F730C3" w:rsidP="002B2ADA">
      <w:pPr>
        <w:jc w:val="left"/>
      </w:pPr>
    </w:p>
    <w:p w14:paraId="0169CD29" w14:textId="0D0BFB19" w:rsidR="008D26D1" w:rsidRDefault="00B12F2D" w:rsidP="002B2ADA">
      <w:pPr>
        <w:jc w:val="left"/>
      </w:pPr>
      <w:r>
        <w:rPr>
          <w:noProof/>
        </w:rPr>
        <w:drawing>
          <wp:inline distT="0" distB="0" distL="0" distR="0" wp14:anchorId="7F848E6F" wp14:editId="182E951E">
            <wp:extent cx="6210300" cy="4658360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3D0B" w14:textId="77777777" w:rsidR="006B33F7" w:rsidRDefault="006B33F7" w:rsidP="002B2ADA">
      <w:pPr>
        <w:jc w:val="left"/>
      </w:pPr>
    </w:p>
    <w:p w14:paraId="7E971C26" w14:textId="77777777" w:rsidR="006B33F7" w:rsidRDefault="006B33F7" w:rsidP="002B2ADA">
      <w:pPr>
        <w:jc w:val="left"/>
      </w:pPr>
    </w:p>
    <w:p w14:paraId="1160AFC9" w14:textId="77777777" w:rsidR="006B33F7" w:rsidRDefault="006B33F7" w:rsidP="002B2ADA">
      <w:pPr>
        <w:jc w:val="left"/>
      </w:pPr>
    </w:p>
    <w:p w14:paraId="502A90FC" w14:textId="2AA7EB02" w:rsidR="0005266B" w:rsidRDefault="0005266B" w:rsidP="002B2ADA">
      <w:pPr>
        <w:jc w:val="left"/>
      </w:pPr>
    </w:p>
    <w:p w14:paraId="0C090405" w14:textId="7910CBCD" w:rsidR="0005266B" w:rsidRDefault="0005266B" w:rsidP="002B2ADA">
      <w:pPr>
        <w:jc w:val="left"/>
      </w:pPr>
    </w:p>
    <w:p w14:paraId="53CD3007" w14:textId="321BF0F6" w:rsidR="00597480" w:rsidRDefault="00597480" w:rsidP="002B2ADA">
      <w:pPr>
        <w:jc w:val="left"/>
      </w:pPr>
    </w:p>
    <w:p w14:paraId="74CBE9B3" w14:textId="77777777" w:rsidR="006B33F7" w:rsidRDefault="006B33F7" w:rsidP="002B2ADA">
      <w:pPr>
        <w:jc w:val="left"/>
      </w:pPr>
    </w:p>
    <w:p w14:paraId="7640B526" w14:textId="77777777" w:rsidR="006B33F7" w:rsidRDefault="006B33F7" w:rsidP="002B2ADA">
      <w:pPr>
        <w:jc w:val="left"/>
      </w:pPr>
    </w:p>
    <w:p w14:paraId="5E9F1D79" w14:textId="77777777" w:rsidR="006B33F7" w:rsidRDefault="006B33F7" w:rsidP="002B2ADA">
      <w:pPr>
        <w:jc w:val="left"/>
      </w:pPr>
    </w:p>
    <w:p w14:paraId="764FE8E8" w14:textId="77777777" w:rsidR="006B33F7" w:rsidRDefault="006B33F7" w:rsidP="002B2ADA">
      <w:pPr>
        <w:jc w:val="left"/>
      </w:pPr>
    </w:p>
    <w:p w14:paraId="0B7D3AE8" w14:textId="77777777" w:rsidR="006B33F7" w:rsidRDefault="006B33F7" w:rsidP="002B2ADA">
      <w:pPr>
        <w:jc w:val="left"/>
      </w:pPr>
    </w:p>
    <w:p w14:paraId="46A9A3FA" w14:textId="77777777" w:rsidR="006B33F7" w:rsidRDefault="006B33F7" w:rsidP="002B2ADA">
      <w:pPr>
        <w:jc w:val="left"/>
      </w:pPr>
    </w:p>
    <w:p w14:paraId="480F0480" w14:textId="77777777" w:rsidR="006B33F7" w:rsidRDefault="006B33F7" w:rsidP="002B2ADA">
      <w:pPr>
        <w:jc w:val="left"/>
      </w:pPr>
    </w:p>
    <w:p w14:paraId="5C7169DD" w14:textId="77777777" w:rsidR="006B33F7" w:rsidRDefault="006B33F7" w:rsidP="002B2ADA">
      <w:pPr>
        <w:jc w:val="left"/>
      </w:pPr>
    </w:p>
    <w:p w14:paraId="74EE743E" w14:textId="77777777" w:rsidR="006B33F7" w:rsidRDefault="006B33F7" w:rsidP="002B2ADA">
      <w:pPr>
        <w:jc w:val="left"/>
      </w:pPr>
    </w:p>
    <w:p w14:paraId="01130243" w14:textId="146775BB" w:rsidR="001A5742" w:rsidRDefault="001A5742" w:rsidP="002B2ADA">
      <w:pPr>
        <w:jc w:val="left"/>
      </w:pPr>
    </w:p>
    <w:p w14:paraId="3C6ED3C5" w14:textId="77777777" w:rsidR="0005266B" w:rsidRDefault="0005266B" w:rsidP="002B2ADA">
      <w:pPr>
        <w:jc w:val="left"/>
      </w:pPr>
    </w:p>
    <w:p w14:paraId="74E17267" w14:textId="6B4B768B" w:rsidR="008B5DE7" w:rsidRDefault="008B5DE7" w:rsidP="002B2ADA">
      <w:pPr>
        <w:jc w:val="left"/>
      </w:pPr>
    </w:p>
    <w:p w14:paraId="490FA79C" w14:textId="789DE1E9" w:rsidR="006B33F7" w:rsidRDefault="006B33F7" w:rsidP="002B2ADA">
      <w:pPr>
        <w:jc w:val="left"/>
      </w:pPr>
    </w:p>
    <w:p w14:paraId="5BF0AA78" w14:textId="5804DC54" w:rsidR="006B33F7" w:rsidRPr="00E0089C" w:rsidRDefault="00E0089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Оконные переплеты и остекление загрязнены строительными смесями.</w:t>
      </w:r>
    </w:p>
    <w:p w14:paraId="763AB85F" w14:textId="39A0262F" w:rsidR="006D3638" w:rsidRDefault="006D3638" w:rsidP="002B2ADA">
      <w:pPr>
        <w:jc w:val="left"/>
      </w:pPr>
      <w:r>
        <w:rPr>
          <w:noProof/>
        </w:rPr>
        <w:drawing>
          <wp:inline distT="0" distB="0" distL="0" distR="0" wp14:anchorId="178230D4" wp14:editId="40C09569">
            <wp:extent cx="6210300" cy="8278495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C52B" w14:textId="78D8D5B7" w:rsidR="006B33F7" w:rsidRDefault="006B33F7" w:rsidP="002B2ADA">
      <w:pPr>
        <w:jc w:val="left"/>
      </w:pPr>
    </w:p>
    <w:p w14:paraId="318BB82E" w14:textId="77777777" w:rsidR="006B33F7" w:rsidRDefault="006B33F7" w:rsidP="002B2ADA">
      <w:pPr>
        <w:jc w:val="left"/>
      </w:pPr>
    </w:p>
    <w:p w14:paraId="07EECDDD" w14:textId="601C3CF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65E11FB4" w14:textId="04B2118E" w:rsidR="008B5DE7" w:rsidRDefault="008B5DE7" w:rsidP="002B2ADA">
      <w:pPr>
        <w:jc w:val="left"/>
      </w:pPr>
    </w:p>
    <w:p w14:paraId="088A3B19" w14:textId="3009EABD" w:rsidR="002C3254" w:rsidRDefault="002C3254" w:rsidP="002B2ADA">
      <w:pPr>
        <w:jc w:val="left"/>
      </w:pPr>
    </w:p>
    <w:p w14:paraId="077F274F" w14:textId="3413C297" w:rsidR="005D7CBA" w:rsidRDefault="005D7CBA" w:rsidP="002B2ADA">
      <w:pPr>
        <w:jc w:val="left"/>
      </w:pPr>
    </w:p>
    <w:p w14:paraId="751CD9DE" w14:textId="6EDF10A2" w:rsidR="005D7CBA" w:rsidRDefault="005D7CBA" w:rsidP="002B2ADA">
      <w:pPr>
        <w:jc w:val="left"/>
      </w:pPr>
    </w:p>
    <w:p w14:paraId="7E8E01C5" w14:textId="28E6EA90" w:rsidR="005D7CBA" w:rsidRDefault="005D7CBA" w:rsidP="002B2ADA">
      <w:pPr>
        <w:jc w:val="left"/>
      </w:pPr>
    </w:p>
    <w:p w14:paraId="3DC163DD" w14:textId="3F20EF0D" w:rsidR="005D7CBA" w:rsidRDefault="005D7CBA" w:rsidP="002B2ADA">
      <w:pPr>
        <w:jc w:val="left"/>
      </w:pPr>
    </w:p>
    <w:p w14:paraId="6D7F906C" w14:textId="51D4831B" w:rsidR="005D7CBA" w:rsidRDefault="005D7CBA" w:rsidP="002B2ADA">
      <w:pPr>
        <w:jc w:val="left"/>
      </w:pPr>
    </w:p>
    <w:p w14:paraId="60B69705" w14:textId="57CC9074" w:rsidR="005D7CBA" w:rsidRDefault="005D7CBA" w:rsidP="002B2ADA">
      <w:pPr>
        <w:jc w:val="left"/>
      </w:pPr>
    </w:p>
    <w:p w14:paraId="5DCE92B9" w14:textId="58DFA237" w:rsidR="005D7CBA" w:rsidRDefault="005D7CBA" w:rsidP="002B2ADA">
      <w:pPr>
        <w:jc w:val="left"/>
      </w:pPr>
    </w:p>
    <w:p w14:paraId="165EFE1C" w14:textId="554741C0" w:rsidR="005D7CBA" w:rsidRDefault="005D7CBA" w:rsidP="002B2ADA">
      <w:pPr>
        <w:jc w:val="left"/>
      </w:pPr>
    </w:p>
    <w:p w14:paraId="29B24AD4" w14:textId="37ED65F5" w:rsidR="005D7CBA" w:rsidRDefault="005D7CBA" w:rsidP="002B2ADA">
      <w:pPr>
        <w:jc w:val="left"/>
      </w:pPr>
    </w:p>
    <w:p w14:paraId="296D31A9" w14:textId="5D16E913" w:rsidR="005D7CBA" w:rsidRDefault="005D7CBA" w:rsidP="002B2ADA">
      <w:pPr>
        <w:jc w:val="left"/>
      </w:pPr>
    </w:p>
    <w:p w14:paraId="52F85F15" w14:textId="77777777" w:rsidR="005D7CBA" w:rsidRDefault="005D7CBA" w:rsidP="002B2ADA">
      <w:pPr>
        <w:jc w:val="left"/>
      </w:pPr>
    </w:p>
    <w:p w14:paraId="3A09E77A" w14:textId="69CEFE98" w:rsidR="002C3254" w:rsidRDefault="00354E9F" w:rsidP="002B2ADA">
      <w:pPr>
        <w:jc w:val="left"/>
      </w:pPr>
      <w:r>
        <w:t xml:space="preserve">  </w:t>
      </w:r>
    </w:p>
    <w:p w14:paraId="4F88E683" w14:textId="77777777" w:rsidR="00FA1F65" w:rsidRDefault="00FA1F65" w:rsidP="002B2ADA">
      <w:pPr>
        <w:jc w:val="left"/>
      </w:pPr>
    </w:p>
    <w:p w14:paraId="52001B69" w14:textId="3E582D3B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7CC08B69" w14:textId="57CC168F" w:rsidR="00FA1F65" w:rsidRDefault="00FA1F65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1D7127DF" w14:textId="77777777" w:rsidR="00FA1F65" w:rsidRDefault="00FA1F65" w:rsidP="002B2ADA">
      <w:pPr>
        <w:jc w:val="left"/>
      </w:pPr>
    </w:p>
    <w:p w14:paraId="2B6A909C" w14:textId="77777777" w:rsidR="004B3191" w:rsidRDefault="004B3191" w:rsidP="002B2ADA">
      <w:pPr>
        <w:jc w:val="left"/>
      </w:pPr>
    </w:p>
    <w:p w14:paraId="64008F0E" w14:textId="77777777" w:rsidR="00354E9F" w:rsidRDefault="00354E9F" w:rsidP="002B2ADA">
      <w:pPr>
        <w:jc w:val="left"/>
      </w:pPr>
    </w:p>
    <w:p w14:paraId="4A02DEF0" w14:textId="77777777" w:rsidR="00354E9F" w:rsidRDefault="00354E9F" w:rsidP="002B2ADA">
      <w:pPr>
        <w:jc w:val="left"/>
      </w:pPr>
    </w:p>
    <w:p w14:paraId="23A8A350" w14:textId="115E3419" w:rsidR="00354E9F" w:rsidRDefault="00354E9F" w:rsidP="002B2ADA">
      <w:pPr>
        <w:jc w:val="left"/>
      </w:pPr>
    </w:p>
    <w:p w14:paraId="3E7ED6B0" w14:textId="77777777" w:rsidR="00354E9F" w:rsidRDefault="00354E9F" w:rsidP="002B2ADA">
      <w:pPr>
        <w:jc w:val="left"/>
      </w:pPr>
    </w:p>
    <w:p w14:paraId="28B6D303" w14:textId="77777777" w:rsidR="00354E9F" w:rsidRDefault="00354E9F" w:rsidP="002B2ADA">
      <w:pPr>
        <w:jc w:val="left"/>
      </w:pPr>
    </w:p>
    <w:p w14:paraId="6B2BFF27" w14:textId="77777777" w:rsidR="00354E9F" w:rsidRDefault="00354E9F" w:rsidP="002B2ADA">
      <w:pPr>
        <w:jc w:val="left"/>
      </w:pPr>
    </w:p>
    <w:p w14:paraId="62622E6D" w14:textId="4D09A411" w:rsidR="00354E9F" w:rsidRDefault="009F7307" w:rsidP="002B2ADA">
      <w:pPr>
        <w:jc w:val="left"/>
      </w:pPr>
      <w:r>
        <w:t xml:space="preserve">  </w:t>
      </w:r>
    </w:p>
    <w:p w14:paraId="5BD110E7" w14:textId="77777777" w:rsidR="00354E9F" w:rsidRDefault="00354E9F" w:rsidP="002B2ADA">
      <w:pPr>
        <w:jc w:val="left"/>
      </w:pPr>
    </w:p>
    <w:p w14:paraId="698B922D" w14:textId="77777777" w:rsidR="00354E9F" w:rsidRDefault="00354E9F" w:rsidP="002B2ADA">
      <w:pPr>
        <w:jc w:val="left"/>
      </w:pPr>
    </w:p>
    <w:p w14:paraId="367A1F8D" w14:textId="77777777" w:rsidR="00354E9F" w:rsidRDefault="00354E9F" w:rsidP="002B2ADA">
      <w:pPr>
        <w:jc w:val="left"/>
      </w:pPr>
    </w:p>
    <w:p w14:paraId="109A070F" w14:textId="77777777" w:rsidR="00354E9F" w:rsidRDefault="00354E9F" w:rsidP="002B2ADA">
      <w:pPr>
        <w:jc w:val="left"/>
      </w:pPr>
    </w:p>
    <w:p w14:paraId="2048C2E9" w14:textId="05E7ED5B" w:rsidR="00354E9F" w:rsidRDefault="009F7307" w:rsidP="002B2ADA">
      <w:pPr>
        <w:jc w:val="left"/>
      </w:pPr>
      <w:r w:rsidRPr="009F7307">
        <w:t xml:space="preserve">. </w:t>
      </w:r>
    </w:p>
    <w:p w14:paraId="772BF9A0" w14:textId="0D0CE67F" w:rsidR="009F7307" w:rsidRDefault="009F7307" w:rsidP="002B2ADA">
      <w:pPr>
        <w:jc w:val="left"/>
      </w:pPr>
    </w:p>
    <w:p w14:paraId="5D9EE060" w14:textId="77777777" w:rsidR="00354E9F" w:rsidRDefault="00354E9F" w:rsidP="002B2ADA">
      <w:pPr>
        <w:jc w:val="left"/>
      </w:pPr>
    </w:p>
    <w:p w14:paraId="5866398B" w14:textId="42F34B69" w:rsidR="00A140AF" w:rsidRDefault="00A140AF" w:rsidP="002B2ADA">
      <w:pPr>
        <w:jc w:val="left"/>
      </w:pPr>
    </w:p>
    <w:p w14:paraId="44CB248A" w14:textId="77777777" w:rsidR="00354E9F" w:rsidRDefault="00354E9F" w:rsidP="002B2ADA">
      <w:pPr>
        <w:jc w:val="left"/>
      </w:pPr>
    </w:p>
    <w:p w14:paraId="50187881" w14:textId="77777777" w:rsidR="00354E9F" w:rsidRDefault="00354E9F" w:rsidP="002B2ADA">
      <w:pPr>
        <w:jc w:val="left"/>
      </w:pPr>
    </w:p>
    <w:p w14:paraId="56F8492F" w14:textId="0DFED889" w:rsidR="00A140AF" w:rsidRDefault="00A140AF" w:rsidP="002B2ADA">
      <w:pPr>
        <w:jc w:val="left"/>
      </w:pPr>
    </w:p>
    <w:p w14:paraId="75AA4A10" w14:textId="77777777" w:rsidR="00A140AF" w:rsidRDefault="00A140AF" w:rsidP="002B2ADA">
      <w:pPr>
        <w:jc w:val="left"/>
      </w:pPr>
    </w:p>
    <w:p w14:paraId="394E8D5B" w14:textId="77777777" w:rsidR="00A140AF" w:rsidRDefault="00A140AF" w:rsidP="002B2ADA">
      <w:pPr>
        <w:jc w:val="left"/>
      </w:pPr>
    </w:p>
    <w:p w14:paraId="23829729" w14:textId="2CF140C7" w:rsidR="00A140AF" w:rsidRDefault="00A140AF" w:rsidP="002B2ADA">
      <w:pPr>
        <w:jc w:val="left"/>
      </w:pPr>
    </w:p>
    <w:p w14:paraId="32D3007E" w14:textId="77777777" w:rsidR="00A140AF" w:rsidRDefault="00A140AF" w:rsidP="002B2ADA">
      <w:pPr>
        <w:jc w:val="left"/>
      </w:pPr>
    </w:p>
    <w:p w14:paraId="56F96A9F" w14:textId="77777777" w:rsidR="00A140AF" w:rsidRDefault="00A140AF" w:rsidP="002B2ADA">
      <w:pPr>
        <w:jc w:val="left"/>
      </w:pPr>
    </w:p>
    <w:p w14:paraId="6D5258E9" w14:textId="04C5C3BC" w:rsidR="0049181A" w:rsidRDefault="0049181A" w:rsidP="002B2ADA">
      <w:pPr>
        <w:jc w:val="left"/>
      </w:pPr>
    </w:p>
    <w:p w14:paraId="5BF9E9BD" w14:textId="77777777" w:rsidR="0049181A" w:rsidRDefault="0049181A" w:rsidP="002B2ADA">
      <w:pPr>
        <w:jc w:val="left"/>
      </w:pPr>
    </w:p>
    <w:p w14:paraId="2897221C" w14:textId="77777777" w:rsidR="0049181A" w:rsidRDefault="0049181A" w:rsidP="002B2ADA">
      <w:pPr>
        <w:jc w:val="left"/>
      </w:pPr>
    </w:p>
    <w:p w14:paraId="271A58EF" w14:textId="3E4ED8E0" w:rsidR="0049181A" w:rsidRPr="003F7B60" w:rsidRDefault="0049181A" w:rsidP="002B2ADA">
      <w:pPr>
        <w:jc w:val="left"/>
        <w:sectPr w:rsidR="0049181A" w:rsidRPr="003F7B60">
          <w:headerReference w:type="default" r:id="rId24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5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92331" w14:textId="77777777" w:rsidR="00BD3D11" w:rsidRDefault="00BD3D11">
      <w:r>
        <w:separator/>
      </w:r>
    </w:p>
  </w:endnote>
  <w:endnote w:type="continuationSeparator" w:id="0">
    <w:p w14:paraId="7214BBE7" w14:textId="77777777" w:rsidR="00BD3D11" w:rsidRDefault="00BD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AEE54" w14:textId="77777777" w:rsidR="00BD3D11" w:rsidRDefault="00BD3D11">
      <w:r>
        <w:separator/>
      </w:r>
    </w:p>
  </w:footnote>
  <w:footnote w:type="continuationSeparator" w:id="0">
    <w:p w14:paraId="0CC8F263" w14:textId="77777777" w:rsidR="00BD3D11" w:rsidRDefault="00BD3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3FEEF485" w:rsidR="00466CAE" w:rsidRDefault="008822DF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5B9D6315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1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2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466CAE" w:rsidRDefault="00466CAE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466CAE" w:rsidRDefault="00466CAE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4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466CAE" w:rsidRDefault="00466CAE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466CAE" w:rsidRDefault="00466CAE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7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466CAE" w:rsidRDefault="00466CAE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9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466CAE" w:rsidRDefault="00466CAE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1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466CAE" w:rsidRDefault="00466CAE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466CAE" w:rsidRDefault="00466CAE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4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466CAE" w:rsidRDefault="00466CAE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6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466CAE" w:rsidRDefault="00466CAE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7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8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2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32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33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466CAE" w:rsidRDefault="00466CAE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34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466CAE" w:rsidRDefault="00466CAE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122259E8" w:rsidR="00466CAE" w:rsidRPr="00ED151A" w:rsidRDefault="00466CAE">
                                <w:pPr>
                                  <w:pStyle w:val="a3"/>
                                  <w:spacing w:before="160"/>
                                  <w:rPr>
                                    <w:b/>
                                    <w:noProof w:val="0"/>
                                    <w:sz w:val="32"/>
                                  </w:rPr>
                                </w:pPr>
                                <w:r w:rsidRPr="00ED151A">
                                  <w:rPr>
                                    <w:b/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 w:rsidRPr="00ED151A">
                                  <w:rPr>
                                    <w:b/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36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37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38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466CAE" w:rsidRDefault="00466CAE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9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466CAE" w:rsidRDefault="00466CAE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0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466CAE" w:rsidRDefault="00466CAE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1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466CAE" w:rsidRDefault="00466CAE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2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466CAE" w:rsidRDefault="00466CAE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3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46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47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8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6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7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466CAE" w:rsidRDefault="00466CAE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2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32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" o:allowincell="f">
              <v:group id="Group 414" o:spid="_x0000_s10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group id="Group 415" o:spid="_x0000_s1034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14:paraId="7AC31BA2" w14:textId="77777777" w:rsidR="00466CAE" w:rsidRDefault="00466CAE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8mwQAAANsAAAAPAAAAZHJzL2Rvd25yZXYueG1sRE/bagIx&#10;EH0X/Icwhb7VbC0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IAGbyb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14:paraId="13AA642E" w14:textId="77777777" w:rsidR="00466CAE" w:rsidRDefault="00466CAE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466CAE" w:rsidRDefault="00466CAE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" strokeweight="2.25pt">
                    <v:textbox style="layout-flow:vertical;mso-layout-flow-alt:bottom-to-top" inset=".5mm,.3mm,.5mm,.3mm">
                      <w:txbxContent>
                        <w:p w14:paraId="7790E7F7" w14:textId="77777777" w:rsidR="00466CAE" w:rsidRDefault="00466CAE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" strokeweight="2.25pt">
                    <v:textbox style="layout-flow:vertical;mso-layout-flow-alt:bottom-to-top" inset=".5mm,.3mm,.5mm,.3mm">
                      <w:txbxContent>
                        <w:p w14:paraId="19B16018" w14:textId="77777777" w:rsidR="00466CAE" w:rsidRDefault="00466CAE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40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422" o:spid="_x0000_s1041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" strokeweight="2.25pt">
                    <v:textbox style="layout-flow:vertical;mso-layout-flow-alt:bottom-to-top" inset=".5mm,.3mm,.5mm,.3mm">
                      <w:txbxContent>
                        <w:p w14:paraId="1C15E435" w14:textId="77777777" w:rsidR="00466CAE" w:rsidRDefault="00466CAE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4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5841A48A" w14:textId="77777777" w:rsidR="00466CAE" w:rsidRDefault="00466CAE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4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466CAE" w:rsidRDefault="00466CAE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4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466CAE" w:rsidRDefault="00466CAE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4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4B7FB924" w14:textId="77777777" w:rsidR="00466CAE" w:rsidRDefault="00466CAE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6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" strokeweight="2.25pt"/>
              <v:group id="Group 428" o:spid="_x0000_s1047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rect id="Rectangle 429" o:spid="_x0000_s1048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" strokeweight="2.25pt"/>
                <v:group id="Group 430" o:spid="_x0000_s104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431" o:spid="_x0000_s105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Text Box 432" o:spid="_x0000_s1051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466CAE" w:rsidRDefault="00466CAE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52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466CAE" w:rsidRDefault="00466CAE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53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ze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qyR/j9En+A3P0AAAD//wMAUEsBAi0AFAAGAAgAAAAhANvh9svuAAAAhQEAABMAAAAAAAAAAAAA&#10;AAAAAAAAAFtDb250ZW50X1R5cGVzXS54bWxQSwECLQAUAAYACAAAACEAWvQsW78AAAAVAQAACwAA&#10;AAAAAAAAAAAAAAAfAQAAX3JlbHMvLnJlbHNQSwECLQAUAAYACAAAACEAXiN83sMAAADbAAAADwAA&#10;AAAAAAAAAAAAAAAHAgAAZHJzL2Rvd25yZXYueG1sUEsFBgAAAAADAAMAtwAAAPcCAAAAAA==&#10;" strokeweight="2.25pt">
                    <v:textbox inset=".5mm,.3mm,.5mm,.3mm">
                      <w:txbxContent>
                        <w:p w14:paraId="1F2D1BC3" w14:textId="122259E8" w:rsidR="00466CAE" w:rsidRPr="00ED151A" w:rsidRDefault="00466CAE">
                          <w:pPr>
                            <w:pStyle w:val="a3"/>
                            <w:spacing w:before="160"/>
                            <w:rPr>
                              <w:b/>
                              <w:noProof w:val="0"/>
                              <w:sz w:val="32"/>
                            </w:rPr>
                          </w:pPr>
                          <w:r w:rsidRPr="00ED151A">
                            <w:rPr>
                              <w:b/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 w:rsidRPr="00ED151A">
                            <w:rPr>
                              <w:b/>
                              <w:noProof w:val="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435" o:spid="_x0000_s1054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436" o:spid="_x0000_s1055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Text Box 437" o:spid="_x0000_s1056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" strokeweight="2.25pt">
                        <v:textbox inset=".5mm,.3mm,.5mm,.3mm">
                          <w:txbxContent>
                            <w:p w14:paraId="1FBD5834" w14:textId="77777777" w:rsidR="00466CAE" w:rsidRDefault="00466CAE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7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466CAE" w:rsidRDefault="00466CAE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8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w7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uD5+iT9Aru8AAAD//wMAUEsBAi0AFAAGAAgAAAAhANvh9svuAAAAhQEAABMAAAAAAAAAAAAAAAAA&#10;AAAAAFtDb250ZW50X1R5cGVzXS54bWxQSwECLQAUAAYACAAAACEAWvQsW78AAAAVAQAACwAAAAAA&#10;AAAAAAAAAAAfAQAAX3JlbHMvLnJlbHNQSwECLQAUAAYACAAAACEAFlKsO8AAAADbAAAADwAAAAAA&#10;AAAAAAAAAAAHAgAAZHJzL2Rvd25yZXYueG1sUEsFBgAAAAADAAMAtwAAAPQCAAAAAA==&#10;" strokeweight="2.25pt">
                        <v:textbox inset=".5mm,.3mm,.5mm,.3mm">
                          <w:txbxContent>
                            <w:p w14:paraId="39DCE663" w14:textId="77777777" w:rsidR="00466CAE" w:rsidRDefault="00466CAE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9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mgwwAAANsAAAAPAAAAZHJzL2Rvd25yZXYueG1sRI9Ba8JA&#10;FITvgv9heUJvujEp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eR4JoMMAAADbAAAADwAA&#10;AAAAAAAAAAAAAAAHAgAAZHJzL2Rvd25yZXYueG1sUEsFBgAAAAADAAMAtwAAAPcCAAAAAA==&#10;" strokeweight="2.25pt">
                        <v:textbox inset=".5mm,.3mm,.5mm,.3mm">
                          <w:txbxContent>
                            <w:p w14:paraId="2C95AEFA" w14:textId="77777777" w:rsidR="00466CAE" w:rsidRDefault="00466CAE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60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fXwwAAANsAAAAPAAAAZHJzL2Rvd25yZXYueG1sRI9Ba8JA&#10;FITvBf/D8gRvzaaxmJ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icyX18MAAADbAAAADwAA&#10;AAAAAAAAAAAAAAAHAgAAZHJzL2Rvd25yZXYueG1sUEsFBgAAAAADAAMAtwAAAPcCAAAAAA==&#10;" strokeweight="2.25pt">
                        <v:textbox inset=".5mm,.3mm,.5mm,.3mm">
                          <w:txbxContent>
                            <w:p w14:paraId="48405EF7" w14:textId="77777777" w:rsidR="00466CAE" w:rsidRDefault="00466CAE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6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443" o:spid="_x0000_s1062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group id="Group 444" o:spid="_x0000_s1063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shape id="Text Box 445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4440123F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1348B012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5AC53B58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3727F175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12C20B97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<v:shape id="Text Box 451" o:spid="_x0000_s107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9929683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7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503274EC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7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7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7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466CAE" w:rsidRDefault="00466CAE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75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" strokeweight="2.25pt"/>
                      <v:line id="Line 457" o:spid="_x0000_s1076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" strokeweight="2.25pt"/>
                      <v:line id="Line 458" o:spid="_x0000_s1077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" strokeweight="2.25pt"/>
                      <v:line id="Line 459" o:spid="_x0000_s1078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" strokeweight="2.25pt"/>
                      <v:line id="Line 460" o:spid="_x0000_s1079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" strokeweight="2.25pt"/>
                      <v:line id="Line 461" o:spid="_x0000_s1080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466CAE" w:rsidRDefault="00466CA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071EC"/>
    <w:multiLevelType w:val="hybridMultilevel"/>
    <w:tmpl w:val="DB6A1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3610"/>
    <w:rsid w:val="0001142D"/>
    <w:rsid w:val="00013863"/>
    <w:rsid w:val="000149D3"/>
    <w:rsid w:val="00022B29"/>
    <w:rsid w:val="00022FA7"/>
    <w:rsid w:val="00026D6B"/>
    <w:rsid w:val="000301FC"/>
    <w:rsid w:val="00031DD4"/>
    <w:rsid w:val="00034843"/>
    <w:rsid w:val="000375E1"/>
    <w:rsid w:val="000418E9"/>
    <w:rsid w:val="0004480D"/>
    <w:rsid w:val="00045735"/>
    <w:rsid w:val="00051898"/>
    <w:rsid w:val="0005266B"/>
    <w:rsid w:val="00055223"/>
    <w:rsid w:val="00061484"/>
    <w:rsid w:val="00064C90"/>
    <w:rsid w:val="00066EAD"/>
    <w:rsid w:val="000700A6"/>
    <w:rsid w:val="00083926"/>
    <w:rsid w:val="000908E8"/>
    <w:rsid w:val="000911AB"/>
    <w:rsid w:val="00094A69"/>
    <w:rsid w:val="00097093"/>
    <w:rsid w:val="0009757E"/>
    <w:rsid w:val="000A560A"/>
    <w:rsid w:val="000B0871"/>
    <w:rsid w:val="000C0AF2"/>
    <w:rsid w:val="000C7694"/>
    <w:rsid w:val="000C7A9E"/>
    <w:rsid w:val="000D0F8A"/>
    <w:rsid w:val="000D0FD0"/>
    <w:rsid w:val="000D29C3"/>
    <w:rsid w:val="000D75DE"/>
    <w:rsid w:val="000E5EDB"/>
    <w:rsid w:val="000E6797"/>
    <w:rsid w:val="000E6B5B"/>
    <w:rsid w:val="000F7B34"/>
    <w:rsid w:val="001062D2"/>
    <w:rsid w:val="00107790"/>
    <w:rsid w:val="0011078E"/>
    <w:rsid w:val="00120883"/>
    <w:rsid w:val="00121C5B"/>
    <w:rsid w:val="0012220C"/>
    <w:rsid w:val="0013187C"/>
    <w:rsid w:val="00136917"/>
    <w:rsid w:val="001404F9"/>
    <w:rsid w:val="00141242"/>
    <w:rsid w:val="00147395"/>
    <w:rsid w:val="0015498E"/>
    <w:rsid w:val="00155534"/>
    <w:rsid w:val="00156668"/>
    <w:rsid w:val="0016016F"/>
    <w:rsid w:val="00170AD5"/>
    <w:rsid w:val="00171AB1"/>
    <w:rsid w:val="00171D2F"/>
    <w:rsid w:val="0017223A"/>
    <w:rsid w:val="00172E0B"/>
    <w:rsid w:val="001811C6"/>
    <w:rsid w:val="0018198B"/>
    <w:rsid w:val="00190E60"/>
    <w:rsid w:val="001A2692"/>
    <w:rsid w:val="001A5742"/>
    <w:rsid w:val="001B1F93"/>
    <w:rsid w:val="001B291D"/>
    <w:rsid w:val="001B6E94"/>
    <w:rsid w:val="001D3E4C"/>
    <w:rsid w:val="001D4774"/>
    <w:rsid w:val="001E0348"/>
    <w:rsid w:val="001E1560"/>
    <w:rsid w:val="001E403F"/>
    <w:rsid w:val="001E5130"/>
    <w:rsid w:val="001F3309"/>
    <w:rsid w:val="00201F9D"/>
    <w:rsid w:val="00206C15"/>
    <w:rsid w:val="00210654"/>
    <w:rsid w:val="00211256"/>
    <w:rsid w:val="002136C3"/>
    <w:rsid w:val="0022270E"/>
    <w:rsid w:val="002237B0"/>
    <w:rsid w:val="0022528E"/>
    <w:rsid w:val="00234BDE"/>
    <w:rsid w:val="00237443"/>
    <w:rsid w:val="00241D15"/>
    <w:rsid w:val="00241D1B"/>
    <w:rsid w:val="00252383"/>
    <w:rsid w:val="00254442"/>
    <w:rsid w:val="00255DF9"/>
    <w:rsid w:val="002566C9"/>
    <w:rsid w:val="00264A00"/>
    <w:rsid w:val="002653EA"/>
    <w:rsid w:val="00275DCC"/>
    <w:rsid w:val="00277CCD"/>
    <w:rsid w:val="002831FA"/>
    <w:rsid w:val="002838DB"/>
    <w:rsid w:val="0029407B"/>
    <w:rsid w:val="002A2F42"/>
    <w:rsid w:val="002A51E1"/>
    <w:rsid w:val="002A7B63"/>
    <w:rsid w:val="002B1F63"/>
    <w:rsid w:val="002B2ADA"/>
    <w:rsid w:val="002C0C68"/>
    <w:rsid w:val="002C0ED7"/>
    <w:rsid w:val="002C3254"/>
    <w:rsid w:val="002C484B"/>
    <w:rsid w:val="002C527C"/>
    <w:rsid w:val="002D02AC"/>
    <w:rsid w:val="002D36B9"/>
    <w:rsid w:val="002D42F5"/>
    <w:rsid w:val="002D732E"/>
    <w:rsid w:val="002D73A1"/>
    <w:rsid w:val="002E2AC6"/>
    <w:rsid w:val="002E61C5"/>
    <w:rsid w:val="002F2CA7"/>
    <w:rsid w:val="00303761"/>
    <w:rsid w:val="0030744C"/>
    <w:rsid w:val="0031725A"/>
    <w:rsid w:val="00317ACD"/>
    <w:rsid w:val="00325625"/>
    <w:rsid w:val="00325E9B"/>
    <w:rsid w:val="00330CE7"/>
    <w:rsid w:val="003326F6"/>
    <w:rsid w:val="0033543F"/>
    <w:rsid w:val="003361BA"/>
    <w:rsid w:val="00341212"/>
    <w:rsid w:val="0034170E"/>
    <w:rsid w:val="00341D68"/>
    <w:rsid w:val="003530E6"/>
    <w:rsid w:val="00354E9F"/>
    <w:rsid w:val="00362622"/>
    <w:rsid w:val="00363913"/>
    <w:rsid w:val="00364023"/>
    <w:rsid w:val="00366C03"/>
    <w:rsid w:val="00380BC8"/>
    <w:rsid w:val="003851D5"/>
    <w:rsid w:val="003903E6"/>
    <w:rsid w:val="00391ED6"/>
    <w:rsid w:val="00395200"/>
    <w:rsid w:val="00397823"/>
    <w:rsid w:val="003A6306"/>
    <w:rsid w:val="003B68F6"/>
    <w:rsid w:val="003C2E52"/>
    <w:rsid w:val="003C2FAC"/>
    <w:rsid w:val="003C3699"/>
    <w:rsid w:val="003C43C9"/>
    <w:rsid w:val="003C53FE"/>
    <w:rsid w:val="003D0057"/>
    <w:rsid w:val="003D35CC"/>
    <w:rsid w:val="003E340E"/>
    <w:rsid w:val="003E4340"/>
    <w:rsid w:val="003E5F6B"/>
    <w:rsid w:val="003F3FFB"/>
    <w:rsid w:val="003F6B86"/>
    <w:rsid w:val="003F7B60"/>
    <w:rsid w:val="0041767D"/>
    <w:rsid w:val="00421026"/>
    <w:rsid w:val="0044019E"/>
    <w:rsid w:val="00441A3B"/>
    <w:rsid w:val="0044421D"/>
    <w:rsid w:val="0044463B"/>
    <w:rsid w:val="004474BF"/>
    <w:rsid w:val="00451BF3"/>
    <w:rsid w:val="00453ACC"/>
    <w:rsid w:val="00463082"/>
    <w:rsid w:val="00466CAE"/>
    <w:rsid w:val="00471B84"/>
    <w:rsid w:val="00472E31"/>
    <w:rsid w:val="004766C3"/>
    <w:rsid w:val="00480901"/>
    <w:rsid w:val="00482CF1"/>
    <w:rsid w:val="00485939"/>
    <w:rsid w:val="0049181A"/>
    <w:rsid w:val="00496F96"/>
    <w:rsid w:val="004A1E0F"/>
    <w:rsid w:val="004A2CC6"/>
    <w:rsid w:val="004A43D4"/>
    <w:rsid w:val="004A602A"/>
    <w:rsid w:val="004A6C7B"/>
    <w:rsid w:val="004B0658"/>
    <w:rsid w:val="004B3191"/>
    <w:rsid w:val="004C2086"/>
    <w:rsid w:val="004C223E"/>
    <w:rsid w:val="004D50BC"/>
    <w:rsid w:val="004E153B"/>
    <w:rsid w:val="004E3ABC"/>
    <w:rsid w:val="004F1161"/>
    <w:rsid w:val="004F27A4"/>
    <w:rsid w:val="004F372C"/>
    <w:rsid w:val="004F38B4"/>
    <w:rsid w:val="004F39A6"/>
    <w:rsid w:val="004F4948"/>
    <w:rsid w:val="00502951"/>
    <w:rsid w:val="00505115"/>
    <w:rsid w:val="005103CF"/>
    <w:rsid w:val="00514078"/>
    <w:rsid w:val="00517A92"/>
    <w:rsid w:val="00526E98"/>
    <w:rsid w:val="00541A5C"/>
    <w:rsid w:val="00542D2F"/>
    <w:rsid w:val="00543CB6"/>
    <w:rsid w:val="00547FF9"/>
    <w:rsid w:val="00550CF3"/>
    <w:rsid w:val="00555436"/>
    <w:rsid w:val="005701CB"/>
    <w:rsid w:val="00571B7D"/>
    <w:rsid w:val="005721B8"/>
    <w:rsid w:val="005755CD"/>
    <w:rsid w:val="00576803"/>
    <w:rsid w:val="00583434"/>
    <w:rsid w:val="00584098"/>
    <w:rsid w:val="00584ADB"/>
    <w:rsid w:val="00584C28"/>
    <w:rsid w:val="00590E1B"/>
    <w:rsid w:val="00593E97"/>
    <w:rsid w:val="00597480"/>
    <w:rsid w:val="005A37FC"/>
    <w:rsid w:val="005A6120"/>
    <w:rsid w:val="005A756F"/>
    <w:rsid w:val="005B184C"/>
    <w:rsid w:val="005B64C0"/>
    <w:rsid w:val="005C548B"/>
    <w:rsid w:val="005D50FA"/>
    <w:rsid w:val="005D7B15"/>
    <w:rsid w:val="005D7CBA"/>
    <w:rsid w:val="005E2182"/>
    <w:rsid w:val="005E255E"/>
    <w:rsid w:val="005E663A"/>
    <w:rsid w:val="005F1FC2"/>
    <w:rsid w:val="005F388B"/>
    <w:rsid w:val="005F603A"/>
    <w:rsid w:val="00606859"/>
    <w:rsid w:val="0060762B"/>
    <w:rsid w:val="00617B15"/>
    <w:rsid w:val="00621F16"/>
    <w:rsid w:val="00623899"/>
    <w:rsid w:val="00624138"/>
    <w:rsid w:val="006316B7"/>
    <w:rsid w:val="006350A0"/>
    <w:rsid w:val="006359D8"/>
    <w:rsid w:val="00636E40"/>
    <w:rsid w:val="00637936"/>
    <w:rsid w:val="00640F3B"/>
    <w:rsid w:val="006413BF"/>
    <w:rsid w:val="00645744"/>
    <w:rsid w:val="00650761"/>
    <w:rsid w:val="00650E2E"/>
    <w:rsid w:val="0065193D"/>
    <w:rsid w:val="00653A1D"/>
    <w:rsid w:val="006558F1"/>
    <w:rsid w:val="00655A9D"/>
    <w:rsid w:val="00660C46"/>
    <w:rsid w:val="00661F59"/>
    <w:rsid w:val="00665E77"/>
    <w:rsid w:val="006672CB"/>
    <w:rsid w:val="00667F31"/>
    <w:rsid w:val="00672287"/>
    <w:rsid w:val="00680813"/>
    <w:rsid w:val="006840B8"/>
    <w:rsid w:val="00696024"/>
    <w:rsid w:val="006A23C2"/>
    <w:rsid w:val="006A7F9E"/>
    <w:rsid w:val="006B33F7"/>
    <w:rsid w:val="006B5E9C"/>
    <w:rsid w:val="006B636D"/>
    <w:rsid w:val="006B733A"/>
    <w:rsid w:val="006C1867"/>
    <w:rsid w:val="006C2A48"/>
    <w:rsid w:val="006D1AC2"/>
    <w:rsid w:val="006D3638"/>
    <w:rsid w:val="006E0643"/>
    <w:rsid w:val="006F40DB"/>
    <w:rsid w:val="006F5B6D"/>
    <w:rsid w:val="006F78F9"/>
    <w:rsid w:val="007025B7"/>
    <w:rsid w:val="007029DD"/>
    <w:rsid w:val="0070300A"/>
    <w:rsid w:val="007152F0"/>
    <w:rsid w:val="00733BB3"/>
    <w:rsid w:val="0073735D"/>
    <w:rsid w:val="00737E9A"/>
    <w:rsid w:val="00742754"/>
    <w:rsid w:val="00742A7F"/>
    <w:rsid w:val="00745042"/>
    <w:rsid w:val="007545AA"/>
    <w:rsid w:val="00771976"/>
    <w:rsid w:val="00772AD1"/>
    <w:rsid w:val="007A4024"/>
    <w:rsid w:val="007B6A9C"/>
    <w:rsid w:val="007C2155"/>
    <w:rsid w:val="007C2E17"/>
    <w:rsid w:val="007C5DFC"/>
    <w:rsid w:val="007C7DB7"/>
    <w:rsid w:val="007D0E9D"/>
    <w:rsid w:val="007D128A"/>
    <w:rsid w:val="007D1643"/>
    <w:rsid w:val="007D2019"/>
    <w:rsid w:val="007D64A9"/>
    <w:rsid w:val="007E32E2"/>
    <w:rsid w:val="007E3FAC"/>
    <w:rsid w:val="007E7286"/>
    <w:rsid w:val="007F2F91"/>
    <w:rsid w:val="007F3811"/>
    <w:rsid w:val="007F5816"/>
    <w:rsid w:val="007F7245"/>
    <w:rsid w:val="00801531"/>
    <w:rsid w:val="00804A81"/>
    <w:rsid w:val="00811F2C"/>
    <w:rsid w:val="0081477B"/>
    <w:rsid w:val="00814B04"/>
    <w:rsid w:val="008172CA"/>
    <w:rsid w:val="008232A1"/>
    <w:rsid w:val="00836313"/>
    <w:rsid w:val="00842CCF"/>
    <w:rsid w:val="0085277B"/>
    <w:rsid w:val="0085454C"/>
    <w:rsid w:val="008649B2"/>
    <w:rsid w:val="008720BB"/>
    <w:rsid w:val="008822DF"/>
    <w:rsid w:val="0088313F"/>
    <w:rsid w:val="008919AA"/>
    <w:rsid w:val="0089243D"/>
    <w:rsid w:val="008A2E82"/>
    <w:rsid w:val="008A3F1B"/>
    <w:rsid w:val="008B5DE7"/>
    <w:rsid w:val="008C4DAA"/>
    <w:rsid w:val="008D26D1"/>
    <w:rsid w:val="008D44EF"/>
    <w:rsid w:val="008D663E"/>
    <w:rsid w:val="008E4E2F"/>
    <w:rsid w:val="008F19B2"/>
    <w:rsid w:val="008F1CE9"/>
    <w:rsid w:val="008F38E8"/>
    <w:rsid w:val="008F5A9E"/>
    <w:rsid w:val="008F66DD"/>
    <w:rsid w:val="00900DB8"/>
    <w:rsid w:val="00901954"/>
    <w:rsid w:val="00902B75"/>
    <w:rsid w:val="009041FE"/>
    <w:rsid w:val="0090483F"/>
    <w:rsid w:val="00906D67"/>
    <w:rsid w:val="00914151"/>
    <w:rsid w:val="00924DF7"/>
    <w:rsid w:val="00932B9F"/>
    <w:rsid w:val="00941368"/>
    <w:rsid w:val="0094654C"/>
    <w:rsid w:val="00950D72"/>
    <w:rsid w:val="00952451"/>
    <w:rsid w:val="00952EAD"/>
    <w:rsid w:val="00961825"/>
    <w:rsid w:val="00982424"/>
    <w:rsid w:val="009900FB"/>
    <w:rsid w:val="00996F32"/>
    <w:rsid w:val="009A601B"/>
    <w:rsid w:val="009B07E5"/>
    <w:rsid w:val="009B0E0C"/>
    <w:rsid w:val="009C0189"/>
    <w:rsid w:val="009C24BD"/>
    <w:rsid w:val="009D008E"/>
    <w:rsid w:val="009D16AC"/>
    <w:rsid w:val="009D5E83"/>
    <w:rsid w:val="009D6C6D"/>
    <w:rsid w:val="009E4DEA"/>
    <w:rsid w:val="009E54F1"/>
    <w:rsid w:val="009E77CD"/>
    <w:rsid w:val="009F4F89"/>
    <w:rsid w:val="009F5716"/>
    <w:rsid w:val="009F7307"/>
    <w:rsid w:val="00A0006C"/>
    <w:rsid w:val="00A03E18"/>
    <w:rsid w:val="00A04262"/>
    <w:rsid w:val="00A04B58"/>
    <w:rsid w:val="00A05211"/>
    <w:rsid w:val="00A140AF"/>
    <w:rsid w:val="00A1667B"/>
    <w:rsid w:val="00A17447"/>
    <w:rsid w:val="00A20943"/>
    <w:rsid w:val="00A37376"/>
    <w:rsid w:val="00A42FA9"/>
    <w:rsid w:val="00A436F3"/>
    <w:rsid w:val="00A47C2B"/>
    <w:rsid w:val="00A60D12"/>
    <w:rsid w:val="00A60E82"/>
    <w:rsid w:val="00A72CB2"/>
    <w:rsid w:val="00A74A47"/>
    <w:rsid w:val="00A75274"/>
    <w:rsid w:val="00A8062E"/>
    <w:rsid w:val="00A80838"/>
    <w:rsid w:val="00A83602"/>
    <w:rsid w:val="00A919C9"/>
    <w:rsid w:val="00A9378F"/>
    <w:rsid w:val="00A944EF"/>
    <w:rsid w:val="00A97E27"/>
    <w:rsid w:val="00AA18A3"/>
    <w:rsid w:val="00AB689B"/>
    <w:rsid w:val="00AB7889"/>
    <w:rsid w:val="00AB7DE9"/>
    <w:rsid w:val="00AD07C6"/>
    <w:rsid w:val="00AD3435"/>
    <w:rsid w:val="00AD5CEA"/>
    <w:rsid w:val="00AD6CA3"/>
    <w:rsid w:val="00AF25FE"/>
    <w:rsid w:val="00AF2FD6"/>
    <w:rsid w:val="00AF7EE8"/>
    <w:rsid w:val="00B02DD1"/>
    <w:rsid w:val="00B12F2D"/>
    <w:rsid w:val="00B15E23"/>
    <w:rsid w:val="00B16652"/>
    <w:rsid w:val="00B22306"/>
    <w:rsid w:val="00B228C3"/>
    <w:rsid w:val="00B23B62"/>
    <w:rsid w:val="00B2619E"/>
    <w:rsid w:val="00B26AD1"/>
    <w:rsid w:val="00B27F01"/>
    <w:rsid w:val="00B32B61"/>
    <w:rsid w:val="00B36E2E"/>
    <w:rsid w:val="00B37232"/>
    <w:rsid w:val="00B404D9"/>
    <w:rsid w:val="00B50DEF"/>
    <w:rsid w:val="00B57070"/>
    <w:rsid w:val="00B623B3"/>
    <w:rsid w:val="00B9501D"/>
    <w:rsid w:val="00BA14E2"/>
    <w:rsid w:val="00BA2056"/>
    <w:rsid w:val="00BA5D2D"/>
    <w:rsid w:val="00BB414C"/>
    <w:rsid w:val="00BB6E68"/>
    <w:rsid w:val="00BC1AE2"/>
    <w:rsid w:val="00BC48A7"/>
    <w:rsid w:val="00BC614F"/>
    <w:rsid w:val="00BC7222"/>
    <w:rsid w:val="00BD1482"/>
    <w:rsid w:val="00BD2496"/>
    <w:rsid w:val="00BD3D11"/>
    <w:rsid w:val="00BD4029"/>
    <w:rsid w:val="00BD5C69"/>
    <w:rsid w:val="00BE1A1B"/>
    <w:rsid w:val="00BE25FF"/>
    <w:rsid w:val="00BE5F86"/>
    <w:rsid w:val="00BF38BB"/>
    <w:rsid w:val="00BF779F"/>
    <w:rsid w:val="00C0168B"/>
    <w:rsid w:val="00C055CA"/>
    <w:rsid w:val="00C05E75"/>
    <w:rsid w:val="00C12D04"/>
    <w:rsid w:val="00C17296"/>
    <w:rsid w:val="00C22CDC"/>
    <w:rsid w:val="00C231FE"/>
    <w:rsid w:val="00C318E9"/>
    <w:rsid w:val="00C36EF2"/>
    <w:rsid w:val="00C37488"/>
    <w:rsid w:val="00C3798F"/>
    <w:rsid w:val="00C52DEE"/>
    <w:rsid w:val="00C546FF"/>
    <w:rsid w:val="00C55E7E"/>
    <w:rsid w:val="00C56D11"/>
    <w:rsid w:val="00C677BB"/>
    <w:rsid w:val="00C71F8C"/>
    <w:rsid w:val="00C7657D"/>
    <w:rsid w:val="00C81E92"/>
    <w:rsid w:val="00C83520"/>
    <w:rsid w:val="00C841E4"/>
    <w:rsid w:val="00C87EF6"/>
    <w:rsid w:val="00C915B5"/>
    <w:rsid w:val="00C943D4"/>
    <w:rsid w:val="00C96E27"/>
    <w:rsid w:val="00CA4170"/>
    <w:rsid w:val="00CB03F7"/>
    <w:rsid w:val="00CB438B"/>
    <w:rsid w:val="00CB4478"/>
    <w:rsid w:val="00CC6430"/>
    <w:rsid w:val="00CD0794"/>
    <w:rsid w:val="00CD258A"/>
    <w:rsid w:val="00CD2B8A"/>
    <w:rsid w:val="00CD39C0"/>
    <w:rsid w:val="00CE0D9C"/>
    <w:rsid w:val="00CE0ECB"/>
    <w:rsid w:val="00CE0FC2"/>
    <w:rsid w:val="00CF36DB"/>
    <w:rsid w:val="00CF4E9E"/>
    <w:rsid w:val="00CF4ECB"/>
    <w:rsid w:val="00D01C7B"/>
    <w:rsid w:val="00D02528"/>
    <w:rsid w:val="00D02ADE"/>
    <w:rsid w:val="00D02B77"/>
    <w:rsid w:val="00D23991"/>
    <w:rsid w:val="00D37079"/>
    <w:rsid w:val="00D50E27"/>
    <w:rsid w:val="00D5472E"/>
    <w:rsid w:val="00D60722"/>
    <w:rsid w:val="00D6118F"/>
    <w:rsid w:val="00D65840"/>
    <w:rsid w:val="00D7185E"/>
    <w:rsid w:val="00D72833"/>
    <w:rsid w:val="00D73ED3"/>
    <w:rsid w:val="00D84ACB"/>
    <w:rsid w:val="00D851DB"/>
    <w:rsid w:val="00D85255"/>
    <w:rsid w:val="00D863EF"/>
    <w:rsid w:val="00D8705D"/>
    <w:rsid w:val="00D9390C"/>
    <w:rsid w:val="00DA07D5"/>
    <w:rsid w:val="00DA5C42"/>
    <w:rsid w:val="00DA70A4"/>
    <w:rsid w:val="00DB282B"/>
    <w:rsid w:val="00DB2F42"/>
    <w:rsid w:val="00DB3438"/>
    <w:rsid w:val="00DB6CFE"/>
    <w:rsid w:val="00DB7388"/>
    <w:rsid w:val="00DC08D4"/>
    <w:rsid w:val="00DC1EF8"/>
    <w:rsid w:val="00DD0B2E"/>
    <w:rsid w:val="00DD566B"/>
    <w:rsid w:val="00DD5CA8"/>
    <w:rsid w:val="00DE2D2D"/>
    <w:rsid w:val="00DE4783"/>
    <w:rsid w:val="00DE65CC"/>
    <w:rsid w:val="00DE7147"/>
    <w:rsid w:val="00DF16CA"/>
    <w:rsid w:val="00E0022A"/>
    <w:rsid w:val="00E0089C"/>
    <w:rsid w:val="00E00FC6"/>
    <w:rsid w:val="00E03487"/>
    <w:rsid w:val="00E106D7"/>
    <w:rsid w:val="00E232A2"/>
    <w:rsid w:val="00E233AE"/>
    <w:rsid w:val="00E276A0"/>
    <w:rsid w:val="00E27B57"/>
    <w:rsid w:val="00E30685"/>
    <w:rsid w:val="00E3324B"/>
    <w:rsid w:val="00E33F63"/>
    <w:rsid w:val="00E37EC1"/>
    <w:rsid w:val="00E40BC4"/>
    <w:rsid w:val="00E44C81"/>
    <w:rsid w:val="00E45448"/>
    <w:rsid w:val="00E502B6"/>
    <w:rsid w:val="00E607A4"/>
    <w:rsid w:val="00E65988"/>
    <w:rsid w:val="00E711C8"/>
    <w:rsid w:val="00E72F1D"/>
    <w:rsid w:val="00E7484A"/>
    <w:rsid w:val="00E82983"/>
    <w:rsid w:val="00E859DB"/>
    <w:rsid w:val="00E867A3"/>
    <w:rsid w:val="00E872CE"/>
    <w:rsid w:val="00E93A22"/>
    <w:rsid w:val="00E9564B"/>
    <w:rsid w:val="00EA0552"/>
    <w:rsid w:val="00EB3EA0"/>
    <w:rsid w:val="00EB52A4"/>
    <w:rsid w:val="00EC519A"/>
    <w:rsid w:val="00EC7120"/>
    <w:rsid w:val="00ED151A"/>
    <w:rsid w:val="00ED544A"/>
    <w:rsid w:val="00EE052C"/>
    <w:rsid w:val="00EE5DA7"/>
    <w:rsid w:val="00EF4E02"/>
    <w:rsid w:val="00F02907"/>
    <w:rsid w:val="00F065B0"/>
    <w:rsid w:val="00F10637"/>
    <w:rsid w:val="00F15D6E"/>
    <w:rsid w:val="00F1733F"/>
    <w:rsid w:val="00F17E60"/>
    <w:rsid w:val="00F200F9"/>
    <w:rsid w:val="00F2071D"/>
    <w:rsid w:val="00F23690"/>
    <w:rsid w:val="00F26BB5"/>
    <w:rsid w:val="00F360ED"/>
    <w:rsid w:val="00F4465E"/>
    <w:rsid w:val="00F51EE3"/>
    <w:rsid w:val="00F51F8B"/>
    <w:rsid w:val="00F52A1E"/>
    <w:rsid w:val="00F579DF"/>
    <w:rsid w:val="00F627E5"/>
    <w:rsid w:val="00F62AEB"/>
    <w:rsid w:val="00F6522A"/>
    <w:rsid w:val="00F65CDA"/>
    <w:rsid w:val="00F707FC"/>
    <w:rsid w:val="00F730C3"/>
    <w:rsid w:val="00F86E06"/>
    <w:rsid w:val="00FA1F65"/>
    <w:rsid w:val="00FB2B0C"/>
    <w:rsid w:val="00FB57CB"/>
    <w:rsid w:val="00FB7FA6"/>
    <w:rsid w:val="00FC0F07"/>
    <w:rsid w:val="00FC2B40"/>
    <w:rsid w:val="00FD0975"/>
    <w:rsid w:val="00FD2CAD"/>
    <w:rsid w:val="00FD4E5F"/>
    <w:rsid w:val="00FE04BE"/>
    <w:rsid w:val="00FE1CCB"/>
    <w:rsid w:val="00FE43E0"/>
    <w:rsid w:val="00FE4636"/>
    <w:rsid w:val="00FE6E0D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fontTable.xml" Type="http://schemas.openxmlformats.org/officeDocument/2006/relationships/fontTabl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header2.xml" Type="http://schemas.openxmlformats.org/officeDocument/2006/relationships/header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header1.xml" Type="http://schemas.openxmlformats.org/officeDocument/2006/relationships/header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theme/theme1.xml" Type="http://schemas.openxmlformats.org/officeDocument/2006/relationships/theme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79</TotalTime>
  <Pages>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6</cp:revision>
  <dcterms:created xsi:type="dcterms:W3CDTF">2019-03-06T05:49:00Z</dcterms:created>
  <dcterms:modified xsi:type="dcterms:W3CDTF">2019-06-14T14:57:00Z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1911799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